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E7559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7559F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="008534A8">
        <w:rPr>
          <w:sz w:val="22"/>
          <w:szCs w:val="22"/>
        </w:rPr>
        <w:t>2022-01-26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E7559F" w:rsidP="00FB7F50">
      <w:pPr>
        <w:spacing w:after="40"/>
        <w:rPr>
          <w:b/>
          <w:bCs/>
          <w:sz w:val="22"/>
          <w:szCs w:val="22"/>
        </w:rPr>
      </w:pPr>
      <w:r w:rsidRPr="00E7559F">
        <w:rPr>
          <w:b/>
          <w:bCs/>
          <w:sz w:val="22"/>
          <w:szCs w:val="22"/>
        </w:rPr>
        <w:t>GMINA NIEPOŁOMICE</w:t>
      </w:r>
    </w:p>
    <w:p w:rsidR="00FB7F50" w:rsidRPr="002245BE" w:rsidRDefault="00E7559F" w:rsidP="00FB7F50">
      <w:pPr>
        <w:rPr>
          <w:sz w:val="22"/>
          <w:szCs w:val="22"/>
        </w:rPr>
      </w:pPr>
      <w:r w:rsidRPr="00E7559F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E7559F">
        <w:rPr>
          <w:sz w:val="22"/>
          <w:szCs w:val="22"/>
        </w:rPr>
        <w:t>13</w:t>
      </w:r>
    </w:p>
    <w:p w:rsidR="00FB7F50" w:rsidRPr="002245BE" w:rsidRDefault="00E7559F" w:rsidP="00FB7F50">
      <w:pPr>
        <w:rPr>
          <w:sz w:val="22"/>
          <w:szCs w:val="22"/>
        </w:rPr>
      </w:pPr>
      <w:r w:rsidRPr="00E7559F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E7559F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E7559F" w:rsidRPr="00607F9B" w:rsidTr="005520E7">
        <w:trPr>
          <w:trHeight w:val="638"/>
        </w:trPr>
        <w:tc>
          <w:tcPr>
            <w:tcW w:w="959" w:type="dxa"/>
            <w:shd w:val="clear" w:color="auto" w:fill="auto"/>
          </w:tcPr>
          <w:p w:rsidR="00E7559F" w:rsidRPr="00607F9B" w:rsidRDefault="00E7559F" w:rsidP="005520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559F" w:rsidRPr="00607F9B" w:rsidRDefault="00E7559F" w:rsidP="005520E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7559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7559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7559F">
              <w:rPr>
                <w:b/>
                <w:bCs/>
                <w:sz w:val="22"/>
                <w:szCs w:val="22"/>
              </w:rPr>
              <w:t xml:space="preserve">Usługa  w zakresie publicznego transportu zbiorowego wewnątrzgminnego o charakterze użyteczności publicznej na terenie Gminy Niepołomice na trasie Chobot -Niepołomice- </w:t>
            </w:r>
            <w:proofErr w:type="spellStart"/>
            <w:r w:rsidRPr="00E7559F">
              <w:rPr>
                <w:b/>
                <w:bCs/>
                <w:sz w:val="22"/>
                <w:szCs w:val="22"/>
              </w:rPr>
              <w:t>P&amp;R</w:t>
            </w:r>
            <w:proofErr w:type="spellEnd"/>
            <w:r w:rsidRPr="00E7559F">
              <w:rPr>
                <w:b/>
                <w:bCs/>
                <w:sz w:val="22"/>
                <w:szCs w:val="22"/>
              </w:rPr>
              <w:t xml:space="preserve"> Podłęże Północ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7559F">
              <w:rPr>
                <w:b/>
                <w:sz w:val="22"/>
                <w:szCs w:val="22"/>
              </w:rPr>
              <w:t>ZP.271.1.2022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7559F" w:rsidRPr="00E7559F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7559F" w:rsidRPr="00E7559F">
        <w:rPr>
          <w:sz w:val="22"/>
          <w:szCs w:val="22"/>
        </w:rPr>
        <w:t>(</w:t>
      </w:r>
      <w:proofErr w:type="spellStart"/>
      <w:r w:rsidR="00E7559F" w:rsidRPr="00E7559F">
        <w:rPr>
          <w:sz w:val="22"/>
          <w:szCs w:val="22"/>
        </w:rPr>
        <w:t>t.j</w:t>
      </w:r>
      <w:proofErr w:type="spellEnd"/>
      <w:r w:rsidR="00E7559F" w:rsidRPr="00E7559F">
        <w:rPr>
          <w:sz w:val="22"/>
          <w:szCs w:val="22"/>
        </w:rPr>
        <w:t xml:space="preserve">. </w:t>
      </w:r>
      <w:proofErr w:type="spellStart"/>
      <w:r w:rsidR="00E7559F" w:rsidRPr="00E7559F">
        <w:rPr>
          <w:sz w:val="22"/>
          <w:szCs w:val="22"/>
        </w:rPr>
        <w:t>Dz.U</w:t>
      </w:r>
      <w:proofErr w:type="spellEnd"/>
      <w:r w:rsidR="00E7559F" w:rsidRPr="00E7559F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E7559F" w:rsidTr="005520E7">
        <w:trPr>
          <w:cantSplit/>
        </w:trPr>
        <w:tc>
          <w:tcPr>
            <w:tcW w:w="10150" w:type="dxa"/>
          </w:tcPr>
          <w:p w:rsidR="00E7559F" w:rsidRPr="00D26ED6" w:rsidRDefault="00E7559F" w:rsidP="005520E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7559F">
              <w:rPr>
                <w:b/>
                <w:sz w:val="22"/>
                <w:szCs w:val="22"/>
              </w:rPr>
              <w:t>Mat Pol Mateusz Surówka</w:t>
            </w:r>
          </w:p>
          <w:p w:rsidR="00E7559F" w:rsidRPr="009F0E5C" w:rsidRDefault="00E7559F" w:rsidP="005520E7">
            <w:pPr>
              <w:jc w:val="both"/>
              <w:rPr>
                <w:bCs/>
                <w:sz w:val="22"/>
                <w:szCs w:val="22"/>
              </w:rPr>
            </w:pPr>
            <w:r w:rsidRPr="00E7559F">
              <w:rPr>
                <w:bCs/>
                <w:sz w:val="22"/>
                <w:szCs w:val="22"/>
              </w:rPr>
              <w:t>Szczygłów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559F">
              <w:rPr>
                <w:bCs/>
                <w:sz w:val="22"/>
                <w:szCs w:val="22"/>
              </w:rPr>
              <w:t>71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7559F" w:rsidRPr="009F0E5C" w:rsidRDefault="00E7559F" w:rsidP="005520E7">
            <w:pPr>
              <w:jc w:val="both"/>
              <w:rPr>
                <w:bCs/>
                <w:sz w:val="22"/>
                <w:szCs w:val="22"/>
              </w:rPr>
            </w:pPr>
            <w:r w:rsidRPr="00E7559F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7559F">
              <w:rPr>
                <w:bCs/>
                <w:sz w:val="22"/>
                <w:szCs w:val="22"/>
              </w:rPr>
              <w:t>Szczygłów</w:t>
            </w:r>
          </w:p>
          <w:p w:rsidR="00E7559F" w:rsidRPr="00D26ED6" w:rsidRDefault="00E7559F" w:rsidP="005520E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7559F">
              <w:rPr>
                <w:b/>
                <w:sz w:val="22"/>
                <w:szCs w:val="22"/>
              </w:rPr>
              <w:t>347 760.00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7559F" w:rsidRPr="00D26ED6" w:rsidRDefault="00E7559F" w:rsidP="005520E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7559F" w:rsidRDefault="00E7559F" w:rsidP="005520E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7559F">
              <w:t>Dokonano wyboru oferty przedstawiającej najlepszy bilans ceny i kryterium poza cenowego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977"/>
        <w:gridCol w:w="851"/>
        <w:gridCol w:w="1417"/>
        <w:gridCol w:w="1559"/>
        <w:gridCol w:w="1560"/>
        <w:gridCol w:w="1275"/>
      </w:tblGrid>
      <w:tr w:rsidR="00765908" w:rsidRPr="008567C7" w:rsidTr="00765908">
        <w:trPr>
          <w:trHeight w:val="510"/>
        </w:trPr>
        <w:tc>
          <w:tcPr>
            <w:tcW w:w="709" w:type="dxa"/>
            <w:vAlign w:val="center"/>
          </w:tcPr>
          <w:p w:rsidR="00765908" w:rsidRPr="008567C7" w:rsidRDefault="0076590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765908" w:rsidRPr="008567C7" w:rsidRDefault="0076590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:rsidR="00765908" w:rsidRPr="008567C7" w:rsidRDefault="0076590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765908" w:rsidRPr="008567C7" w:rsidRDefault="0076590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realizowanie przedmiotu zamówienia pojazdem niskopodłogowym</w:t>
            </w:r>
          </w:p>
        </w:tc>
        <w:tc>
          <w:tcPr>
            <w:tcW w:w="1559" w:type="dxa"/>
            <w:vAlign w:val="center"/>
          </w:tcPr>
          <w:p w:rsidR="00765908" w:rsidRPr="008567C7" w:rsidRDefault="0076590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realizowanie przedmiotu zamówienia pojazdem wyposażonym w drzwi otwierane samoczynnie</w:t>
            </w:r>
          </w:p>
        </w:tc>
        <w:tc>
          <w:tcPr>
            <w:tcW w:w="1560" w:type="dxa"/>
            <w:vAlign w:val="center"/>
          </w:tcPr>
          <w:p w:rsidR="00765908" w:rsidRPr="008567C7" w:rsidRDefault="0076590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realizowanie przedmiotu zamówienia pojazdem wyposażonym w platformę z rampą dla wózków</w:t>
            </w:r>
          </w:p>
        </w:tc>
        <w:tc>
          <w:tcPr>
            <w:tcW w:w="1275" w:type="dxa"/>
            <w:vAlign w:val="center"/>
          </w:tcPr>
          <w:p w:rsidR="00765908" w:rsidRPr="008567C7" w:rsidRDefault="0076590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65908" w:rsidRPr="008567C7" w:rsidTr="00765908">
        <w:tc>
          <w:tcPr>
            <w:tcW w:w="709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765908" w:rsidRPr="002B6761" w:rsidRDefault="00765908" w:rsidP="005520E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/>
                <w:sz w:val="18"/>
                <w:szCs w:val="18"/>
              </w:rPr>
              <w:t>Mat Pol Mateusz Surówka</w:t>
            </w:r>
          </w:p>
          <w:p w:rsidR="00765908" w:rsidRPr="008567C7" w:rsidRDefault="00765908" w:rsidP="005520E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Szczygłów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5908" w:rsidRPr="001B7815" w:rsidRDefault="00765908" w:rsidP="005520E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Szczygłów</w:t>
            </w:r>
          </w:p>
        </w:tc>
        <w:tc>
          <w:tcPr>
            <w:tcW w:w="851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65908" w:rsidRPr="008567C7" w:rsidTr="00765908">
        <w:tc>
          <w:tcPr>
            <w:tcW w:w="709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765908" w:rsidRPr="002B6761" w:rsidRDefault="00765908" w:rsidP="005520E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/>
                <w:sz w:val="18"/>
                <w:szCs w:val="18"/>
              </w:rPr>
              <w:t>Firma Przewozowa BARTEK Sylwester Tomasik</w:t>
            </w:r>
          </w:p>
          <w:p w:rsidR="00765908" w:rsidRPr="008567C7" w:rsidRDefault="00765908" w:rsidP="005520E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Trąbki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350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65908" w:rsidRPr="001B7815" w:rsidRDefault="00765908" w:rsidP="005520E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59F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851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55,73</w:t>
            </w:r>
          </w:p>
        </w:tc>
        <w:tc>
          <w:tcPr>
            <w:tcW w:w="1417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765908" w:rsidRPr="008567C7" w:rsidRDefault="00765908" w:rsidP="005520E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59F">
              <w:rPr>
                <w:rFonts w:ascii="Times New Roman" w:hAnsi="Times New Roman" w:cs="Times New Roman"/>
                <w:sz w:val="18"/>
                <w:szCs w:val="18"/>
              </w:rPr>
              <w:t xml:space="preserve">  95,73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504" w:rsidRDefault="002B4504">
      <w:r>
        <w:separator/>
      </w:r>
    </w:p>
  </w:endnote>
  <w:endnote w:type="continuationSeparator" w:id="0">
    <w:p w:rsidR="002B4504" w:rsidRDefault="002B4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504" w:rsidRDefault="002B4504">
      <w:r>
        <w:separator/>
      </w:r>
    </w:p>
  </w:footnote>
  <w:footnote w:type="continuationSeparator" w:id="0">
    <w:p w:rsidR="002B4504" w:rsidRDefault="002B45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559F"/>
    <w:rsid w:val="00005838"/>
    <w:rsid w:val="00022322"/>
    <w:rsid w:val="00042497"/>
    <w:rsid w:val="000C1E6F"/>
    <w:rsid w:val="000E4E56"/>
    <w:rsid w:val="001A1468"/>
    <w:rsid w:val="001B7815"/>
    <w:rsid w:val="002B1E4F"/>
    <w:rsid w:val="002B4504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65908"/>
    <w:rsid w:val="007E2ACC"/>
    <w:rsid w:val="007E68C5"/>
    <w:rsid w:val="00832144"/>
    <w:rsid w:val="008534A8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327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559F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327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2327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327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327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3278"/>
  </w:style>
  <w:style w:type="paragraph" w:styleId="Tekstpodstawowy">
    <w:name w:val="Body Text"/>
    <w:basedOn w:val="Normalny"/>
    <w:rsid w:val="00A2327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214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2022-01-26T09:36:00Z</dcterms:created>
  <dcterms:modified xsi:type="dcterms:W3CDTF">2022-01-26T09:36:00Z</dcterms:modified>
</cp:coreProperties>
</file>