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C1A" w:rsidRDefault="002A607E" w:rsidP="002A607E">
      <w:pPr>
        <w:pStyle w:val="pkt"/>
        <w:ind w:left="0" w:firstLine="0"/>
        <w:jc w:val="right"/>
        <w:rPr>
          <w:noProof/>
        </w:rPr>
      </w:pPr>
      <w:r>
        <w:t>Zał. 5</w:t>
      </w:r>
      <w:r w:rsidR="00722C1A" w:rsidRPr="008D10EB">
        <w:tab/>
      </w:r>
      <w:r w:rsidR="00722C1A" w:rsidRPr="008D10EB">
        <w:tab/>
      </w:r>
    </w:p>
    <w:p w:rsidR="00722C1A" w:rsidRPr="00722C1A" w:rsidRDefault="00722C1A" w:rsidP="00722C1A">
      <w:pPr>
        <w:pStyle w:val="pkt"/>
        <w:ind w:left="0" w:firstLine="0"/>
        <w:jc w:val="center"/>
        <w:rPr>
          <w:b/>
          <w:color w:val="000000"/>
        </w:rPr>
      </w:pPr>
    </w:p>
    <w:p w:rsidR="00722C1A" w:rsidRDefault="00722C1A" w:rsidP="00722C1A">
      <w:pPr>
        <w:tabs>
          <w:tab w:val="left" w:pos="694"/>
          <w:tab w:val="right" w:pos="9000"/>
        </w:tabs>
      </w:pPr>
    </w:p>
    <w:p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:rsidR="00722C1A" w:rsidRPr="008D10EB" w:rsidRDefault="00C0367F" w:rsidP="00722C1A">
      <w:pPr>
        <w:tabs>
          <w:tab w:val="left" w:pos="694"/>
          <w:tab w:val="right" w:pos="9000"/>
        </w:tabs>
        <w:jc w:val="righ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722C1A" w:rsidRPr="00C0367F" w:rsidRDefault="00722C1A" w:rsidP="00C0367F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C0367F" w:rsidRPr="00C0367F">
        <w:rPr>
          <w:b/>
        </w:rPr>
        <w:t>Usługa zorganizowania i przeprowadzenia certyfikowanych szkoleń z obszaru inżynierii produkcji SPC, DOE i RA dla 5 nauczycieli akademickich AGH - KC-zp.272-</w:t>
      </w:r>
      <w:r w:rsidR="00724339">
        <w:rPr>
          <w:b/>
        </w:rPr>
        <w:t>41/22</w:t>
      </w:r>
      <w:bookmarkStart w:id="0" w:name="_GoBack"/>
      <w:bookmarkEnd w:id="0"/>
    </w:p>
    <w:p w:rsidR="00722C1A" w:rsidRPr="008D10EB" w:rsidRDefault="00722C1A" w:rsidP="00722C1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:rsidTr="00271BD1">
        <w:trPr>
          <w:trHeight w:val="210"/>
        </w:trPr>
        <w:tc>
          <w:tcPr>
            <w:tcW w:w="1701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722C1A" w:rsidRPr="008D10EB" w:rsidRDefault="00C0367F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8.1.4 S</w:t>
            </w:r>
            <w:r w:rsidR="00722C1A" w:rsidRPr="008D10EB">
              <w:rPr>
                <w:b/>
                <w:color w:val="000000"/>
                <w:sz w:val="22"/>
                <w:szCs w:val="22"/>
              </w:rPr>
              <w:t>WZ</w:t>
            </w:r>
          </w:p>
        </w:tc>
        <w:tc>
          <w:tcPr>
            <w:tcW w:w="2410" w:type="dxa"/>
            <w:vAlign w:val="center"/>
          </w:tcPr>
          <w:p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:rsidTr="00271BD1">
        <w:trPr>
          <w:trHeight w:val="1286"/>
        </w:trPr>
        <w:tc>
          <w:tcPr>
            <w:tcW w:w="1701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C0367F" w:rsidRDefault="00C0367F" w:rsidP="00271BD1">
            <w:pPr>
              <w:tabs>
                <w:tab w:val="left" w:pos="0"/>
              </w:tabs>
              <w:jc w:val="both"/>
            </w:pPr>
            <w:r>
              <w:t xml:space="preserve">Posiada </w:t>
            </w:r>
          </w:p>
          <w:p w:rsidR="00722C1A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 lat doświadczenia w  prowadzeniu szkoleń SPC</w:t>
            </w:r>
          </w:p>
          <w:p w:rsidR="00C0367F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 lat doświadczenia w prowadzeniu szkoleń DOE</w:t>
            </w:r>
          </w:p>
          <w:p w:rsidR="00C0367F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>……...lat doświadczenia w prowadzeniu szkoleń RA</w:t>
            </w:r>
          </w:p>
          <w:p w:rsidR="00C0367F" w:rsidRPr="008D10EB" w:rsidRDefault="00C0367F" w:rsidP="00C0367F">
            <w:pPr>
              <w:numPr>
                <w:ilvl w:val="0"/>
                <w:numId w:val="2"/>
              </w:numPr>
              <w:tabs>
                <w:tab w:val="left" w:pos="0"/>
              </w:tabs>
              <w:jc w:val="both"/>
            </w:pPr>
            <w:r>
              <w:t xml:space="preserve">certyfikat Master Black Belt </w:t>
            </w:r>
            <w:r w:rsidRPr="00C0367F">
              <w:rPr>
                <w:b/>
              </w:rPr>
              <w:t>TAK/NIE</w:t>
            </w:r>
          </w:p>
        </w:tc>
        <w:tc>
          <w:tcPr>
            <w:tcW w:w="2410" w:type="dxa"/>
          </w:tcPr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spacing w:line="360" w:lineRule="auto"/>
        <w:jc w:val="both"/>
      </w:pPr>
    </w:p>
    <w:p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722C1A" w:rsidRPr="008D10EB" w:rsidRDefault="00722C1A" w:rsidP="00722C1A"/>
    <w:p w:rsidR="00F55B12" w:rsidRPr="00722C1A" w:rsidRDefault="00F55B12" w:rsidP="00722C1A"/>
    <w:sectPr w:rsidR="00F55B12" w:rsidRPr="00722C1A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C9E" w:rsidRDefault="007D4C9E">
      <w:r>
        <w:separator/>
      </w:r>
    </w:p>
  </w:endnote>
  <w:endnote w:type="continuationSeparator" w:id="0">
    <w:p w:rsidR="007D4C9E" w:rsidRDefault="007D4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C9E" w:rsidRDefault="007D4C9E">
      <w:r>
        <w:separator/>
      </w:r>
    </w:p>
  </w:footnote>
  <w:footnote w:type="continuationSeparator" w:id="0">
    <w:p w:rsidR="007D4C9E" w:rsidRDefault="007D4C9E">
      <w:r>
        <w:continuationSeparator/>
      </w:r>
    </w:p>
  </w:footnote>
  <w:footnote w:id="1">
    <w:p w:rsidR="00722C1A" w:rsidRPr="00E60B5C" w:rsidRDefault="00722C1A" w:rsidP="00722C1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A1BC3"/>
    <w:multiLevelType w:val="hybridMultilevel"/>
    <w:tmpl w:val="7AFA4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25897"/>
    <w:multiLevelType w:val="hybridMultilevel"/>
    <w:tmpl w:val="E8F83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063"/>
    <w:rsid w:val="00081063"/>
    <w:rsid w:val="00090F82"/>
    <w:rsid w:val="002328A0"/>
    <w:rsid w:val="002A607E"/>
    <w:rsid w:val="002A7F51"/>
    <w:rsid w:val="00360756"/>
    <w:rsid w:val="00416A70"/>
    <w:rsid w:val="00527F15"/>
    <w:rsid w:val="00722C1A"/>
    <w:rsid w:val="00724339"/>
    <w:rsid w:val="007D4C9E"/>
    <w:rsid w:val="008539D0"/>
    <w:rsid w:val="008E4A55"/>
    <w:rsid w:val="008E66F9"/>
    <w:rsid w:val="009E4F5D"/>
    <w:rsid w:val="00B33027"/>
    <w:rsid w:val="00C0367F"/>
    <w:rsid w:val="00C303B2"/>
    <w:rsid w:val="00F04CB8"/>
    <w:rsid w:val="00F05F67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42DCE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5</cp:revision>
  <cp:lastPrinted>1899-12-31T23:00:00Z</cp:lastPrinted>
  <dcterms:created xsi:type="dcterms:W3CDTF">2021-12-21T09:34:00Z</dcterms:created>
  <dcterms:modified xsi:type="dcterms:W3CDTF">2022-01-20T12:53:00Z</dcterms:modified>
</cp:coreProperties>
</file>