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9B25A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9B25A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9B25AA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9B25A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33CE2308" w:rsidR="005A4CE4" w:rsidRPr="00D52EEE" w:rsidRDefault="005A4CE4" w:rsidP="009B25A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56EF1" w:rsidRPr="00656EF1">
        <w:rPr>
          <w:b/>
        </w:rPr>
        <w:t>Usługa zorganizowania i przeprowadzenia certyfikowanych szkoleń z obszaru inżynierii produkcji SPC, DOE i RA dla 5 nauczycieli akademickich AGH - KC-zp.272-</w:t>
      </w:r>
      <w:r w:rsidR="004C7985">
        <w:rPr>
          <w:b/>
        </w:rPr>
        <w:t>41/22</w:t>
      </w:r>
      <w:bookmarkStart w:id="0" w:name="_GoBack"/>
      <w:bookmarkEnd w:id="0"/>
      <w:r w:rsidR="009B25AA">
        <w:rPr>
          <w:b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9B25A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9B25A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9B25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9B25A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9B25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9B25A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9B25AA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9B25AA">
      <w:pPr>
        <w:spacing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</w:p>
    <w:p w14:paraId="393EA74B" w14:textId="77777777" w:rsidR="005103B9" w:rsidRPr="009475A8" w:rsidRDefault="005103B9" w:rsidP="009B25AA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088C9E" w14:textId="77777777" w:rsidR="00DC4DDA" w:rsidRDefault="00DC4DDA" w:rsidP="0038231F">
      <w:pPr>
        <w:spacing w:after="0" w:line="240" w:lineRule="auto"/>
      </w:pPr>
      <w:r>
        <w:separator/>
      </w:r>
    </w:p>
  </w:endnote>
  <w:endnote w:type="continuationSeparator" w:id="0">
    <w:p w14:paraId="12A5DB52" w14:textId="77777777" w:rsidR="00DC4DDA" w:rsidRDefault="00DC4D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566D95" w14:textId="77777777" w:rsidR="00DC4DDA" w:rsidRDefault="00DC4DDA" w:rsidP="0038231F">
      <w:pPr>
        <w:spacing w:after="0" w:line="240" w:lineRule="auto"/>
      </w:pPr>
      <w:r>
        <w:separator/>
      </w:r>
    </w:p>
  </w:footnote>
  <w:footnote w:type="continuationSeparator" w:id="0">
    <w:p w14:paraId="76C1BE62" w14:textId="77777777" w:rsidR="00DC4DDA" w:rsidRDefault="00DC4D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2786385A" w:rsidR="00AE51E4" w:rsidRPr="003D6231" w:rsidRDefault="00EB0FAB" w:rsidP="000D516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516B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766FF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985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56EF1"/>
    <w:rsid w:val="006676AE"/>
    <w:rsid w:val="006A3A1F"/>
    <w:rsid w:val="006A52B6"/>
    <w:rsid w:val="006A7AB3"/>
    <w:rsid w:val="006C47C8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5AA"/>
    <w:rsid w:val="009C7756"/>
    <w:rsid w:val="00A15F7E"/>
    <w:rsid w:val="00A166B0"/>
    <w:rsid w:val="00A22DCF"/>
    <w:rsid w:val="00A24C2D"/>
    <w:rsid w:val="00A276E4"/>
    <w:rsid w:val="00A3062E"/>
    <w:rsid w:val="00A347DE"/>
    <w:rsid w:val="00A60FF0"/>
    <w:rsid w:val="00AA758B"/>
    <w:rsid w:val="00AE51E4"/>
    <w:rsid w:val="00AE6FF2"/>
    <w:rsid w:val="00B0088C"/>
    <w:rsid w:val="00B15219"/>
    <w:rsid w:val="00B15FD3"/>
    <w:rsid w:val="00B34079"/>
    <w:rsid w:val="00B7493B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C4DDA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D11CA-807A-45B2-8669-A54C92B5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7</cp:revision>
  <cp:lastPrinted>2016-07-26T10:32:00Z</cp:lastPrinted>
  <dcterms:created xsi:type="dcterms:W3CDTF">2021-09-28T12:08:00Z</dcterms:created>
  <dcterms:modified xsi:type="dcterms:W3CDTF">2022-01-20T12:52:00Z</dcterms:modified>
</cp:coreProperties>
</file>