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7D199" w14:textId="085CA12F" w:rsidR="008D2AB8" w:rsidRPr="00346FA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46FA6">
        <w:rPr>
          <w:rFonts w:ascii="Times New Roman" w:hAnsi="Times New Roman"/>
          <w:sz w:val="20"/>
          <w:szCs w:val="20"/>
        </w:rPr>
        <w:t>1</w:t>
      </w:r>
    </w:p>
    <w:p w14:paraId="3590A6A3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557CB5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FORMULARZ OFERTY</w:t>
      </w:r>
    </w:p>
    <w:p w14:paraId="2F9DD5CA" w14:textId="77777777" w:rsidR="008D2AB8" w:rsidRPr="00346FA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E16CBC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NAZWA WYKONAWCY:……………………………………………………………………..</w:t>
      </w:r>
    </w:p>
    <w:p w14:paraId="5B93E05D" w14:textId="77777777" w:rsidR="000B1FA0" w:rsidRPr="00346FA6" w:rsidRDefault="000B1FA0" w:rsidP="000B1FA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3133889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ADRES:…………………………………………………………………………………………</w:t>
      </w:r>
    </w:p>
    <w:p w14:paraId="236CB710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1CB7ABBE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TEL.</w:t>
      </w:r>
      <w:r w:rsidRPr="00346FA6">
        <w:rPr>
          <w:sz w:val="20"/>
          <w:szCs w:val="20"/>
        </w:rPr>
        <w:t>……………………………………………………………………………………………..</w:t>
      </w:r>
    </w:p>
    <w:p w14:paraId="4D44641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 xml:space="preserve">FAX </w:t>
      </w:r>
      <w:r w:rsidRPr="00346FA6">
        <w:rPr>
          <w:sz w:val="20"/>
          <w:szCs w:val="20"/>
        </w:rPr>
        <w:t>…………………………………………………………………………………………….</w:t>
      </w:r>
    </w:p>
    <w:p w14:paraId="53C014C1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E90084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  <w:lang w:val="de-DE"/>
        </w:rPr>
        <w:t xml:space="preserve">NIP…………………………………. </w:t>
      </w:r>
      <w:r w:rsidRPr="00346FA6">
        <w:rPr>
          <w:sz w:val="20"/>
          <w:szCs w:val="20"/>
        </w:rPr>
        <w:t>REGON:………………………………………………...</w:t>
      </w:r>
    </w:p>
    <w:p w14:paraId="19A02DFA" w14:textId="27C5779C" w:rsidR="008D2AB8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BANK/ NR KONTA ……………………………………………………………………………</w:t>
      </w:r>
    </w:p>
    <w:p w14:paraId="311098A7" w14:textId="77777777" w:rsidR="008D2AB8" w:rsidRPr="00346FA6" w:rsidRDefault="008D2AB8" w:rsidP="008D2AB8">
      <w:pPr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Do: Nazwa i siedziba Zamawiającego:</w:t>
      </w:r>
    </w:p>
    <w:p w14:paraId="64BD076C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Akademia Górniczo - Hutnicza</w:t>
      </w:r>
    </w:p>
    <w:p w14:paraId="42D2A263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im. Stanisława Staszica w Krakowie</w:t>
      </w:r>
    </w:p>
    <w:p w14:paraId="25AC75E0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Dział Zamówień Publicznych</w:t>
      </w:r>
      <w:r w:rsidR="008D2AB8" w:rsidRPr="00346FA6">
        <w:rPr>
          <w:b/>
          <w:sz w:val="20"/>
          <w:szCs w:val="20"/>
        </w:rPr>
        <w:t xml:space="preserve">  </w:t>
      </w:r>
    </w:p>
    <w:p w14:paraId="6432D7E8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Al. Mickiewicza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30</w:t>
      </w:r>
      <w:r w:rsidR="008D2AB8" w:rsidRPr="00346FA6">
        <w:rPr>
          <w:b/>
          <w:sz w:val="20"/>
          <w:szCs w:val="20"/>
        </w:rPr>
        <w:t xml:space="preserve"> </w:t>
      </w:r>
    </w:p>
    <w:p w14:paraId="0D91CEB4" w14:textId="77777777" w:rsidR="008D2AB8" w:rsidRPr="00346FA6" w:rsidRDefault="000E715A" w:rsidP="008D2AB8">
      <w:pPr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30-059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Kraków</w:t>
      </w:r>
      <w:r w:rsidR="008D2AB8" w:rsidRPr="00346FA6">
        <w:rPr>
          <w:b/>
          <w:sz w:val="20"/>
          <w:szCs w:val="20"/>
        </w:rPr>
        <w:t xml:space="preserve">,  </w:t>
      </w:r>
    </w:p>
    <w:p w14:paraId="2DB386B0" w14:textId="77777777" w:rsidR="008D2AB8" w:rsidRPr="00346FA6" w:rsidRDefault="008D2AB8" w:rsidP="008D2AB8">
      <w:pPr>
        <w:ind w:firstLine="3969"/>
        <w:rPr>
          <w:b/>
          <w:sz w:val="20"/>
          <w:szCs w:val="20"/>
        </w:rPr>
      </w:pPr>
    </w:p>
    <w:p w14:paraId="2D32C15B" w14:textId="6089AB67" w:rsidR="00680413" w:rsidRDefault="00680413" w:rsidP="0068041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najem pięciu urządzeń wielofunkcyjnych wraz z pakietem kopii i serwisem </w:t>
      </w:r>
      <w:r w:rsidR="007729CD">
        <w:rPr>
          <w:b/>
          <w:sz w:val="22"/>
          <w:szCs w:val="22"/>
        </w:rPr>
        <w:br/>
      </w:r>
      <w:r>
        <w:rPr>
          <w:b/>
          <w:sz w:val="22"/>
          <w:szCs w:val="22"/>
        </w:rPr>
        <w:t xml:space="preserve"> dla Studium Języków Obcych AGH - KC-zp.272-19/22, </w:t>
      </w:r>
      <w:r w:rsidR="007729CD">
        <w:rPr>
          <w:b/>
          <w:sz w:val="22"/>
          <w:szCs w:val="22"/>
        </w:rPr>
        <w:br/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F3087C5" w14:textId="77777777" w:rsidR="00680413" w:rsidRDefault="00680413" w:rsidP="00680413">
      <w:pPr>
        <w:tabs>
          <w:tab w:val="right" w:pos="9000"/>
        </w:tabs>
        <w:rPr>
          <w:sz w:val="22"/>
          <w:szCs w:val="22"/>
        </w:rPr>
      </w:pPr>
    </w:p>
    <w:p w14:paraId="53D53D86" w14:textId="77777777" w:rsidR="00680413" w:rsidRDefault="00680413" w:rsidP="0068041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36A616EC" w14:textId="77777777" w:rsidR="00680413" w:rsidRDefault="00680413" w:rsidP="0068041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CA1C06" w14:textId="77777777" w:rsidR="00680413" w:rsidRDefault="00680413" w:rsidP="0068041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0A1E62D" w14:textId="77777777" w:rsidR="00680413" w:rsidRDefault="00680413" w:rsidP="00680413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2E081794" w14:textId="77777777" w:rsidR="00680413" w:rsidRDefault="00680413" w:rsidP="006804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12 miesięcy od dnia podpisania umowy</w:t>
      </w:r>
    </w:p>
    <w:p w14:paraId="077D4A55" w14:textId="39273FCB" w:rsidR="00680413" w:rsidRDefault="00680413" w:rsidP="00680413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czas reakcji serwisu na zgłoszenie awarii: </w:t>
      </w:r>
      <w:r>
        <w:rPr>
          <w:sz w:val="22"/>
          <w:szCs w:val="22"/>
        </w:rPr>
        <w:t>…...</w:t>
      </w:r>
      <w:r w:rsidR="00A3306D">
        <w:rPr>
          <w:sz w:val="22"/>
          <w:szCs w:val="22"/>
        </w:rPr>
        <w:t>..</w:t>
      </w:r>
      <w:bookmarkStart w:id="0" w:name="_GoBack"/>
      <w:bookmarkEnd w:id="0"/>
      <w:r>
        <w:rPr>
          <w:sz w:val="22"/>
          <w:szCs w:val="22"/>
        </w:rPr>
        <w:t>. godz. roboczych, (kryterium oceny ofert)</w:t>
      </w:r>
    </w:p>
    <w:p w14:paraId="6C994FE1" w14:textId="272C04B9" w:rsidR="00680413" w:rsidRDefault="00680413" w:rsidP="00680413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czas naprawy</w:t>
      </w:r>
      <w:r w:rsidR="00A3306D">
        <w:rPr>
          <w:b/>
          <w:sz w:val="22"/>
          <w:szCs w:val="22"/>
        </w:rPr>
        <w:t xml:space="preserve"> urządzenia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</w:t>
      </w:r>
      <w:r w:rsidR="00A3306D">
        <w:rPr>
          <w:sz w:val="22"/>
          <w:szCs w:val="22"/>
        </w:rPr>
        <w:t>……………………..</w:t>
      </w:r>
      <w:r>
        <w:rPr>
          <w:sz w:val="22"/>
          <w:szCs w:val="22"/>
        </w:rPr>
        <w:t>. godz. roboczych (kryterium oceny ofert)</w:t>
      </w:r>
    </w:p>
    <w:p w14:paraId="5ED56165" w14:textId="3B0640F3" w:rsidR="007729CD" w:rsidRDefault="007729CD" w:rsidP="006804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79F67B46" w14:textId="7FE413D4" w:rsidR="007729CD" w:rsidRDefault="007729CD" w:rsidP="006804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6BD99F54" w14:textId="16C24856" w:rsidR="007729CD" w:rsidRDefault="007729CD" w:rsidP="006804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365DD798" w14:textId="4924BF94" w:rsidR="007729CD" w:rsidRDefault="007729CD" w:rsidP="006804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21D6770B" w14:textId="3BA1B883" w:rsidR="007729CD" w:rsidRDefault="007729CD" w:rsidP="006804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4630596C" w14:textId="77777777" w:rsidR="007729CD" w:rsidRDefault="007729CD" w:rsidP="00680413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509A62FF" w14:textId="77777777" w:rsidR="00680413" w:rsidRDefault="00680413" w:rsidP="001014C4">
      <w:pPr>
        <w:pBdr>
          <w:top w:val="single" w:sz="4" w:space="1" w:color="auto"/>
        </w:pBdr>
        <w:ind w:right="425"/>
        <w:rPr>
          <w:sz w:val="22"/>
          <w:u w:val="single"/>
        </w:rPr>
      </w:pPr>
      <w:r>
        <w:rPr>
          <w:sz w:val="22"/>
          <w:u w:val="single"/>
        </w:rPr>
        <w:lastRenderedPageBreak/>
        <w:t xml:space="preserve">Oferujemy realizację zamówienia w cenach: </w:t>
      </w:r>
    </w:p>
    <w:tbl>
      <w:tblPr>
        <w:tblW w:w="969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9"/>
        <w:gridCol w:w="2693"/>
        <w:gridCol w:w="992"/>
        <w:gridCol w:w="851"/>
        <w:gridCol w:w="2126"/>
        <w:gridCol w:w="1276"/>
      </w:tblGrid>
      <w:tr w:rsidR="00680413" w14:paraId="18FEC8B0" w14:textId="77777777" w:rsidTr="00261EE9">
        <w:trPr>
          <w:trHeight w:val="361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D4BF01" w14:textId="77777777" w:rsidR="00680413" w:rsidRDefault="00680413">
            <w:pPr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L.p</w:t>
            </w:r>
            <w:r>
              <w:rPr>
                <w:sz w:val="20"/>
              </w:rPr>
              <w:t>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B0788E" w14:textId="77777777" w:rsidR="00680413" w:rsidRDefault="00680413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0DCEB5" w14:textId="779B7AF0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  <w:r w:rsidR="00261EE9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BFB79E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Okres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F3F546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156634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Iloczyn kol.2, 3 i 4</w:t>
            </w:r>
          </w:p>
        </w:tc>
      </w:tr>
      <w:tr w:rsidR="00680413" w14:paraId="3209653D" w14:textId="77777777" w:rsidTr="00261EE9">
        <w:trPr>
          <w:trHeight w:val="234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65BBB8" w14:textId="77777777" w:rsidR="00680413" w:rsidRDefault="0068041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DF22AA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419CAA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2400F2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451FED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E6A309" w14:textId="77777777" w:rsidR="00680413" w:rsidRDefault="006804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014C4" w14:paraId="324E77B9" w14:textId="77777777" w:rsidTr="001014C4">
        <w:trPr>
          <w:trHeight w:val="707"/>
        </w:trPr>
        <w:tc>
          <w:tcPr>
            <w:tcW w:w="17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DAE40" w14:textId="77777777" w:rsidR="001014C4" w:rsidRDefault="001014C4" w:rsidP="001014C4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3440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19F5D0F8" w14:textId="7E833779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8494" w14:textId="3DDB6117" w:rsidR="001014C4" w:rsidRDefault="001014C4" w:rsidP="001014C4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8750*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C401" w14:textId="242894A9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E10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65557867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AF8E89A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791CD971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CAFF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1FBDE6FB" w14:textId="77777777" w:rsidTr="001014C4">
        <w:trPr>
          <w:trHeight w:val="1345"/>
        </w:trPr>
        <w:tc>
          <w:tcPr>
            <w:tcW w:w="175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3BAF1" w14:textId="77777777" w:rsidR="001014C4" w:rsidRDefault="001014C4" w:rsidP="001014C4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77503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1490B62E" w14:textId="3B89BB43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0EA9BE22" w14:textId="75721374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20EFD367" w14:textId="4492FD65" w:rsidR="001014C4" w:rsidRDefault="001014C4" w:rsidP="001014C4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2B8DE0F9" w14:textId="77777777" w:rsidR="001014C4" w:rsidRDefault="001014C4" w:rsidP="001014C4">
            <w:pPr>
              <w:widowControl w:val="0"/>
              <w:ind w:right="1"/>
              <w:rPr>
                <w:i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DFBDC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7CFC8007" w14:textId="5C6BEEED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88FF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113C939A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4340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7DBD2F4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738B947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6289C15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8972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678E82AC" w14:textId="77777777" w:rsidTr="001014C4">
        <w:trPr>
          <w:trHeight w:val="163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A45FBE" w14:textId="3B0C624B" w:rsidR="001014C4" w:rsidRDefault="001014C4" w:rsidP="001014C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2050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38F9B4F8" w14:textId="0AF422B5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69BB" w14:textId="1C5C8278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8750*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0A64" w14:textId="240605D8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F78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397AC06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CAF26D1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1B6C87E8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8023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0CCE2037" w14:textId="77777777" w:rsidTr="001014C4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DE3849" w14:textId="77777777" w:rsidR="001014C4" w:rsidRDefault="001014C4" w:rsidP="001014C4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9886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2A0548EA" w14:textId="77777777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27CAF2C8" w14:textId="77777777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2FD097DB" w14:textId="77777777" w:rsidR="001014C4" w:rsidRDefault="001014C4" w:rsidP="001014C4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4221720" w14:textId="705E850C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4730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2ADDC87F" w14:textId="2ED2A81F" w:rsidR="001014C4" w:rsidRDefault="001014C4" w:rsidP="001014C4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8321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19616783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68F9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7896E614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005945C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8CCC8FB" w14:textId="01197A72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2E74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0ACCCF05" w14:textId="77777777" w:rsidTr="001014C4">
        <w:trPr>
          <w:trHeight w:val="163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2C11E701" w14:textId="31D0FDEA" w:rsidR="001014C4" w:rsidRDefault="001014C4" w:rsidP="001014C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62FA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45D7CB82" w14:textId="7A02D0E1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1245" w14:textId="626C5CF0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2920*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A4F3" w14:textId="49CFA718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101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0783066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89A2790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3BE8EDD9" w14:textId="0B83C728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7A11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34678785" w14:textId="77777777" w:rsidTr="00261EE9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43594B" w14:textId="77777777" w:rsidR="001014C4" w:rsidRDefault="001014C4" w:rsidP="001014C4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6CFC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76DBA83" w14:textId="77777777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479931EB" w14:textId="77777777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B1CE7CD" w14:textId="77777777" w:rsidR="001014C4" w:rsidRDefault="001014C4" w:rsidP="001014C4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74C549B1" w14:textId="7EF57EBB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F506" w14:textId="627C01E2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CC69" w14:textId="355A51FE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0C16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7B9D7697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2DB6D73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ECA9AD6" w14:textId="1702B284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AA2F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18D98083" w14:textId="77777777" w:rsidTr="00261EE9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FBBB" w14:textId="23F25FDC" w:rsidR="001014C4" w:rsidRDefault="001014C4" w:rsidP="001014C4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 xml:space="preserve">Urządzenie wg specyfikacji nr  </w:t>
            </w:r>
            <w:r w:rsidR="002D05D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018E4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0017A226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2B94" w14:textId="44739058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2920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80D8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A8CC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0B1F7B25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1C3F688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65D5B32B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6AD0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12A301EE" w14:textId="77777777" w:rsidTr="00261EE9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3D7FC" w14:textId="77777777" w:rsidR="001014C4" w:rsidRDefault="001014C4" w:rsidP="001014C4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D9C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02AD8609" w14:textId="34C77187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55FBC4B6" w14:textId="3B6B07FF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36B651DD" w14:textId="407DDFD1" w:rsidR="001014C4" w:rsidRDefault="001014C4" w:rsidP="001014C4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B6F4A4E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23C98" w14:textId="43E1E63F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B7E24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0CA2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7088FB9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E7E831F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6793113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868F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4A869442" w14:textId="77777777" w:rsidTr="00261EE9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C31B" w14:textId="77777777" w:rsidR="001014C4" w:rsidRDefault="001014C4" w:rsidP="001014C4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ACC3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272A9965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8864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875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2FDA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C1FE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6A131A97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9F013A7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0A2EF717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E5E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0FF976D5" w14:textId="77777777" w:rsidTr="00261EE9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75AE" w14:textId="77777777" w:rsidR="001014C4" w:rsidRDefault="001014C4" w:rsidP="001014C4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558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17C9F609" w14:textId="77777777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</w:p>
          <w:p w14:paraId="6473C4AF" w14:textId="39F0728A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Producent, model: </w:t>
            </w:r>
          </w:p>
          <w:p w14:paraId="484D4BD5" w14:textId="30DC4E33" w:rsidR="001014C4" w:rsidRDefault="001014C4" w:rsidP="001014C4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863178C" w14:textId="0D81208D" w:rsidR="001014C4" w:rsidRDefault="001014C4" w:rsidP="001014C4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6C8B48A6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EECA2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8E515" w14:textId="77777777" w:rsidR="001014C4" w:rsidRDefault="001014C4" w:rsidP="001014C4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357D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6385D499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039E9C5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8C9EB87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8664" w14:textId="77777777" w:rsidR="001014C4" w:rsidRDefault="001014C4" w:rsidP="001014C4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014C4" w14:paraId="1643A2FF" w14:textId="77777777" w:rsidTr="00B57062">
        <w:trPr>
          <w:trHeight w:val="163"/>
        </w:trPr>
        <w:tc>
          <w:tcPr>
            <w:tcW w:w="842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508E4F" w14:textId="77777777" w:rsidR="001014C4" w:rsidRDefault="001014C4" w:rsidP="001014C4">
            <w:pPr>
              <w:ind w:right="425"/>
              <w:rPr>
                <w:sz w:val="22"/>
              </w:rPr>
            </w:pPr>
          </w:p>
          <w:p w14:paraId="5D707119" w14:textId="77777777" w:rsidR="001014C4" w:rsidRDefault="001014C4" w:rsidP="001014C4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A46C" w14:textId="77777777" w:rsidR="001014C4" w:rsidRDefault="001014C4" w:rsidP="001014C4">
            <w:pPr>
              <w:ind w:right="425"/>
              <w:rPr>
                <w:sz w:val="22"/>
              </w:rPr>
            </w:pPr>
          </w:p>
        </w:tc>
      </w:tr>
    </w:tbl>
    <w:p w14:paraId="3BD0C95C" w14:textId="1FAEE236" w:rsidR="00680413" w:rsidRDefault="00680413" w:rsidP="00680413">
      <w:pPr>
        <w:rPr>
          <w:sz w:val="18"/>
          <w:szCs w:val="18"/>
        </w:rPr>
      </w:pPr>
      <w:r>
        <w:rPr>
          <w:sz w:val="18"/>
          <w:szCs w:val="18"/>
        </w:rPr>
        <w:t xml:space="preserve">*) w cenie wliczone winno być używanie przedmiotu najmu, jego naprawy, konserwacje i części zamienne, a także materiały eksploatacyjne, </w:t>
      </w:r>
      <w:r>
        <w:rPr>
          <w:color w:val="FF0000"/>
          <w:sz w:val="18"/>
          <w:szCs w:val="18"/>
          <w:u w:val="single"/>
        </w:rPr>
        <w:t>z wyjątkiem papieru</w:t>
      </w:r>
      <w:r>
        <w:rPr>
          <w:sz w:val="18"/>
          <w:szCs w:val="18"/>
        </w:rPr>
        <w:t xml:space="preserve">. </w:t>
      </w:r>
    </w:p>
    <w:p w14:paraId="1328FA60" w14:textId="77777777" w:rsidR="007729CD" w:rsidRDefault="007729CD" w:rsidP="00680413">
      <w:pPr>
        <w:rPr>
          <w:sz w:val="20"/>
          <w:szCs w:val="20"/>
        </w:rPr>
      </w:pPr>
    </w:p>
    <w:p w14:paraId="53C99527" w14:textId="77777777" w:rsidR="00680413" w:rsidRPr="007729CD" w:rsidRDefault="00680413" w:rsidP="00680413">
      <w:pPr>
        <w:tabs>
          <w:tab w:val="left" w:pos="426"/>
        </w:tabs>
        <w:jc w:val="both"/>
        <w:rPr>
          <w:b/>
          <w:sz w:val="22"/>
          <w:szCs w:val="22"/>
        </w:rPr>
      </w:pPr>
      <w:r w:rsidRPr="007729CD">
        <w:rPr>
          <w:sz w:val="22"/>
          <w:szCs w:val="22"/>
        </w:rPr>
        <w:lastRenderedPageBreak/>
        <w:t>Oświadczamy, że zgodnie z ustawą z dnia 6 marca 2018 r. Prawo przedsiębiorców należymy do małych lub średnich przedsiębiorców:</w:t>
      </w:r>
      <w:r w:rsidRPr="007729CD">
        <w:rPr>
          <w:b/>
          <w:sz w:val="22"/>
          <w:szCs w:val="22"/>
        </w:rPr>
        <w:t xml:space="preserve"> TAK/NIE</w:t>
      </w:r>
    </w:p>
    <w:p w14:paraId="776BE4FD" w14:textId="77777777" w:rsidR="00680413" w:rsidRDefault="00680413" w:rsidP="00680413">
      <w:pPr>
        <w:jc w:val="both"/>
        <w:rPr>
          <w:sz w:val="18"/>
          <w:szCs w:val="18"/>
        </w:rPr>
      </w:pPr>
    </w:p>
    <w:p w14:paraId="277D9159" w14:textId="79519AFF" w:rsidR="008D2AB8" w:rsidRPr="00346FA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46FA6">
        <w:rPr>
          <w:b/>
          <w:sz w:val="20"/>
          <w:szCs w:val="20"/>
        </w:rPr>
        <w:t xml:space="preserve">Termin płatności: </w:t>
      </w:r>
      <w:r w:rsidR="008F032C" w:rsidRPr="00346FA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3DD3E2" w14:textId="77777777" w:rsidR="008D2AB8" w:rsidRPr="00346FA6" w:rsidRDefault="008D2AB8" w:rsidP="008D2AB8">
      <w:pPr>
        <w:jc w:val="both"/>
        <w:rPr>
          <w:sz w:val="20"/>
          <w:szCs w:val="20"/>
        </w:rPr>
      </w:pPr>
    </w:p>
    <w:p w14:paraId="2212D943" w14:textId="1B6CE9D8" w:rsidR="008053BC" w:rsidRPr="00346FA6" w:rsidRDefault="00FE545C" w:rsidP="00FE545C">
      <w:pPr>
        <w:rPr>
          <w:b/>
          <w:sz w:val="20"/>
          <w:szCs w:val="20"/>
          <w:u w:val="single"/>
        </w:rPr>
      </w:pPr>
      <w:r w:rsidRPr="00346FA6">
        <w:rPr>
          <w:b/>
          <w:sz w:val="20"/>
          <w:szCs w:val="20"/>
          <w:u w:val="single"/>
        </w:rPr>
        <w:t>Jednocześnie oświadczamy, że:</w:t>
      </w:r>
    </w:p>
    <w:p w14:paraId="482593F0" w14:textId="376920C8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 xml:space="preserve">Oświadczamy, że jesteśmy związani niniejszą ofertą </w:t>
      </w:r>
      <w:r w:rsidR="00C11DF2">
        <w:rPr>
          <w:color w:val="000000"/>
          <w:sz w:val="20"/>
          <w:szCs w:val="20"/>
          <w:lang w:eastAsia="ar-SA"/>
        </w:rPr>
        <w:t xml:space="preserve">od upływu terminu składania ofert do dnia wskazanego </w:t>
      </w:r>
      <w:r w:rsidRPr="00346FA6">
        <w:rPr>
          <w:color w:val="000000"/>
          <w:sz w:val="20"/>
          <w:szCs w:val="20"/>
          <w:lang w:eastAsia="ar-SA"/>
        </w:rPr>
        <w:t xml:space="preserve"> w SWZ.</w:t>
      </w:r>
    </w:p>
    <w:p w14:paraId="64A94BA8" w14:textId="272C1B74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FA6">
        <w:rPr>
          <w:color w:val="000000"/>
          <w:sz w:val="20"/>
          <w:szCs w:val="20"/>
        </w:rPr>
        <w:t xml:space="preserve"> i nie wnosimy do nich żadnych zastrzeżeń.</w:t>
      </w:r>
    </w:p>
    <w:p w14:paraId="4DC85455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814BA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FE0DC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024817" w14:textId="77777777" w:rsidR="008053BC" w:rsidRPr="00346FA6" w:rsidRDefault="008053BC" w:rsidP="008053B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3BC" w:rsidRPr="00346FA6" w14:paraId="7D831CA6" w14:textId="77777777" w:rsidTr="00D90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70F9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D966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 xml:space="preserve">Opis części zamówienia, którą wykonawca </w:t>
            </w:r>
          </w:p>
          <w:p w14:paraId="48A6E8D5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F17DC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Nazwa podwykonawcy</w:t>
            </w:r>
            <w:r w:rsidRPr="00346FA6">
              <w:rPr>
                <w:sz w:val="20"/>
                <w:szCs w:val="20"/>
              </w:rPr>
              <w:br/>
              <w:t>(o ile jest znana)</w:t>
            </w:r>
          </w:p>
        </w:tc>
      </w:tr>
      <w:tr w:rsidR="008053BC" w:rsidRPr="00346FA6" w14:paraId="7E7FD873" w14:textId="77777777" w:rsidTr="00D90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0252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BA9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9F7B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53BC" w:rsidRPr="00346FA6" w14:paraId="3D2934AF" w14:textId="77777777" w:rsidTr="00D90DC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8DB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4D73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0ED6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0D6EAAC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Umocowanymi do reprezentowania naszej firmy są następujące osoby:</w:t>
      </w:r>
    </w:p>
    <w:p w14:paraId="7FF5C529" w14:textId="77777777" w:rsidR="008053BC" w:rsidRPr="00346FA6" w:rsidRDefault="008053BC" w:rsidP="008053B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46FA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</w:p>
    <w:p w14:paraId="1299BFB1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</w:t>
      </w:r>
    </w:p>
    <w:p w14:paraId="2F5B9E47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.</w:t>
      </w:r>
    </w:p>
    <w:p w14:paraId="68D3CD60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Umocowanie dla powyżej wskazanych osób wynika z następującego (</w:t>
      </w:r>
      <w:proofErr w:type="spellStart"/>
      <w:r w:rsidRPr="00346FA6">
        <w:rPr>
          <w:sz w:val="20"/>
          <w:szCs w:val="20"/>
        </w:rPr>
        <w:t>ych</w:t>
      </w:r>
      <w:proofErr w:type="spellEnd"/>
      <w:r w:rsidRPr="00346FA6">
        <w:rPr>
          <w:sz w:val="20"/>
          <w:szCs w:val="20"/>
        </w:rPr>
        <w:t>) dokumentu(ów)</w:t>
      </w:r>
    </w:p>
    <w:p w14:paraId="207AD5EF" w14:textId="77777777" w:rsidR="008053BC" w:rsidRPr="00346FA6" w:rsidRDefault="008053BC" w:rsidP="008053BC">
      <w:p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36E078B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załącznikami do niniejszej oferty są:</w:t>
      </w:r>
    </w:p>
    <w:p w14:paraId="4F24318B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………………………………………………………………………………………….</w:t>
      </w:r>
    </w:p>
    <w:p w14:paraId="3A8D775D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……………………………………………..……………………………………………</w:t>
      </w:r>
    </w:p>
    <w:p w14:paraId="60290AC4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218EF532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0461398A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  <w:r w:rsidRPr="00346FA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0E9035B" w14:textId="77777777" w:rsidR="008053BC" w:rsidRPr="00346FA6" w:rsidRDefault="008053BC" w:rsidP="008053B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6327195" w14:textId="77777777" w:rsidR="008053BC" w:rsidRPr="00346FA6" w:rsidRDefault="008053BC" w:rsidP="008053BC">
      <w:pPr>
        <w:rPr>
          <w:b/>
          <w:sz w:val="20"/>
          <w:szCs w:val="20"/>
          <w:u w:val="single"/>
        </w:rPr>
      </w:pPr>
    </w:p>
    <w:p w14:paraId="3FADFE91" w14:textId="77777777" w:rsidR="00FE545C" w:rsidRPr="00346FA6" w:rsidRDefault="00FE545C" w:rsidP="00FE545C">
      <w:pPr>
        <w:jc w:val="right"/>
        <w:rPr>
          <w:sz w:val="20"/>
          <w:szCs w:val="20"/>
        </w:rPr>
      </w:pPr>
    </w:p>
    <w:sectPr w:rsidR="00FE545C" w:rsidRPr="00346F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FDBE6" w14:textId="77777777" w:rsidR="00BF67AD" w:rsidRDefault="00BF67AD">
      <w:r>
        <w:separator/>
      </w:r>
    </w:p>
  </w:endnote>
  <w:endnote w:type="continuationSeparator" w:id="0">
    <w:p w14:paraId="3CFF3AB0" w14:textId="77777777" w:rsidR="00BF67AD" w:rsidRDefault="00BF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9F33D" w14:textId="77777777" w:rsidR="000E715A" w:rsidRDefault="000E7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B8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FCD3B" w14:textId="77777777" w:rsidR="000E715A" w:rsidRDefault="000E7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240BB" w14:textId="77777777" w:rsidR="00BF67AD" w:rsidRDefault="00BF67AD">
      <w:r>
        <w:separator/>
      </w:r>
    </w:p>
  </w:footnote>
  <w:footnote w:type="continuationSeparator" w:id="0">
    <w:p w14:paraId="176606F5" w14:textId="77777777" w:rsidR="00BF67AD" w:rsidRDefault="00BF6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DDB7B" w14:textId="77777777" w:rsidR="000E715A" w:rsidRDefault="000E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D53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98874" w14:textId="77777777" w:rsidR="000E715A" w:rsidRDefault="000E7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6A"/>
    <w:rsid w:val="00012286"/>
    <w:rsid w:val="00071CCC"/>
    <w:rsid w:val="000B1FA0"/>
    <w:rsid w:val="000B731D"/>
    <w:rsid w:val="000D6134"/>
    <w:rsid w:val="000E09C7"/>
    <w:rsid w:val="000E715A"/>
    <w:rsid w:val="000F6589"/>
    <w:rsid w:val="001014C4"/>
    <w:rsid w:val="00106636"/>
    <w:rsid w:val="00116EC6"/>
    <w:rsid w:val="001801DD"/>
    <w:rsid w:val="001D4612"/>
    <w:rsid w:val="00207E98"/>
    <w:rsid w:val="00261EE9"/>
    <w:rsid w:val="002723B0"/>
    <w:rsid w:val="002C5EDC"/>
    <w:rsid w:val="002D05DB"/>
    <w:rsid w:val="00315A4A"/>
    <w:rsid w:val="00346FA6"/>
    <w:rsid w:val="0042461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0413"/>
    <w:rsid w:val="006815F6"/>
    <w:rsid w:val="00692E47"/>
    <w:rsid w:val="00730AE5"/>
    <w:rsid w:val="007729CD"/>
    <w:rsid w:val="007748F0"/>
    <w:rsid w:val="007A4321"/>
    <w:rsid w:val="008053BC"/>
    <w:rsid w:val="00833933"/>
    <w:rsid w:val="00853083"/>
    <w:rsid w:val="008B2F0C"/>
    <w:rsid w:val="008B4928"/>
    <w:rsid w:val="008D2AB8"/>
    <w:rsid w:val="008F032C"/>
    <w:rsid w:val="008F1C66"/>
    <w:rsid w:val="00916925"/>
    <w:rsid w:val="00924673"/>
    <w:rsid w:val="00970FE4"/>
    <w:rsid w:val="00A0022B"/>
    <w:rsid w:val="00A06C6A"/>
    <w:rsid w:val="00A3306D"/>
    <w:rsid w:val="00A346FE"/>
    <w:rsid w:val="00A47B4D"/>
    <w:rsid w:val="00A83018"/>
    <w:rsid w:val="00B57062"/>
    <w:rsid w:val="00B774DC"/>
    <w:rsid w:val="00BF67AD"/>
    <w:rsid w:val="00C11DF2"/>
    <w:rsid w:val="00C969A6"/>
    <w:rsid w:val="00CA7D36"/>
    <w:rsid w:val="00CE43E2"/>
    <w:rsid w:val="00D24208"/>
    <w:rsid w:val="00D60C38"/>
    <w:rsid w:val="00D66893"/>
    <w:rsid w:val="00D90ACB"/>
    <w:rsid w:val="00DC1500"/>
    <w:rsid w:val="00DF5A09"/>
    <w:rsid w:val="00E3148B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7E722"/>
  <w15:chartTrackingRefBased/>
  <w15:docId w15:val="{03B62081-BF65-4CCC-81A4-240F2CB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E43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A9F76-1451-4174-989E-58808908E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752</Words>
  <Characters>6062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2022-01-14T09:58:00Z</cp:lastPrinted>
  <dcterms:created xsi:type="dcterms:W3CDTF">2022-01-14T09:58:00Z</dcterms:created>
  <dcterms:modified xsi:type="dcterms:W3CDTF">2022-01-14T10:05:00Z</dcterms:modified>
</cp:coreProperties>
</file>