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6904F1B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0B0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1F30D371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151FC8" w:rsidRPr="00151FC8">
        <w:rPr>
          <w:b/>
        </w:rPr>
        <w:t xml:space="preserve">Usługa  przeprowadzenia szkolenia z zakresu CFD w środowisku ANSYS (max.6 osób) dla </w:t>
      </w:r>
      <w:proofErr w:type="spellStart"/>
      <w:r w:rsidR="00151FC8" w:rsidRPr="00151FC8">
        <w:rPr>
          <w:b/>
        </w:rPr>
        <w:t>WGGiIŚ</w:t>
      </w:r>
      <w:proofErr w:type="spellEnd"/>
      <w:r w:rsidR="00151FC8" w:rsidRPr="00151FC8">
        <w:rPr>
          <w:b/>
        </w:rPr>
        <w:t xml:space="preserve"> - KC-zp.272-40/2</w:t>
      </w:r>
      <w:r w:rsidR="00571415">
        <w:rPr>
          <w:b/>
        </w:rPr>
        <w:t>2</w:t>
      </w:r>
      <w:bookmarkStart w:id="0" w:name="_GoBack"/>
      <w:bookmarkEnd w:id="0"/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2C485F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78819C33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FA77DA">
        <w:trPr>
          <w:trHeight w:val="2636"/>
        </w:trPr>
        <w:tc>
          <w:tcPr>
            <w:tcW w:w="1701" w:type="dxa"/>
          </w:tcPr>
          <w:p w14:paraId="38569AAB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807" w:type="dxa"/>
          </w:tcPr>
          <w:p w14:paraId="37F4DA06" w14:textId="72DD05A4" w:rsidR="00F11693" w:rsidRPr="00431178" w:rsidRDefault="00151FC8" w:rsidP="00151FC8">
            <w:pPr>
              <w:numPr>
                <w:ilvl w:val="2"/>
                <w:numId w:val="4"/>
              </w:numPr>
              <w:suppressAutoHyphens/>
              <w:autoSpaceDN w:val="0"/>
              <w:jc w:val="both"/>
              <w:textAlignment w:val="baseline"/>
            </w:pPr>
            <w:r>
              <w:t>Przeprowadził/a</w:t>
            </w:r>
            <w:r w:rsidR="00FA77DA">
              <w:t xml:space="preserve"> …………….</w:t>
            </w:r>
            <w:r w:rsidR="00FA77DA" w:rsidRPr="00F945DD">
              <w:t xml:space="preserve"> godzin </w:t>
            </w:r>
            <w:r w:rsidRPr="001463FB">
              <w:t xml:space="preserve">h szkoleń z zakresu </w:t>
            </w:r>
            <w:r w:rsidRPr="001463FB">
              <w:rPr>
                <w:b/>
                <w:bCs/>
                <w:color w:val="000000"/>
              </w:rPr>
              <w:t>z zakresu CFD w środowisku ANSYS</w:t>
            </w:r>
          </w:p>
        </w:tc>
        <w:tc>
          <w:tcPr>
            <w:tcW w:w="2343" w:type="dxa"/>
          </w:tcPr>
          <w:p w14:paraId="583C306C" w14:textId="77777777" w:rsidR="00B678F3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4C2A8DF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C7C0C8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1795E4ED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5792DB" w14:textId="51470D6A" w:rsidR="00987E4B" w:rsidRPr="00D00E95" w:rsidRDefault="00987E4B" w:rsidP="00D00E95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151FC8">
        <w:rPr>
          <w:b/>
        </w:rPr>
        <w:t>a</w:t>
      </w:r>
      <w:r w:rsidRPr="00431178">
        <w:rPr>
          <w:b/>
        </w:rPr>
        <w:t xml:space="preserve"> posiada wskazane doświadczenie. </w:t>
      </w:r>
    </w:p>
    <w:p w14:paraId="5F910435" w14:textId="7E75DFE4" w:rsidR="00987E4B" w:rsidRDefault="00E4768B" w:rsidP="00E4768B">
      <w:pPr>
        <w:spacing w:line="259" w:lineRule="auto"/>
        <w:jc w:val="center"/>
        <w:rPr>
          <w:sz w:val="16"/>
          <w:szCs w:val="16"/>
        </w:rPr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>lektronicznym</w:t>
      </w:r>
      <w:r w:rsidR="00F11693">
        <w:rPr>
          <w:bCs/>
          <w:i/>
          <w:iCs/>
          <w:color w:val="FF0000"/>
          <w:lang w:eastAsia="en-US"/>
        </w:rPr>
        <w:t>.</w:t>
      </w: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987E4B" w:rsidRPr="00AA36AA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645E0" w14:textId="77777777" w:rsidR="003B3AD7" w:rsidRDefault="003B3AD7">
      <w:r>
        <w:separator/>
      </w:r>
    </w:p>
  </w:endnote>
  <w:endnote w:type="continuationSeparator" w:id="0">
    <w:p w14:paraId="4C4F34B0" w14:textId="77777777" w:rsidR="003B3AD7" w:rsidRDefault="003B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7F9CA" w14:textId="77777777" w:rsidR="003B3AD7" w:rsidRDefault="003B3AD7">
      <w:r>
        <w:separator/>
      </w:r>
    </w:p>
  </w:footnote>
  <w:footnote w:type="continuationSeparator" w:id="0">
    <w:p w14:paraId="7C8C8B0E" w14:textId="77777777" w:rsidR="003B3AD7" w:rsidRDefault="003B3AD7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73338"/>
    <w:multiLevelType w:val="hybridMultilevel"/>
    <w:tmpl w:val="F83E2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1666D"/>
    <w:multiLevelType w:val="hybridMultilevel"/>
    <w:tmpl w:val="D06C6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F9A2816"/>
    <w:multiLevelType w:val="hybridMultilevel"/>
    <w:tmpl w:val="B46C491A"/>
    <w:lvl w:ilvl="0" w:tplc="175804B4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numFmt w:val="decimal"/>
        <w:pStyle w:val="Nagwek1"/>
        <w:lvlText w:val=""/>
        <w:lvlJc w:val="left"/>
      </w:lvl>
    </w:lvlOverride>
    <w:lvlOverride w:ilvl="1">
      <w:lvl w:ilvl="1">
        <w:start w:val="1"/>
        <w:numFmt w:val="decimal"/>
        <w:pStyle w:val="Nagwek2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45736"/>
    <w:rsid w:val="000532E0"/>
    <w:rsid w:val="000D647A"/>
    <w:rsid w:val="0013142F"/>
    <w:rsid w:val="00151FC8"/>
    <w:rsid w:val="00157F2B"/>
    <w:rsid w:val="001D0F1F"/>
    <w:rsid w:val="002053DE"/>
    <w:rsid w:val="002328A0"/>
    <w:rsid w:val="00263CEB"/>
    <w:rsid w:val="0027627E"/>
    <w:rsid w:val="002A7F51"/>
    <w:rsid w:val="002C485F"/>
    <w:rsid w:val="002C75A3"/>
    <w:rsid w:val="002D4311"/>
    <w:rsid w:val="002D6BB0"/>
    <w:rsid w:val="003B3AD7"/>
    <w:rsid w:val="00464933"/>
    <w:rsid w:val="0047573B"/>
    <w:rsid w:val="004F22F3"/>
    <w:rsid w:val="00517D50"/>
    <w:rsid w:val="00520792"/>
    <w:rsid w:val="00520B06"/>
    <w:rsid w:val="00527F15"/>
    <w:rsid w:val="0056690C"/>
    <w:rsid w:val="00571415"/>
    <w:rsid w:val="005C7DC7"/>
    <w:rsid w:val="005F6749"/>
    <w:rsid w:val="006828A2"/>
    <w:rsid w:val="00786C56"/>
    <w:rsid w:val="007F6736"/>
    <w:rsid w:val="0080509E"/>
    <w:rsid w:val="008539D0"/>
    <w:rsid w:val="008B32BE"/>
    <w:rsid w:val="008E4A55"/>
    <w:rsid w:val="008E66F9"/>
    <w:rsid w:val="00917391"/>
    <w:rsid w:val="009616AA"/>
    <w:rsid w:val="00987E4B"/>
    <w:rsid w:val="009E4F5D"/>
    <w:rsid w:val="009E5191"/>
    <w:rsid w:val="009F61B4"/>
    <w:rsid w:val="00A2150B"/>
    <w:rsid w:val="00A844AF"/>
    <w:rsid w:val="00B33027"/>
    <w:rsid w:val="00B678F3"/>
    <w:rsid w:val="00B72E23"/>
    <w:rsid w:val="00BC58AD"/>
    <w:rsid w:val="00C303B2"/>
    <w:rsid w:val="00C92A61"/>
    <w:rsid w:val="00CB7B0E"/>
    <w:rsid w:val="00CF6409"/>
    <w:rsid w:val="00D00E95"/>
    <w:rsid w:val="00D93916"/>
    <w:rsid w:val="00E4768B"/>
    <w:rsid w:val="00E83491"/>
    <w:rsid w:val="00F04CB8"/>
    <w:rsid w:val="00F11693"/>
    <w:rsid w:val="00F1179A"/>
    <w:rsid w:val="00F21267"/>
    <w:rsid w:val="00F55B12"/>
    <w:rsid w:val="00FA31F0"/>
    <w:rsid w:val="00FA77DA"/>
    <w:rsid w:val="00FD4D14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4B"/>
  </w:style>
  <w:style w:type="paragraph" w:styleId="Nagwek1">
    <w:name w:val="heading 1"/>
    <w:basedOn w:val="Normalny"/>
    <w:next w:val="Nagwek2"/>
    <w:link w:val="Nagwek1Znak"/>
    <w:autoRedefine/>
    <w:qFormat/>
    <w:rsid w:val="00FA77DA"/>
    <w:pPr>
      <w:numPr>
        <w:numId w:val="4"/>
      </w:numPr>
      <w:suppressAutoHyphens/>
      <w:autoSpaceDN w:val="0"/>
      <w:spacing w:before="200" w:after="60"/>
      <w:ind w:left="426" w:hanging="426"/>
      <w:jc w:val="both"/>
      <w:textAlignment w:val="baseline"/>
      <w:outlineLvl w:val="0"/>
    </w:pPr>
    <w:rPr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FA77DA"/>
    <w:pPr>
      <w:numPr>
        <w:ilvl w:val="1"/>
        <w:numId w:val="4"/>
      </w:numPr>
      <w:suppressAutoHyphens/>
      <w:autoSpaceDN w:val="0"/>
      <w:spacing w:before="120" w:after="60"/>
      <w:ind w:left="567" w:hanging="709"/>
      <w:jc w:val="both"/>
      <w:textAlignment w:val="baseline"/>
      <w:outlineLvl w:val="1"/>
    </w:pPr>
    <w:rPr>
      <w:bCs/>
      <w:iCs/>
      <w:color w:val="000000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C75A3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2C75A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C75A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75A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5A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5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5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68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768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FA77DA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FA77DA"/>
    <w:rPr>
      <w:bCs/>
      <w:iCs/>
      <w:color w:val="000000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FA77DA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3</cp:revision>
  <cp:lastPrinted>2021-12-13T14:16:00Z</cp:lastPrinted>
  <dcterms:created xsi:type="dcterms:W3CDTF">2021-12-13T14:17:00Z</dcterms:created>
  <dcterms:modified xsi:type="dcterms:W3CDTF">2022-01-18T10:00:00Z</dcterms:modified>
</cp:coreProperties>
</file>