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06C3932C" w14:textId="6991C2A4" w:rsidR="00404400" w:rsidRPr="0055729C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55729C" w:rsidRPr="0055729C">
        <w:rPr>
          <w:b/>
          <w:sz w:val="22"/>
          <w:szCs w:val="22"/>
        </w:rPr>
        <w:t>Dostawa</w:t>
      </w:r>
      <w:r w:rsidR="006A20EA">
        <w:rPr>
          <w:b/>
          <w:sz w:val="22"/>
          <w:szCs w:val="22"/>
        </w:rPr>
        <w:t xml:space="preserve"> </w:t>
      </w:r>
      <w:r w:rsidR="00A3697F" w:rsidRPr="00A3697F">
        <w:rPr>
          <w:b/>
          <w:sz w:val="22"/>
          <w:szCs w:val="22"/>
        </w:rPr>
        <w:t xml:space="preserve">komory klimatycznej z opcją do testów karbonatyzacji betonu dla </w:t>
      </w:r>
      <w:proofErr w:type="spellStart"/>
      <w:r w:rsidR="00A3697F" w:rsidRPr="00A3697F">
        <w:rPr>
          <w:b/>
          <w:sz w:val="22"/>
          <w:szCs w:val="22"/>
        </w:rPr>
        <w:t>WIMiC</w:t>
      </w:r>
      <w:proofErr w:type="spellEnd"/>
      <w:r w:rsidR="00A3697F" w:rsidRPr="00A3697F">
        <w:rPr>
          <w:b/>
          <w:sz w:val="22"/>
          <w:szCs w:val="22"/>
        </w:rPr>
        <w:t xml:space="preserve"> - KC-</w:t>
      </w:r>
      <w:proofErr w:type="spellStart"/>
      <w:r w:rsidR="00A3697F" w:rsidRPr="00A3697F">
        <w:rPr>
          <w:b/>
          <w:sz w:val="22"/>
          <w:szCs w:val="22"/>
        </w:rPr>
        <w:t>zp</w:t>
      </w:r>
      <w:proofErr w:type="spellEnd"/>
      <w:r w:rsidR="00A3697F" w:rsidRPr="00A3697F">
        <w:rPr>
          <w:b/>
          <w:sz w:val="22"/>
          <w:szCs w:val="22"/>
        </w:rPr>
        <w:t>. 272-34/22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7F47AAE7" w14:textId="77777777" w:rsidR="003D53A9" w:rsidRDefault="003D53A9" w:rsidP="003D53A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9E870C1" w14:textId="0C38EF79" w:rsidR="003D53A9" w:rsidRDefault="003D53A9" w:rsidP="003D53A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653A9CFD" w14:textId="77777777" w:rsidR="003D53A9" w:rsidRDefault="003D53A9" w:rsidP="003D53A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4A57FF0" w14:textId="77777777" w:rsidR="003D53A9" w:rsidRDefault="003D53A9" w:rsidP="003D53A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2C29CE7D" w14:textId="77777777" w:rsidR="003D53A9" w:rsidRDefault="003D53A9" w:rsidP="003D53A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AE36301" w14:textId="77777777" w:rsidR="003D53A9" w:rsidRDefault="003D53A9" w:rsidP="003D53A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605A1625" w14:textId="77777777" w:rsidR="003D53A9" w:rsidRDefault="003D53A9" w:rsidP="003D53A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B108226" w14:textId="77777777" w:rsidR="003D53A9" w:rsidRDefault="003D53A9" w:rsidP="003D53A9">
      <w:pPr>
        <w:widowControl w:val="0"/>
        <w:spacing w:line="360" w:lineRule="auto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Powyższa cena zawiera podatek VAT w wysokości </w:t>
      </w:r>
      <w:r>
        <w:rPr>
          <w:bCs/>
          <w:sz w:val="22"/>
          <w:szCs w:val="22"/>
        </w:rPr>
        <w:t>.......... % tj.…………………….PLN</w:t>
      </w:r>
    </w:p>
    <w:p w14:paraId="3956657E" w14:textId="42807468" w:rsidR="003D53A9" w:rsidRPr="003D53A9" w:rsidRDefault="003D53A9" w:rsidP="003D53A9">
      <w:pPr>
        <w:widowControl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Producent/model zaoferowanego sprzętu:</w:t>
      </w:r>
      <w:r>
        <w:rPr>
          <w:bCs/>
          <w:sz w:val="22"/>
          <w:szCs w:val="22"/>
        </w:rPr>
        <w:t xml:space="preserve"> ……………………………………</w:t>
      </w:r>
    </w:p>
    <w:p w14:paraId="73755AB8" w14:textId="77777777" w:rsidR="006A20EA" w:rsidRPr="0055729C" w:rsidRDefault="00404400" w:rsidP="006A20EA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>Okres udzielonej gwarancji</w:t>
      </w:r>
      <w:r w:rsidR="00D611FE" w:rsidRPr="0055729C">
        <w:rPr>
          <w:b/>
          <w:sz w:val="22"/>
          <w:szCs w:val="22"/>
        </w:rPr>
        <w:t xml:space="preserve"> </w:t>
      </w:r>
      <w:r w:rsidRPr="0055729C">
        <w:rPr>
          <w:b/>
          <w:sz w:val="22"/>
          <w:szCs w:val="22"/>
        </w:rPr>
        <w:t>wynosi:</w:t>
      </w:r>
      <w:r w:rsidRPr="0055729C">
        <w:rPr>
          <w:sz w:val="22"/>
          <w:szCs w:val="22"/>
        </w:rPr>
        <w:t xml:space="preserve"> </w:t>
      </w:r>
      <w:r w:rsidRPr="0055729C">
        <w:rPr>
          <w:bCs/>
          <w:sz w:val="22"/>
          <w:szCs w:val="22"/>
        </w:rPr>
        <w:t>…………</w:t>
      </w:r>
      <w:r w:rsidRPr="0055729C">
        <w:rPr>
          <w:b/>
          <w:sz w:val="22"/>
          <w:szCs w:val="22"/>
        </w:rPr>
        <w:t xml:space="preserve">miesięcy </w:t>
      </w:r>
      <w:r w:rsidR="006A20EA" w:rsidRPr="0055729C">
        <w:rPr>
          <w:b/>
          <w:color w:val="FF0000"/>
          <w:sz w:val="22"/>
          <w:szCs w:val="22"/>
        </w:rPr>
        <w:t>/kryterium oceny ofert/</w:t>
      </w:r>
    </w:p>
    <w:p w14:paraId="4D7E11DB" w14:textId="3227BD90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 xml:space="preserve">Termin realizacji umowy: </w:t>
      </w:r>
      <w:r w:rsidR="008A28B5" w:rsidRPr="0055729C">
        <w:rPr>
          <w:bCs/>
          <w:sz w:val="22"/>
          <w:szCs w:val="22"/>
        </w:rPr>
        <w:t>…………</w:t>
      </w:r>
      <w:r w:rsidR="00610900" w:rsidRPr="0055729C">
        <w:rPr>
          <w:bCs/>
          <w:sz w:val="22"/>
          <w:szCs w:val="22"/>
        </w:rPr>
        <w:t>…</w:t>
      </w:r>
      <w:r w:rsidR="00835A1D">
        <w:rPr>
          <w:bCs/>
          <w:sz w:val="22"/>
          <w:szCs w:val="22"/>
        </w:rPr>
        <w:t xml:space="preserve"> </w:t>
      </w:r>
      <w:r w:rsidR="00835A1D" w:rsidRPr="00835A1D">
        <w:rPr>
          <w:b/>
          <w:sz w:val="22"/>
          <w:szCs w:val="22"/>
        </w:rPr>
        <w:t xml:space="preserve">dni roboczych </w:t>
      </w:r>
      <w:r w:rsidR="00610900" w:rsidRPr="0055729C">
        <w:rPr>
          <w:b/>
          <w:sz w:val="22"/>
          <w:szCs w:val="22"/>
        </w:rPr>
        <w:t>od daty podpisania umowy</w:t>
      </w:r>
      <w:r w:rsidR="008A28B5" w:rsidRPr="0055729C">
        <w:rPr>
          <w:b/>
          <w:sz w:val="22"/>
          <w:szCs w:val="22"/>
        </w:rPr>
        <w:t xml:space="preserve"> </w:t>
      </w:r>
    </w:p>
    <w:p w14:paraId="18172154" w14:textId="1CD053CC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A0F3730" w14:textId="77777777" w:rsidR="003D53A9" w:rsidRDefault="003D53A9" w:rsidP="00404400">
      <w:pPr>
        <w:rPr>
          <w:b/>
          <w:sz w:val="22"/>
          <w:szCs w:val="20"/>
          <w:u w:val="single"/>
        </w:rPr>
      </w:pPr>
    </w:p>
    <w:p w14:paraId="21B4AFD3" w14:textId="77777777" w:rsidR="003D53A9" w:rsidRDefault="003D53A9" w:rsidP="00404400">
      <w:pPr>
        <w:rPr>
          <w:b/>
          <w:sz w:val="22"/>
          <w:szCs w:val="20"/>
          <w:u w:val="single"/>
        </w:rPr>
      </w:pPr>
    </w:p>
    <w:p w14:paraId="00335D71" w14:textId="77777777" w:rsidR="003D53A9" w:rsidRDefault="003D53A9" w:rsidP="00404400">
      <w:pPr>
        <w:rPr>
          <w:b/>
          <w:sz w:val="22"/>
          <w:szCs w:val="20"/>
          <w:u w:val="single"/>
        </w:rPr>
      </w:pPr>
    </w:p>
    <w:p w14:paraId="532E13E1" w14:textId="2BCA0520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20347"/>
    <w:rsid w:val="002723B0"/>
    <w:rsid w:val="00276FDA"/>
    <w:rsid w:val="00287CEE"/>
    <w:rsid w:val="002A43EC"/>
    <w:rsid w:val="002C78CE"/>
    <w:rsid w:val="002E7627"/>
    <w:rsid w:val="00315A4A"/>
    <w:rsid w:val="003A24EB"/>
    <w:rsid w:val="003D53A9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35A1D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41298"/>
    <w:rsid w:val="00970FE4"/>
    <w:rsid w:val="00993D96"/>
    <w:rsid w:val="009C66FB"/>
    <w:rsid w:val="00A0022B"/>
    <w:rsid w:val="00A346FE"/>
    <w:rsid w:val="00A3697F"/>
    <w:rsid w:val="00A47B4D"/>
    <w:rsid w:val="00A83018"/>
    <w:rsid w:val="00A94EF5"/>
    <w:rsid w:val="00B121A4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A16F5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20347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220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2022-01-19T12:49:00Z</cp:lastPrinted>
  <dcterms:created xsi:type="dcterms:W3CDTF">2022-01-19T12:49:00Z</dcterms:created>
  <dcterms:modified xsi:type="dcterms:W3CDTF">2022-01-19T12:49:00Z</dcterms:modified>
</cp:coreProperties>
</file>