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C0832" w14:textId="77777777" w:rsidR="00FB7F50" w:rsidRPr="002245BE" w:rsidRDefault="000E4E0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4E0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4E04">
        <w:rPr>
          <w:sz w:val="22"/>
          <w:szCs w:val="22"/>
        </w:rPr>
        <w:t>2022-01-19</w:t>
      </w:r>
    </w:p>
    <w:p w14:paraId="6A33351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878AEB" w14:textId="77777777" w:rsidR="00FB7F50" w:rsidRPr="002245BE" w:rsidRDefault="000E4E04" w:rsidP="00FB7F50">
      <w:pPr>
        <w:spacing w:after="40"/>
        <w:rPr>
          <w:b/>
          <w:bCs/>
          <w:sz w:val="22"/>
          <w:szCs w:val="22"/>
        </w:rPr>
      </w:pPr>
      <w:r w:rsidRPr="000E4E0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FE9269F" w14:textId="77777777" w:rsidR="00FB7F50" w:rsidRPr="002245BE" w:rsidRDefault="000E4E04" w:rsidP="00FB7F50">
      <w:pPr>
        <w:rPr>
          <w:sz w:val="22"/>
          <w:szCs w:val="22"/>
        </w:rPr>
      </w:pPr>
      <w:r w:rsidRPr="000E4E0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0E4E04">
        <w:rPr>
          <w:sz w:val="22"/>
          <w:szCs w:val="22"/>
        </w:rPr>
        <w:t>66</w:t>
      </w:r>
    </w:p>
    <w:p w14:paraId="5E7B8604" w14:textId="77777777" w:rsidR="00FB7F50" w:rsidRPr="002245BE" w:rsidRDefault="000E4E04" w:rsidP="00FB7F50">
      <w:pPr>
        <w:rPr>
          <w:sz w:val="22"/>
          <w:szCs w:val="22"/>
        </w:rPr>
      </w:pPr>
      <w:r w:rsidRPr="000E4E0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0E4E04">
        <w:rPr>
          <w:sz w:val="22"/>
          <w:szCs w:val="22"/>
        </w:rPr>
        <w:t>Kraków</w:t>
      </w:r>
    </w:p>
    <w:p w14:paraId="43D122C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9308955" w14:textId="67785A50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F2DA740" w14:textId="65760336" w:rsidR="00225224" w:rsidRDefault="00225224" w:rsidP="00FB7F50">
      <w:pPr>
        <w:jc w:val="both"/>
        <w:rPr>
          <w:bCs/>
          <w:sz w:val="18"/>
          <w:szCs w:val="18"/>
        </w:rPr>
      </w:pPr>
    </w:p>
    <w:p w14:paraId="7B661AF6" w14:textId="77997037" w:rsidR="00225224" w:rsidRPr="00A06E77" w:rsidRDefault="00225224" w:rsidP="00FB7F50">
      <w:pPr>
        <w:jc w:val="both"/>
        <w:rPr>
          <w:bCs/>
          <w:sz w:val="20"/>
          <w:szCs w:val="20"/>
        </w:rPr>
      </w:pPr>
      <w:r w:rsidRPr="00A06E77">
        <w:rPr>
          <w:bCs/>
          <w:sz w:val="20"/>
          <w:szCs w:val="20"/>
        </w:rPr>
        <w:t>SZP.271.43.(12/2021)/2022</w:t>
      </w:r>
    </w:p>
    <w:p w14:paraId="6611559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0CBE1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E4E04" w:rsidRPr="00607F9B" w14:paraId="63E23BCF" w14:textId="77777777" w:rsidTr="005B3FB3">
        <w:trPr>
          <w:trHeight w:val="638"/>
        </w:trPr>
        <w:tc>
          <w:tcPr>
            <w:tcW w:w="959" w:type="dxa"/>
            <w:shd w:val="clear" w:color="auto" w:fill="auto"/>
          </w:tcPr>
          <w:p w14:paraId="7DE67D4E" w14:textId="77777777" w:rsidR="000E4E04" w:rsidRPr="00607F9B" w:rsidRDefault="000E4E04" w:rsidP="005B3F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621592" w14:textId="77777777" w:rsidR="000E4E04" w:rsidRPr="00607F9B" w:rsidRDefault="000E4E04" w:rsidP="005B3F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4E0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4E04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4E04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1D4FC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E4E04" w:rsidRPr="000E4E0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E4E04" w:rsidRPr="000E4E04">
        <w:rPr>
          <w:sz w:val="22"/>
          <w:szCs w:val="22"/>
        </w:rPr>
        <w:t>(</w:t>
      </w:r>
      <w:proofErr w:type="spellStart"/>
      <w:r w:rsidR="000E4E04" w:rsidRPr="000E4E04">
        <w:rPr>
          <w:sz w:val="22"/>
          <w:szCs w:val="22"/>
        </w:rPr>
        <w:t>t.j</w:t>
      </w:r>
      <w:proofErr w:type="spellEnd"/>
      <w:r w:rsidR="000E4E04" w:rsidRPr="000E4E0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E4E04" w14:paraId="00DC4DBD" w14:textId="77777777" w:rsidTr="005B3FB3">
        <w:trPr>
          <w:cantSplit/>
        </w:trPr>
        <w:tc>
          <w:tcPr>
            <w:tcW w:w="9498" w:type="dxa"/>
          </w:tcPr>
          <w:p w14:paraId="7489C454" w14:textId="77777777" w:rsidR="000E4E04" w:rsidRPr="001D1EEC" w:rsidRDefault="000E4E04" w:rsidP="005B3FB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0E4E04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E4E04">
              <w:rPr>
                <w:b/>
                <w:sz w:val="22"/>
                <w:szCs w:val="22"/>
              </w:rPr>
              <w:t>Group</w:t>
            </w:r>
            <w:proofErr w:type="spellEnd"/>
            <w:r w:rsidRPr="000E4E04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43DB849" w14:textId="77777777" w:rsidR="000E4E04" w:rsidRPr="001D1EEC" w:rsidRDefault="000E4E04" w:rsidP="005B3FB3">
            <w:pPr>
              <w:spacing w:line="276" w:lineRule="auto"/>
              <w:rPr>
                <w:bCs/>
                <w:sz w:val="22"/>
                <w:szCs w:val="22"/>
              </w:rPr>
            </w:pPr>
            <w:r w:rsidRPr="000E4E04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E4E04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E4E04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E4E04">
              <w:rPr>
                <w:bCs/>
                <w:sz w:val="22"/>
                <w:szCs w:val="22"/>
              </w:rPr>
              <w:t>Zabrze</w:t>
            </w:r>
          </w:p>
          <w:p w14:paraId="2ED3A668" w14:textId="77777777" w:rsidR="000E4E04" w:rsidRDefault="000E4E04" w:rsidP="005B3F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A3AE1D" w14:textId="77777777" w:rsidR="000E4E04" w:rsidRPr="00211A34" w:rsidRDefault="000E4E04" w:rsidP="005B3F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E4E04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4E04">
              <w:rPr>
                <w:color w:val="000000"/>
                <w:sz w:val="22"/>
                <w:szCs w:val="22"/>
              </w:rPr>
              <w:t>Pakiet 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E4E04">
              <w:rPr>
                <w:b/>
                <w:sz w:val="22"/>
                <w:szCs w:val="22"/>
              </w:rPr>
              <w:t>19 197.00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143258" w14:textId="7FC7E6CB" w:rsidR="000E4E04" w:rsidRPr="000E4E04" w:rsidRDefault="000E4E04" w:rsidP="005B3FB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0E4E04" w14:paraId="17D9112E" w14:textId="77777777" w:rsidTr="005B3FB3">
        <w:trPr>
          <w:cantSplit/>
        </w:trPr>
        <w:tc>
          <w:tcPr>
            <w:tcW w:w="9498" w:type="dxa"/>
          </w:tcPr>
          <w:p w14:paraId="1E9EF134" w14:textId="77777777" w:rsidR="000E4E04" w:rsidRPr="001D1EEC" w:rsidRDefault="000E4E04" w:rsidP="005B3FB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E4E04">
              <w:rPr>
                <w:b/>
                <w:sz w:val="22"/>
                <w:szCs w:val="22"/>
              </w:rPr>
              <w:t>Becton</w:t>
            </w:r>
            <w:proofErr w:type="spellEnd"/>
            <w:r w:rsidRPr="000E4E04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52980B71" w14:textId="77777777" w:rsidR="000E4E04" w:rsidRPr="001D1EEC" w:rsidRDefault="000E4E04" w:rsidP="005B3FB3">
            <w:pPr>
              <w:spacing w:line="276" w:lineRule="auto"/>
              <w:rPr>
                <w:bCs/>
                <w:sz w:val="22"/>
                <w:szCs w:val="22"/>
              </w:rPr>
            </w:pPr>
            <w:r w:rsidRPr="000E4E04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E4E04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E4E04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E4E04">
              <w:rPr>
                <w:bCs/>
                <w:sz w:val="22"/>
                <w:szCs w:val="22"/>
              </w:rPr>
              <w:t>Warszawa</w:t>
            </w:r>
          </w:p>
          <w:p w14:paraId="2DFBD232" w14:textId="77777777" w:rsidR="000E4E04" w:rsidRDefault="000E4E04" w:rsidP="005B3F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BB85C2" w14:textId="77777777" w:rsidR="000E4E04" w:rsidRPr="00211A34" w:rsidRDefault="000E4E04" w:rsidP="005B3F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E4E04">
              <w:rPr>
                <w:color w:val="000000"/>
                <w:sz w:val="22"/>
                <w:szCs w:val="22"/>
              </w:rPr>
              <w:t>40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4E04">
              <w:rPr>
                <w:color w:val="000000"/>
                <w:sz w:val="22"/>
                <w:szCs w:val="22"/>
              </w:rPr>
              <w:t>Pakiet 40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E4E04">
              <w:rPr>
                <w:b/>
                <w:sz w:val="22"/>
                <w:szCs w:val="22"/>
              </w:rPr>
              <w:t>1 593.00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CE8BE2" w14:textId="432BBB94" w:rsidR="000E4E04" w:rsidRPr="000E4E04" w:rsidRDefault="000E4E04" w:rsidP="005B3FB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0E4E04" w14:paraId="27FA744D" w14:textId="77777777" w:rsidTr="005B3FB3">
        <w:trPr>
          <w:cantSplit/>
        </w:trPr>
        <w:tc>
          <w:tcPr>
            <w:tcW w:w="9498" w:type="dxa"/>
          </w:tcPr>
          <w:p w14:paraId="7D74CE66" w14:textId="77777777" w:rsidR="000E4E04" w:rsidRPr="001D1EEC" w:rsidRDefault="000E4E04" w:rsidP="005B3FB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E4E04">
              <w:rPr>
                <w:b/>
                <w:sz w:val="22"/>
                <w:szCs w:val="22"/>
              </w:rPr>
              <w:t>Becton</w:t>
            </w:r>
            <w:proofErr w:type="spellEnd"/>
            <w:r w:rsidRPr="000E4E04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051F2435" w14:textId="77777777" w:rsidR="000E4E04" w:rsidRPr="001D1EEC" w:rsidRDefault="000E4E04" w:rsidP="005B3FB3">
            <w:pPr>
              <w:spacing w:line="276" w:lineRule="auto"/>
              <w:rPr>
                <w:bCs/>
                <w:sz w:val="22"/>
                <w:szCs w:val="22"/>
              </w:rPr>
            </w:pPr>
            <w:r w:rsidRPr="000E4E04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E4E04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E4E04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E4E04">
              <w:rPr>
                <w:bCs/>
                <w:sz w:val="22"/>
                <w:szCs w:val="22"/>
              </w:rPr>
              <w:t>Warszawa</w:t>
            </w:r>
          </w:p>
          <w:p w14:paraId="16BCB031" w14:textId="77777777" w:rsidR="000E4E04" w:rsidRDefault="000E4E04" w:rsidP="005B3F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BFFE59" w14:textId="77777777" w:rsidR="000E4E04" w:rsidRPr="00211A34" w:rsidRDefault="000E4E04" w:rsidP="005B3F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E4E04">
              <w:rPr>
                <w:color w:val="000000"/>
                <w:sz w:val="22"/>
                <w:szCs w:val="22"/>
              </w:rPr>
              <w:t>62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4E04">
              <w:rPr>
                <w:color w:val="000000"/>
                <w:sz w:val="22"/>
                <w:szCs w:val="22"/>
              </w:rPr>
              <w:t>Pakiet 62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E4E04">
              <w:rPr>
                <w:b/>
                <w:sz w:val="22"/>
                <w:szCs w:val="22"/>
              </w:rPr>
              <w:t>243 424.44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543823" w14:textId="39D533A9" w:rsidR="000E4E04" w:rsidRPr="000E4E04" w:rsidRDefault="000E4E04" w:rsidP="005B3FB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4D843687" w14:textId="77777777" w:rsidR="00A06E77" w:rsidRDefault="00A06E77" w:rsidP="00A06E77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642CBE45" w14:textId="77777777" w:rsidR="00A06E77" w:rsidRDefault="00A06E77" w:rsidP="00A06E77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205F438D" w14:textId="77777777" w:rsidR="00A06E77" w:rsidRDefault="00A06E7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E4C82CA" w14:textId="2C6E5929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A8EEDD6" w14:textId="77777777" w:rsidTr="00596EA3">
        <w:tc>
          <w:tcPr>
            <w:tcW w:w="2169" w:type="dxa"/>
            <w:shd w:val="clear" w:color="auto" w:fill="F3F3F3"/>
          </w:tcPr>
          <w:p w14:paraId="684270E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7F2088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B3D651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D5B81C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E4E04" w:rsidRPr="00834EF4" w14:paraId="379FD434" w14:textId="77777777" w:rsidTr="005B3FB3">
        <w:tc>
          <w:tcPr>
            <w:tcW w:w="2169" w:type="dxa"/>
            <w:shd w:val="clear" w:color="auto" w:fill="auto"/>
          </w:tcPr>
          <w:p w14:paraId="1847014A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4E04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77091F7D" w14:textId="77777777" w:rsidR="000E4E04" w:rsidRPr="00211A34" w:rsidRDefault="000E4E04" w:rsidP="005B3FB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4E0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0E4E0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0E4E0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409F3AD" w14:textId="77777777" w:rsidR="000E4E04" w:rsidRPr="00211A34" w:rsidRDefault="000E4E04" w:rsidP="005B3FB3">
            <w:pPr>
              <w:rPr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18</w:t>
            </w:r>
          </w:p>
          <w:p w14:paraId="7CD5F1A9" w14:textId="77777777" w:rsidR="000E4E04" w:rsidRPr="00211A34" w:rsidRDefault="000E4E04" w:rsidP="005B3FB3">
            <w:pPr>
              <w:spacing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36A4DAFA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7188F3" w14:textId="77777777" w:rsidR="000E4E04" w:rsidRPr="00211A34" w:rsidRDefault="000E4E04" w:rsidP="005B3FB3">
            <w:pPr>
              <w:jc w:val="center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 xml:space="preserve">  100,00</w:t>
            </w:r>
          </w:p>
        </w:tc>
      </w:tr>
      <w:tr w:rsidR="000E4E04" w:rsidRPr="00834EF4" w14:paraId="61127009" w14:textId="77777777" w:rsidTr="005B3FB3">
        <w:tc>
          <w:tcPr>
            <w:tcW w:w="2169" w:type="dxa"/>
            <w:shd w:val="clear" w:color="auto" w:fill="auto"/>
          </w:tcPr>
          <w:p w14:paraId="099CA789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4E04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59D3E1AC" w14:textId="77777777" w:rsidR="000E4E04" w:rsidRPr="00211A34" w:rsidRDefault="000E4E04" w:rsidP="005B3FB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4E04">
              <w:rPr>
                <w:b/>
                <w:bCs/>
                <w:sz w:val="20"/>
                <w:szCs w:val="20"/>
              </w:rPr>
              <w:t>SKAMEX Spółka z ograniczona odpowiedzialnością Spółka Jawna</w:t>
            </w:r>
          </w:p>
          <w:p w14:paraId="30857873" w14:textId="77777777" w:rsidR="000E4E04" w:rsidRPr="00211A34" w:rsidRDefault="000E4E04" w:rsidP="005B3FB3">
            <w:pPr>
              <w:rPr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38/52</w:t>
            </w:r>
          </w:p>
          <w:p w14:paraId="0B6A9C03" w14:textId="77777777" w:rsidR="000E4E04" w:rsidRPr="00211A34" w:rsidRDefault="000E4E04" w:rsidP="005B3FB3">
            <w:pPr>
              <w:spacing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3EFD677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1 - Cena - 53.38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034F9F" w14:textId="77777777" w:rsidR="000E4E04" w:rsidRPr="00211A34" w:rsidRDefault="000E4E04" w:rsidP="005B3FB3">
            <w:pPr>
              <w:jc w:val="center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 xml:space="preserve">  53,38</w:t>
            </w:r>
          </w:p>
        </w:tc>
      </w:tr>
      <w:tr w:rsidR="000E4E04" w:rsidRPr="00834EF4" w14:paraId="6171AC77" w14:textId="77777777" w:rsidTr="005B3FB3">
        <w:tc>
          <w:tcPr>
            <w:tcW w:w="2169" w:type="dxa"/>
            <w:shd w:val="clear" w:color="auto" w:fill="auto"/>
          </w:tcPr>
          <w:p w14:paraId="38ABE3DA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4E04">
              <w:rPr>
                <w:sz w:val="20"/>
                <w:szCs w:val="20"/>
              </w:rPr>
              <w:t>Pakiet 40</w:t>
            </w:r>
          </w:p>
        </w:tc>
        <w:tc>
          <w:tcPr>
            <w:tcW w:w="2793" w:type="dxa"/>
            <w:shd w:val="clear" w:color="auto" w:fill="auto"/>
          </w:tcPr>
          <w:p w14:paraId="3550F7D7" w14:textId="77777777" w:rsidR="000E4E04" w:rsidRPr="00211A34" w:rsidRDefault="000E4E04" w:rsidP="005B3FB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4E04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0E4E04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7E40BE2E" w14:textId="77777777" w:rsidR="000E4E04" w:rsidRPr="00211A34" w:rsidRDefault="000E4E04" w:rsidP="005B3FB3">
            <w:pPr>
              <w:rPr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14</w:t>
            </w:r>
          </w:p>
          <w:p w14:paraId="14CCEB11" w14:textId="77777777" w:rsidR="000E4E04" w:rsidRPr="00211A34" w:rsidRDefault="000E4E04" w:rsidP="005B3FB3">
            <w:pPr>
              <w:spacing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462A480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4D7441" w14:textId="77777777" w:rsidR="000E4E04" w:rsidRPr="00211A34" w:rsidRDefault="000E4E04" w:rsidP="005B3FB3">
            <w:pPr>
              <w:jc w:val="center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 xml:space="preserve">  100,00</w:t>
            </w:r>
          </w:p>
        </w:tc>
      </w:tr>
      <w:tr w:rsidR="000E4E04" w:rsidRPr="00834EF4" w14:paraId="0924AB32" w14:textId="77777777" w:rsidTr="005B3FB3">
        <w:tc>
          <w:tcPr>
            <w:tcW w:w="2169" w:type="dxa"/>
            <w:shd w:val="clear" w:color="auto" w:fill="auto"/>
          </w:tcPr>
          <w:p w14:paraId="60F23CAD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4E04">
              <w:rPr>
                <w:sz w:val="20"/>
                <w:szCs w:val="20"/>
              </w:rPr>
              <w:t>Pakiet 40</w:t>
            </w:r>
          </w:p>
        </w:tc>
        <w:tc>
          <w:tcPr>
            <w:tcW w:w="2793" w:type="dxa"/>
            <w:shd w:val="clear" w:color="auto" w:fill="auto"/>
          </w:tcPr>
          <w:p w14:paraId="480EA4D2" w14:textId="77777777" w:rsidR="000E4E04" w:rsidRPr="00211A34" w:rsidRDefault="000E4E04" w:rsidP="005B3FB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4E04">
              <w:rPr>
                <w:b/>
                <w:bCs/>
                <w:sz w:val="20"/>
                <w:szCs w:val="20"/>
              </w:rPr>
              <w:t xml:space="preserve">BL </w:t>
            </w:r>
            <w:proofErr w:type="spellStart"/>
            <w:r w:rsidRPr="000E4E04">
              <w:rPr>
                <w:b/>
                <w:bCs/>
                <w:sz w:val="20"/>
                <w:szCs w:val="20"/>
              </w:rPr>
              <w:t>Medica</w:t>
            </w:r>
            <w:proofErr w:type="spellEnd"/>
            <w:r w:rsidRPr="000E4E04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14:paraId="74D5DC4F" w14:textId="77777777" w:rsidR="000E4E04" w:rsidRPr="00211A34" w:rsidRDefault="000E4E04" w:rsidP="005B3FB3">
            <w:pPr>
              <w:rPr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Letnia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2A</w:t>
            </w:r>
          </w:p>
          <w:p w14:paraId="4B71C29A" w14:textId="77777777" w:rsidR="000E4E04" w:rsidRPr="00211A34" w:rsidRDefault="000E4E04" w:rsidP="005B3FB3">
            <w:pPr>
              <w:spacing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72-123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Kliniska Wielkie</w:t>
            </w:r>
          </w:p>
        </w:tc>
        <w:tc>
          <w:tcPr>
            <w:tcW w:w="2976" w:type="dxa"/>
            <w:shd w:val="clear" w:color="auto" w:fill="auto"/>
          </w:tcPr>
          <w:p w14:paraId="66436A2E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1 - Cena - 46.35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4D578E" w14:textId="77777777" w:rsidR="000E4E04" w:rsidRPr="00211A34" w:rsidRDefault="000E4E04" w:rsidP="005B3FB3">
            <w:pPr>
              <w:jc w:val="center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 xml:space="preserve">  46,35</w:t>
            </w:r>
          </w:p>
        </w:tc>
      </w:tr>
      <w:tr w:rsidR="000E4E04" w:rsidRPr="00834EF4" w14:paraId="739F1152" w14:textId="77777777" w:rsidTr="005B3FB3">
        <w:tc>
          <w:tcPr>
            <w:tcW w:w="2169" w:type="dxa"/>
            <w:shd w:val="clear" w:color="auto" w:fill="auto"/>
          </w:tcPr>
          <w:p w14:paraId="6F05C206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4E04">
              <w:rPr>
                <w:sz w:val="20"/>
                <w:szCs w:val="20"/>
              </w:rPr>
              <w:t>Pakiet 62</w:t>
            </w:r>
          </w:p>
        </w:tc>
        <w:tc>
          <w:tcPr>
            <w:tcW w:w="2793" w:type="dxa"/>
            <w:shd w:val="clear" w:color="auto" w:fill="auto"/>
          </w:tcPr>
          <w:p w14:paraId="4AF14362" w14:textId="77777777" w:rsidR="000E4E04" w:rsidRPr="00211A34" w:rsidRDefault="000E4E04" w:rsidP="005B3FB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4E04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0E4E04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24B2F353" w14:textId="77777777" w:rsidR="000E4E04" w:rsidRPr="00211A34" w:rsidRDefault="000E4E04" w:rsidP="005B3FB3">
            <w:pPr>
              <w:rPr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14</w:t>
            </w:r>
          </w:p>
          <w:p w14:paraId="002D8023" w14:textId="77777777" w:rsidR="000E4E04" w:rsidRPr="00211A34" w:rsidRDefault="000E4E04" w:rsidP="005B3FB3">
            <w:pPr>
              <w:spacing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C996F0B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45D8E8" w14:textId="77777777" w:rsidR="000E4E04" w:rsidRPr="00211A34" w:rsidRDefault="000E4E04" w:rsidP="005B3FB3">
            <w:pPr>
              <w:jc w:val="center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 xml:space="preserve">  100,00</w:t>
            </w:r>
          </w:p>
        </w:tc>
      </w:tr>
      <w:tr w:rsidR="000E4E04" w:rsidRPr="00834EF4" w14:paraId="4131D9AF" w14:textId="77777777" w:rsidTr="005B3FB3">
        <w:tc>
          <w:tcPr>
            <w:tcW w:w="2169" w:type="dxa"/>
            <w:shd w:val="clear" w:color="auto" w:fill="auto"/>
          </w:tcPr>
          <w:p w14:paraId="38687D36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4E04">
              <w:rPr>
                <w:sz w:val="20"/>
                <w:szCs w:val="20"/>
              </w:rPr>
              <w:t>Pakiet 62</w:t>
            </w:r>
          </w:p>
        </w:tc>
        <w:tc>
          <w:tcPr>
            <w:tcW w:w="2793" w:type="dxa"/>
            <w:shd w:val="clear" w:color="auto" w:fill="auto"/>
          </w:tcPr>
          <w:p w14:paraId="1B98555D" w14:textId="77777777" w:rsidR="000E4E04" w:rsidRPr="00211A34" w:rsidRDefault="000E4E04" w:rsidP="005B3FB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4E04">
              <w:rPr>
                <w:b/>
                <w:bCs/>
                <w:sz w:val="20"/>
                <w:szCs w:val="20"/>
              </w:rPr>
              <w:t>Eclipse</w:t>
            </w:r>
            <w:proofErr w:type="spellEnd"/>
            <w:r w:rsidRPr="000E4E0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4E04">
              <w:rPr>
                <w:b/>
                <w:bCs/>
                <w:sz w:val="20"/>
                <w:szCs w:val="20"/>
              </w:rPr>
              <w:t>Boluk</w:t>
            </w:r>
            <w:proofErr w:type="spellEnd"/>
            <w:r w:rsidRPr="000E4E04">
              <w:rPr>
                <w:b/>
                <w:bCs/>
                <w:sz w:val="20"/>
                <w:szCs w:val="20"/>
              </w:rPr>
              <w:t>-Sobolewska Spółka komandytowa</w:t>
            </w:r>
          </w:p>
          <w:p w14:paraId="3E0F94F8" w14:textId="77777777" w:rsidR="000E4E04" w:rsidRPr="00211A34" w:rsidRDefault="000E4E04" w:rsidP="005B3FB3">
            <w:pPr>
              <w:rPr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prof. M.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16</w:t>
            </w:r>
          </w:p>
          <w:p w14:paraId="76D2D32B" w14:textId="77777777" w:rsidR="000E4E04" w:rsidRPr="00211A34" w:rsidRDefault="000E4E04" w:rsidP="005B3FB3">
            <w:pPr>
              <w:spacing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0FC1A1A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1 - Cena - 93.78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820620" w14:textId="77777777" w:rsidR="000E4E04" w:rsidRPr="00211A34" w:rsidRDefault="000E4E04" w:rsidP="005B3FB3">
            <w:pPr>
              <w:jc w:val="center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 xml:space="preserve">  93,78</w:t>
            </w:r>
          </w:p>
        </w:tc>
      </w:tr>
      <w:tr w:rsidR="000E4E04" w:rsidRPr="00834EF4" w14:paraId="106A2392" w14:textId="77777777" w:rsidTr="005B3FB3">
        <w:tc>
          <w:tcPr>
            <w:tcW w:w="2169" w:type="dxa"/>
            <w:shd w:val="clear" w:color="auto" w:fill="auto"/>
          </w:tcPr>
          <w:p w14:paraId="3078E32B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4E04">
              <w:rPr>
                <w:sz w:val="20"/>
                <w:szCs w:val="20"/>
              </w:rPr>
              <w:t>Pakiet 62</w:t>
            </w:r>
          </w:p>
        </w:tc>
        <w:tc>
          <w:tcPr>
            <w:tcW w:w="2793" w:type="dxa"/>
            <w:shd w:val="clear" w:color="auto" w:fill="auto"/>
          </w:tcPr>
          <w:p w14:paraId="28AFC53C" w14:textId="77777777" w:rsidR="000E4E04" w:rsidRPr="00211A34" w:rsidRDefault="000E4E04" w:rsidP="005B3FB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4E04">
              <w:rPr>
                <w:b/>
                <w:bCs/>
                <w:sz w:val="20"/>
                <w:szCs w:val="20"/>
              </w:rPr>
              <w:t>Medlab</w:t>
            </w:r>
            <w:proofErr w:type="spellEnd"/>
            <w:r w:rsidRPr="000E4E04">
              <w:rPr>
                <w:b/>
                <w:bCs/>
                <w:sz w:val="20"/>
                <w:szCs w:val="20"/>
              </w:rPr>
              <w:t xml:space="preserve"> Products Spółka z ograniczoną odpowiedzialnością</w:t>
            </w:r>
          </w:p>
          <w:p w14:paraId="7A2E55C0" w14:textId="77777777" w:rsidR="000E4E04" w:rsidRPr="00211A34" w:rsidRDefault="000E4E04" w:rsidP="005B3FB3">
            <w:pPr>
              <w:rPr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Gałczyńskiego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8</w:t>
            </w:r>
          </w:p>
          <w:p w14:paraId="5E9CA77A" w14:textId="77777777" w:rsidR="000E4E04" w:rsidRPr="00211A34" w:rsidRDefault="000E4E04" w:rsidP="005B3FB3">
            <w:pPr>
              <w:spacing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4E04">
              <w:rPr>
                <w:sz w:val="20"/>
                <w:szCs w:val="20"/>
              </w:rPr>
              <w:t>Raszyn</w:t>
            </w:r>
          </w:p>
        </w:tc>
        <w:tc>
          <w:tcPr>
            <w:tcW w:w="2976" w:type="dxa"/>
            <w:shd w:val="clear" w:color="auto" w:fill="auto"/>
          </w:tcPr>
          <w:p w14:paraId="3AD1CF8F" w14:textId="77777777" w:rsidR="000E4E04" w:rsidRPr="00211A34" w:rsidRDefault="000E4E04" w:rsidP="005B3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>1 - Cena - 92.74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146B6E" w14:textId="77777777" w:rsidR="000E4E04" w:rsidRPr="00211A34" w:rsidRDefault="000E4E04" w:rsidP="005B3FB3">
            <w:pPr>
              <w:jc w:val="center"/>
              <w:rPr>
                <w:color w:val="000000"/>
                <w:sz w:val="20"/>
                <w:szCs w:val="20"/>
              </w:rPr>
            </w:pPr>
            <w:r w:rsidRPr="000E4E04">
              <w:rPr>
                <w:sz w:val="20"/>
                <w:szCs w:val="20"/>
              </w:rPr>
              <w:t xml:space="preserve">  92,74</w:t>
            </w:r>
          </w:p>
        </w:tc>
      </w:tr>
    </w:tbl>
    <w:p w14:paraId="4CC3658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61A87" w14:textId="77777777" w:rsidR="002B4A7A" w:rsidRDefault="002B4A7A">
      <w:r>
        <w:separator/>
      </w:r>
    </w:p>
  </w:endnote>
  <w:endnote w:type="continuationSeparator" w:id="0">
    <w:p w14:paraId="3FDCDD33" w14:textId="77777777" w:rsidR="002B4A7A" w:rsidRDefault="002B4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DD7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D498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59A70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6A07E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557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AC672" w14:textId="77777777" w:rsidR="002B4A7A" w:rsidRDefault="002B4A7A">
      <w:r>
        <w:separator/>
      </w:r>
    </w:p>
  </w:footnote>
  <w:footnote w:type="continuationSeparator" w:id="0">
    <w:p w14:paraId="3E2F474A" w14:textId="77777777" w:rsidR="002B4A7A" w:rsidRDefault="002B4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A4C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549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D6BD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A7A"/>
    <w:rsid w:val="00022322"/>
    <w:rsid w:val="00042497"/>
    <w:rsid w:val="000C1E6F"/>
    <w:rsid w:val="000E4E04"/>
    <w:rsid w:val="000E4E56"/>
    <w:rsid w:val="001A1468"/>
    <w:rsid w:val="001B7815"/>
    <w:rsid w:val="001D1EEC"/>
    <w:rsid w:val="00211A34"/>
    <w:rsid w:val="00225224"/>
    <w:rsid w:val="002B1E4F"/>
    <w:rsid w:val="002B4A7A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6E7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3FF739"/>
  <w15:chartTrackingRefBased/>
  <w15:docId w15:val="{43B6D776-A974-4ED1-9FE2-55687819A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1899-12-31T23:00:00Z</cp:lastPrinted>
  <dcterms:created xsi:type="dcterms:W3CDTF">2022-01-19T08:59:00Z</dcterms:created>
  <dcterms:modified xsi:type="dcterms:W3CDTF">2022-01-19T12:51:00Z</dcterms:modified>
</cp:coreProperties>
</file>