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5B6E6F16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55729C" w:rsidRPr="0055729C">
        <w:rPr>
          <w:b/>
          <w:sz w:val="22"/>
          <w:szCs w:val="22"/>
        </w:rPr>
        <w:t>Dostawa</w:t>
      </w:r>
      <w:r w:rsidR="006A20EA">
        <w:rPr>
          <w:b/>
          <w:sz w:val="22"/>
          <w:szCs w:val="22"/>
        </w:rPr>
        <w:t xml:space="preserve"> </w:t>
      </w:r>
      <w:r w:rsidR="006A20EA" w:rsidRPr="006A20EA">
        <w:rPr>
          <w:b/>
          <w:sz w:val="22"/>
          <w:szCs w:val="22"/>
        </w:rPr>
        <w:t>1 szt. kamery VR wraz z osprzętem - KC-</w:t>
      </w:r>
      <w:proofErr w:type="spellStart"/>
      <w:r w:rsidR="006A20EA" w:rsidRPr="006A20EA">
        <w:rPr>
          <w:b/>
          <w:sz w:val="22"/>
          <w:szCs w:val="22"/>
        </w:rPr>
        <w:t>zp</w:t>
      </w:r>
      <w:proofErr w:type="spellEnd"/>
      <w:r w:rsidR="006A20EA" w:rsidRPr="006A20EA">
        <w:rPr>
          <w:b/>
          <w:sz w:val="22"/>
          <w:szCs w:val="22"/>
        </w:rPr>
        <w:t>. 272-32/22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36A87CCE" w14:textId="78C8AE31" w:rsidR="00932889" w:rsidRDefault="00932889" w:rsidP="00404400">
      <w:pPr>
        <w:jc w:val="both"/>
        <w:rPr>
          <w:sz w:val="22"/>
          <w:szCs w:val="22"/>
        </w:rPr>
      </w:pPr>
    </w:p>
    <w:p w14:paraId="48399AA8" w14:textId="77777777" w:rsidR="00932889" w:rsidRPr="0055729C" w:rsidRDefault="00932889" w:rsidP="00932889">
      <w:pPr>
        <w:jc w:val="both"/>
        <w:rPr>
          <w:b/>
          <w:bCs/>
          <w:sz w:val="22"/>
          <w:szCs w:val="22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183"/>
        <w:gridCol w:w="656"/>
        <w:gridCol w:w="1135"/>
        <w:gridCol w:w="852"/>
        <w:gridCol w:w="567"/>
        <w:gridCol w:w="1418"/>
      </w:tblGrid>
      <w:tr w:rsidR="00932889" w14:paraId="57DEDCCD" w14:textId="77777777" w:rsidTr="000A2D25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EEFDE3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8EEC05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69014DA3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18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0C4D8A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5D07937A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 </w:t>
            </w:r>
          </w:p>
        </w:tc>
        <w:tc>
          <w:tcPr>
            <w:tcW w:w="6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B1A257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Liczba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AD901C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7E7E55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77C13587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A2F7427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1987DC9A" w14:textId="77777777" w:rsidR="00932889" w:rsidRDefault="00932889" w:rsidP="000A2D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C26D105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482D74D3" w14:textId="77777777" w:rsidR="00932889" w:rsidRDefault="00932889" w:rsidP="000A2D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12E78B7C" w14:textId="77777777" w:rsidR="00932889" w:rsidRDefault="00932889" w:rsidP="000A2D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932889" w14:paraId="3816FF7E" w14:textId="77777777" w:rsidTr="000A2D25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C98CA0" w14:textId="77777777" w:rsidR="00932889" w:rsidRDefault="00932889" w:rsidP="000A2D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249C09" w14:textId="77777777" w:rsidR="00932889" w:rsidRDefault="00932889" w:rsidP="000A2D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82CACD" w14:textId="77777777" w:rsidR="00932889" w:rsidRDefault="00932889" w:rsidP="000A2D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AB09E5" w14:textId="77777777" w:rsidR="00932889" w:rsidRDefault="00932889" w:rsidP="000A2D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A74D90" w14:textId="77777777" w:rsidR="00932889" w:rsidRDefault="00932889" w:rsidP="000A2D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577012" w14:textId="77777777" w:rsidR="00932889" w:rsidRDefault="00932889" w:rsidP="000A2D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B732573" w14:textId="77777777" w:rsidR="00932889" w:rsidRDefault="00932889" w:rsidP="000A2D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B708E7C" w14:textId="77777777" w:rsidR="00932889" w:rsidRDefault="00932889" w:rsidP="000A2D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932889" w14:paraId="1171FD4A" w14:textId="77777777" w:rsidTr="000A2D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545372" w14:textId="77777777" w:rsidR="00932889" w:rsidRDefault="00932889" w:rsidP="00932889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31F9" w14:textId="77777777" w:rsidR="00932889" w:rsidRPr="00067D64" w:rsidRDefault="00932889" w:rsidP="000A2D25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Kamera sportowa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1D70" w14:textId="77777777" w:rsidR="00932889" w:rsidRDefault="00932889" w:rsidP="000A2D2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A0E75" w14:textId="77777777" w:rsidR="00932889" w:rsidRDefault="00932889" w:rsidP="000A2D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5DE5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E74B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6CFE90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6EBDBD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</w:tr>
      <w:tr w:rsidR="00932889" w14:paraId="04275400" w14:textId="77777777" w:rsidTr="000A2D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0EBCA6" w14:textId="77777777" w:rsidR="00932889" w:rsidRDefault="00932889" w:rsidP="00932889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8120F" w14:textId="77777777" w:rsidR="00932889" w:rsidRPr="00067D64" w:rsidRDefault="00932889" w:rsidP="000A2D25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Kabel USB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968D" w14:textId="77777777" w:rsidR="00932889" w:rsidRDefault="00932889" w:rsidP="000A2D2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758A" w14:textId="77777777" w:rsidR="00932889" w:rsidRDefault="00932889" w:rsidP="000A2D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7128F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F994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D65F88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1BCA29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</w:tr>
      <w:tr w:rsidR="00932889" w14:paraId="52FE07AE" w14:textId="77777777" w:rsidTr="000A2D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CE33F4" w14:textId="77777777" w:rsidR="00932889" w:rsidRDefault="00932889" w:rsidP="00932889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FB12" w14:textId="77777777" w:rsidR="00932889" w:rsidRPr="00067D64" w:rsidRDefault="00932889" w:rsidP="000A2D25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Karta pamięci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BCE1" w14:textId="77777777" w:rsidR="00932889" w:rsidRDefault="00932889" w:rsidP="000A2D2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9C754" w14:textId="77777777" w:rsidR="00932889" w:rsidRDefault="00932889" w:rsidP="000A2D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8ED8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F08C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3D2346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7EE402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</w:tr>
      <w:tr w:rsidR="00932889" w14:paraId="43CFE5DB" w14:textId="77777777" w:rsidTr="000A2D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797619" w14:textId="77777777" w:rsidR="00932889" w:rsidRDefault="00932889" w:rsidP="00932889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49FC2" w14:textId="77777777" w:rsidR="00932889" w:rsidRPr="00067D64" w:rsidRDefault="00932889" w:rsidP="000A2D25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Osłona soczewek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1A6ED" w14:textId="77777777" w:rsidR="00932889" w:rsidRDefault="00932889" w:rsidP="000A2D2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9695" w14:textId="77777777" w:rsidR="00932889" w:rsidRDefault="00932889" w:rsidP="000A2D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6ACB7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D979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DFCD80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DB797A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</w:tr>
      <w:tr w:rsidR="00932889" w14:paraId="2C096AE0" w14:textId="77777777" w:rsidTr="000A2D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B1E6AA" w14:textId="77777777" w:rsidR="00932889" w:rsidRDefault="00932889" w:rsidP="00932889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AD502" w14:textId="77777777" w:rsidR="00932889" w:rsidRPr="00067D64" w:rsidRDefault="00932889" w:rsidP="000A2D25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Selfie </w:t>
            </w:r>
            <w:proofErr w:type="spellStart"/>
            <w:r>
              <w:rPr>
                <w:sz w:val="20"/>
                <w:szCs w:val="20"/>
              </w:rPr>
              <w:t>Stick</w:t>
            </w:r>
            <w:proofErr w:type="spellEnd"/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91FB" w14:textId="77777777" w:rsidR="00932889" w:rsidRDefault="00932889" w:rsidP="000A2D2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255E" w14:textId="77777777" w:rsidR="00932889" w:rsidRDefault="00932889" w:rsidP="000A2D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8987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B59E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5D435E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EE463E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</w:tr>
      <w:tr w:rsidR="00932889" w14:paraId="660F8690" w14:textId="77777777" w:rsidTr="000A2D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55EF9E" w14:textId="77777777" w:rsidR="00932889" w:rsidRDefault="00932889" w:rsidP="00932889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62483" w14:textId="77777777" w:rsidR="00932889" w:rsidRPr="00067D64" w:rsidRDefault="00932889" w:rsidP="000A2D25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Bateria - akumulator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3A48F" w14:textId="77777777" w:rsidR="00932889" w:rsidRDefault="00932889" w:rsidP="000A2D2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EA9F" w14:textId="77777777" w:rsidR="00932889" w:rsidRDefault="00932889" w:rsidP="000A2D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1CC73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26D4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A75EB1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E897AD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</w:tr>
      <w:tr w:rsidR="00932889" w14:paraId="6A291DC3" w14:textId="77777777" w:rsidTr="000A2D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AA1D6C" w14:textId="77777777" w:rsidR="00932889" w:rsidRDefault="00932889" w:rsidP="00932889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7B3A5" w14:textId="77777777" w:rsidR="00932889" w:rsidRDefault="00932889" w:rsidP="000A2D25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Futerał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37AB6" w14:textId="77777777" w:rsidR="00932889" w:rsidRDefault="00932889" w:rsidP="000A2D2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73AD" w14:textId="77777777" w:rsidR="00932889" w:rsidRDefault="00932889" w:rsidP="000A2D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DB2B3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6ACD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96F1FE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CE8DF8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</w:tr>
      <w:tr w:rsidR="00932889" w14:paraId="25CEEB55" w14:textId="77777777" w:rsidTr="000A2D25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7A44C" w14:textId="77777777" w:rsidR="00932889" w:rsidRDefault="00932889" w:rsidP="000A2D25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1116C503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CFEB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853D52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8E292F" w14:textId="77777777" w:rsidR="00932889" w:rsidRDefault="00932889" w:rsidP="000A2D25">
            <w:pPr>
              <w:ind w:right="425"/>
              <w:rPr>
                <w:sz w:val="18"/>
                <w:szCs w:val="18"/>
              </w:rPr>
            </w:pPr>
          </w:p>
        </w:tc>
      </w:tr>
    </w:tbl>
    <w:p w14:paraId="73755AB8" w14:textId="77777777" w:rsidR="006A20EA" w:rsidRPr="0055729C" w:rsidRDefault="00404400" w:rsidP="006A20EA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>Okres udzielonej gwarancji</w:t>
      </w:r>
      <w:r w:rsidR="00D611FE" w:rsidRPr="0055729C">
        <w:rPr>
          <w:b/>
          <w:sz w:val="22"/>
          <w:szCs w:val="22"/>
        </w:rPr>
        <w:t xml:space="preserve"> </w:t>
      </w:r>
      <w:r w:rsidRPr="0055729C">
        <w:rPr>
          <w:b/>
          <w:sz w:val="22"/>
          <w:szCs w:val="22"/>
        </w:rPr>
        <w:t>wynosi:</w:t>
      </w:r>
      <w:r w:rsidRPr="0055729C">
        <w:rPr>
          <w:sz w:val="22"/>
          <w:szCs w:val="22"/>
        </w:rPr>
        <w:t xml:space="preserve"> </w:t>
      </w:r>
      <w:r w:rsidRPr="0055729C">
        <w:rPr>
          <w:bCs/>
          <w:sz w:val="22"/>
          <w:szCs w:val="22"/>
        </w:rPr>
        <w:t>…………</w:t>
      </w:r>
      <w:r w:rsidRPr="0055729C">
        <w:rPr>
          <w:b/>
          <w:sz w:val="22"/>
          <w:szCs w:val="22"/>
        </w:rPr>
        <w:t xml:space="preserve">miesięcy </w:t>
      </w:r>
      <w:r w:rsidR="006A20EA" w:rsidRPr="0055729C">
        <w:rPr>
          <w:b/>
          <w:color w:val="FF0000"/>
          <w:sz w:val="22"/>
          <w:szCs w:val="22"/>
        </w:rPr>
        <w:t>/kryterium oceny ofert/</w:t>
      </w:r>
    </w:p>
    <w:p w14:paraId="4D7E11DB" w14:textId="590A1931" w:rsidR="00404400" w:rsidRPr="0055729C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 xml:space="preserve">Termin realizacji umowy: </w:t>
      </w:r>
      <w:r w:rsidR="008A28B5" w:rsidRPr="0055729C">
        <w:rPr>
          <w:bCs/>
          <w:sz w:val="22"/>
          <w:szCs w:val="22"/>
        </w:rPr>
        <w:t>…………</w:t>
      </w:r>
      <w:r w:rsidR="00610900" w:rsidRPr="0055729C">
        <w:rPr>
          <w:bCs/>
          <w:sz w:val="22"/>
          <w:szCs w:val="22"/>
        </w:rPr>
        <w:t>…</w:t>
      </w:r>
      <w:r w:rsidR="00610900" w:rsidRPr="0055729C">
        <w:rPr>
          <w:b/>
          <w:sz w:val="22"/>
          <w:szCs w:val="22"/>
        </w:rPr>
        <w:t>od daty podpisania umowy</w:t>
      </w:r>
      <w:r w:rsidR="008A28B5" w:rsidRPr="0055729C">
        <w:rPr>
          <w:b/>
          <w:sz w:val="22"/>
          <w:szCs w:val="22"/>
        </w:rPr>
        <w:t xml:space="preserve"> </w:t>
      </w:r>
    </w:p>
    <w:p w14:paraId="18172154" w14:textId="1CD053CC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539412C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 w:rsidSect="00AD2A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45A2B" w14:textId="77777777" w:rsidR="0012467A" w:rsidRDefault="001246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63D00" w14:textId="77777777" w:rsidR="0012467A" w:rsidRDefault="001246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00CC0" w14:textId="77777777" w:rsidR="0012467A" w:rsidRDefault="001246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66CD6" w14:textId="77777777" w:rsidR="0012467A" w:rsidRDefault="001246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048025F9" w:rsidR="00D63B96" w:rsidRDefault="00AD2AA0" w:rsidP="0012467A">
    <w:pPr>
      <w:pStyle w:val="Nagwek"/>
      <w:jc w:val="center"/>
    </w:pPr>
    <w:r>
      <w:rPr>
        <w:noProof/>
      </w:rPr>
      <w:drawing>
        <wp:inline distT="0" distB="0" distL="0" distR="0" wp14:anchorId="433D7E4D" wp14:editId="29231655">
          <wp:extent cx="5400675" cy="718820"/>
          <wp:effectExtent l="0" t="0" r="9525" b="5080"/>
          <wp:docPr id="5" name="Obraz 5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&#10;&#10;Opis wygenerowany automatyczni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675" cy="7188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A43EC"/>
    <w:rsid w:val="002C78CE"/>
    <w:rsid w:val="002E7627"/>
    <w:rsid w:val="00315A4A"/>
    <w:rsid w:val="003A24EB"/>
    <w:rsid w:val="00404400"/>
    <w:rsid w:val="0043780D"/>
    <w:rsid w:val="004578E3"/>
    <w:rsid w:val="00475D3D"/>
    <w:rsid w:val="004968B3"/>
    <w:rsid w:val="004B7300"/>
    <w:rsid w:val="004C6753"/>
    <w:rsid w:val="0055729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70FE4"/>
    <w:rsid w:val="00993D96"/>
    <w:rsid w:val="009C66FB"/>
    <w:rsid w:val="00A0022B"/>
    <w:rsid w:val="00A346FE"/>
    <w:rsid w:val="00A47B4D"/>
    <w:rsid w:val="00A83018"/>
    <w:rsid w:val="00A94EF5"/>
    <w:rsid w:val="00AD2AA0"/>
    <w:rsid w:val="00B121A4"/>
    <w:rsid w:val="00B2596E"/>
    <w:rsid w:val="00B66A62"/>
    <w:rsid w:val="00B774DC"/>
    <w:rsid w:val="00B87FF0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502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2022-01-19T12:35:00Z</cp:lastPrinted>
  <dcterms:created xsi:type="dcterms:W3CDTF">2022-01-19T12:35:00Z</dcterms:created>
  <dcterms:modified xsi:type="dcterms:W3CDTF">2022-01-19T12:35:00Z</dcterms:modified>
</cp:coreProperties>
</file>