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1CE25" w14:textId="1E626AF6" w:rsidR="00A667CE" w:rsidRDefault="00A667CE" w:rsidP="00A667CE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14:paraId="6227FCEA" w14:textId="14CE1B7E" w:rsidR="007E331F" w:rsidRPr="00DD2193" w:rsidRDefault="007E331F" w:rsidP="00F31EAC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B70DA3" w:rsidRPr="00DD2193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E9232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19BE585E" w14:textId="77777777" w:rsidR="00E9232B" w:rsidRDefault="00E9232B" w:rsidP="00E9232B">
      <w:pPr>
        <w:spacing w:before="240" w:after="480"/>
        <w:rPr>
          <w:b/>
          <w:sz w:val="22"/>
          <w:szCs w:val="22"/>
        </w:rPr>
      </w:pPr>
      <w:r>
        <w:t xml:space="preserve">Znak sprawy: </w:t>
      </w:r>
      <w:r>
        <w:rPr>
          <w:b/>
        </w:rPr>
        <w:t>PCUW.261.3.1.2022</w:t>
      </w:r>
    </w:p>
    <w:p w14:paraId="1BF48A74" w14:textId="77777777" w:rsidR="00B70DA3" w:rsidRPr="00B70DA3" w:rsidRDefault="00B70DA3" w:rsidP="00B70D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61B6154" w14:textId="77777777" w:rsidTr="005844F6">
        <w:tc>
          <w:tcPr>
            <w:tcW w:w="9104" w:type="dxa"/>
            <w:shd w:val="clear" w:color="auto" w:fill="F2F2F2"/>
          </w:tcPr>
          <w:p w14:paraId="3551970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3718412" w14:textId="0F703586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EC1FDB1" w14:textId="77777777" w:rsidR="00B70DA3" w:rsidRPr="00B70DA3" w:rsidRDefault="00B70DA3" w:rsidP="00B70DA3"/>
    <w:p w14:paraId="5F0F7A46" w14:textId="6750C71B" w:rsidR="009A2AC2" w:rsidRDefault="002E612D" w:rsidP="009A2AC2">
      <w:pPr>
        <w:spacing w:after="120"/>
        <w:ind w:left="-426"/>
        <w:jc w:val="center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B70DA3">
        <w:rPr>
          <w:sz w:val="22"/>
          <w:szCs w:val="22"/>
        </w:rPr>
        <w:br/>
      </w:r>
      <w:r w:rsidRPr="00525EFF">
        <w:rPr>
          <w:sz w:val="22"/>
          <w:szCs w:val="22"/>
        </w:rPr>
        <w:t>w trybie</w:t>
      </w:r>
      <w:r w:rsidR="00890086" w:rsidRPr="00890086">
        <w:rPr>
          <w:sz w:val="22"/>
          <w:szCs w:val="22"/>
        </w:rPr>
        <w:t xml:space="preserve"> </w:t>
      </w:r>
      <w:r w:rsidR="00DD2193">
        <w:rPr>
          <w:sz w:val="22"/>
          <w:szCs w:val="22"/>
        </w:rPr>
        <w:t>przetargu nieograniczonego,</w:t>
      </w:r>
      <w:r w:rsidRPr="00525EFF">
        <w:rPr>
          <w:sz w:val="22"/>
          <w:szCs w:val="22"/>
        </w:rPr>
        <w:t xml:space="preserve"> </w:t>
      </w:r>
      <w:r w:rsidR="0083312B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4E474FE" w14:textId="50607AF1" w:rsidR="00F31EAC" w:rsidRDefault="00E9232B" w:rsidP="00E9232B">
      <w:pPr>
        <w:spacing w:after="240" w:line="276" w:lineRule="auto"/>
        <w:jc w:val="center"/>
        <w:rPr>
          <w:sz w:val="22"/>
          <w:szCs w:val="22"/>
        </w:rPr>
      </w:pPr>
      <w:r w:rsidRPr="00E9232B">
        <w:rPr>
          <w:b/>
          <w:bCs/>
          <w:sz w:val="22"/>
          <w:szCs w:val="22"/>
        </w:rPr>
        <w:t xml:space="preserve">Zakup i dostawa wyposażenia pracowni </w:t>
      </w:r>
      <w:r w:rsidR="009E6C62">
        <w:rPr>
          <w:b/>
          <w:bCs/>
          <w:sz w:val="22"/>
          <w:szCs w:val="22"/>
        </w:rPr>
        <w:t>– kuchni molekularnej</w:t>
      </w:r>
      <w:r w:rsidRPr="00E9232B">
        <w:rPr>
          <w:b/>
          <w:bCs/>
          <w:sz w:val="22"/>
          <w:szCs w:val="22"/>
        </w:rPr>
        <w:t xml:space="preserve"> dla Zespołu Szkół Zawodowych w Rawiczu w ramach projektu pn. Nowoczesne kształcenie zawodowe w Zespole Szkół Zawodowych w Rawiczu – bodźcem rozwoju gospodarczego południowej Wielkopolski.</w:t>
      </w:r>
    </w:p>
    <w:p w14:paraId="339516A7" w14:textId="4F01E9B4" w:rsidR="00AA39D6" w:rsidRPr="00525EFF" w:rsidRDefault="00DD2193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AA39D6" w:rsidRPr="00525EFF">
        <w:rPr>
          <w:sz w:val="22"/>
          <w:szCs w:val="22"/>
        </w:rPr>
        <w:t>y niżej podpisani:</w:t>
      </w:r>
    </w:p>
    <w:p w14:paraId="7992E6BF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3AB24A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7AABAE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DD2193" w:rsidRPr="007677F8" w14:paraId="7E361374" w14:textId="77777777" w:rsidTr="00840CDC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083DD71C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47721255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66B30B3F" w14:textId="77777777" w:rsidTr="00840CDC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B953B67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2714DEC6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9DE0687" w14:textId="77777777" w:rsidTr="00840CDC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DC36E5D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D6DD70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A59EBA7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25AD0F42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7B2F22E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7842C5B1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6B23E4F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3F0D31F8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CFC09DA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A705E5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0699FFEE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B2FB2F2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C12D978" w14:textId="77777777" w:rsidR="00DD2193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0A2DB24E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61E086B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1935BF8C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E022D0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7487721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DD2193" w14:paraId="1B889F9E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FF0AD61" w14:textId="357AEFC2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</w:t>
            </w:r>
            <w:r w:rsidR="005A0EAA" w:rsidRPr="005A0EAA">
              <w:rPr>
                <w:rFonts w:eastAsia="Calibri"/>
                <w:sz w:val="16"/>
                <w:szCs w:val="16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14:paraId="0F383650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A8846E4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5914A2F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07BDE862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7840069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5BC14DF" w14:textId="47046D91" w:rsidR="000C26C4" w:rsidRDefault="000C26C4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C1E28" w14:textId="704DAD22" w:rsidR="005A0EAA" w:rsidRDefault="005A0EAA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6EF7F1ED" w14:textId="77777777" w:rsidR="005A0EAA" w:rsidRPr="000C26C4" w:rsidRDefault="005A0EAA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4B48B9F9" w14:textId="418EFE3C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6900CF7" w14:textId="77777777" w:rsidR="000C26C4" w:rsidRPr="000C26C4" w:rsidRDefault="000C26C4" w:rsidP="000C26C4">
      <w:pPr>
        <w:spacing w:after="120" w:line="276" w:lineRule="auto"/>
        <w:jc w:val="both"/>
        <w:rPr>
          <w:sz w:val="22"/>
        </w:rPr>
      </w:pPr>
    </w:p>
    <w:p w14:paraId="4013627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B70DA3" w:rsidRPr="007F3E87" w14:paraId="5F2AA099" w14:textId="77777777" w:rsidTr="00DD2193">
        <w:trPr>
          <w:trHeight w:val="704"/>
        </w:trPr>
        <w:tc>
          <w:tcPr>
            <w:tcW w:w="8788" w:type="dxa"/>
            <w:shd w:val="clear" w:color="auto" w:fill="D9D9D9" w:themeFill="background1" w:themeFillShade="D9"/>
            <w:vAlign w:val="center"/>
          </w:tcPr>
          <w:p w14:paraId="3BF401B0" w14:textId="21A3219D" w:rsidR="00B70DA3" w:rsidRDefault="00B70DA3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5A0EAA">
              <w:rPr>
                <w:b/>
                <w:sz w:val="22"/>
                <w:szCs w:val="22"/>
              </w:rPr>
              <w:t xml:space="preserve"> – Część I </w:t>
            </w:r>
            <w:r w:rsidR="00BB1A35">
              <w:rPr>
                <w:b/>
                <w:sz w:val="22"/>
                <w:szCs w:val="22"/>
              </w:rPr>
              <w:t>*</w:t>
            </w:r>
          </w:p>
          <w:p w14:paraId="1FA6DAF5" w14:textId="51E4D033" w:rsidR="005A0EAA" w:rsidRPr="007F3E87" w:rsidRDefault="005A0EAA" w:rsidP="007F3E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mebli i wyposażenia sali dydaktycznej</w:t>
            </w:r>
          </w:p>
        </w:tc>
      </w:tr>
      <w:tr w:rsidR="00B70DA3" w:rsidRPr="007F3E87" w14:paraId="4679782E" w14:textId="77777777" w:rsidTr="00B70DA3">
        <w:tc>
          <w:tcPr>
            <w:tcW w:w="8788" w:type="dxa"/>
            <w:shd w:val="clear" w:color="auto" w:fill="auto"/>
          </w:tcPr>
          <w:p w14:paraId="5BB5F86F" w14:textId="4AA0196D" w:rsidR="00B70DA3" w:rsidRPr="00BD4DEB" w:rsidRDefault="00B70DA3" w:rsidP="001C344A">
            <w:pPr>
              <w:spacing w:before="60"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0FE4E597" w14:textId="329C45AC" w:rsidR="00B70DA3" w:rsidRPr="00BD4DEB" w:rsidRDefault="00E279A1" w:rsidP="00E279A1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C</w:t>
            </w:r>
            <w:r w:rsidR="00B70DA3" w:rsidRPr="00BD4DEB">
              <w:rPr>
                <w:sz w:val="22"/>
                <w:szCs w:val="22"/>
              </w:rPr>
              <w:t>ena (C) za wykonanie zdania wynosi:</w:t>
            </w:r>
          </w:p>
          <w:p w14:paraId="107155D0" w14:textId="57D5C518" w:rsidR="00B70DA3" w:rsidRPr="00BD4DEB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kwotę netto ......................</w:t>
            </w:r>
            <w:r w:rsidR="00895E10">
              <w:rPr>
                <w:sz w:val="22"/>
                <w:szCs w:val="22"/>
              </w:rPr>
              <w:t>.............................................</w:t>
            </w:r>
            <w:r w:rsidRPr="00BD4DEB">
              <w:rPr>
                <w:sz w:val="22"/>
                <w:szCs w:val="22"/>
              </w:rPr>
              <w:t xml:space="preserve">. zł </w:t>
            </w:r>
          </w:p>
          <w:p w14:paraId="3881DCE0" w14:textId="3E35A1FC" w:rsidR="00B70DA3" w:rsidRPr="00BD4DEB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</w:t>
            </w:r>
            <w:r w:rsidR="00895E10">
              <w:rPr>
                <w:sz w:val="22"/>
                <w:szCs w:val="22"/>
              </w:rPr>
              <w:t>...................................</w:t>
            </w:r>
            <w:r w:rsidRPr="00BD4DEB">
              <w:rPr>
                <w:sz w:val="22"/>
                <w:szCs w:val="22"/>
              </w:rPr>
              <w:t>................................ zł),</w:t>
            </w:r>
          </w:p>
          <w:p w14:paraId="69035304" w14:textId="66F5C6A1" w:rsidR="00B70DA3" w:rsidRPr="00BD4DEB" w:rsidRDefault="00B70DA3" w:rsidP="001C344A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7D3A1D1A" w14:textId="77777777" w:rsidR="00B70DA3" w:rsidRPr="00BD4DEB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63C1B0E8" w14:textId="176156E3" w:rsidR="00B70DA3" w:rsidRPr="00BD4DEB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</w:t>
            </w:r>
            <w:r w:rsidR="005117AC" w:rsidRPr="00BD4DEB">
              <w:rPr>
                <w:sz w:val="22"/>
                <w:szCs w:val="22"/>
              </w:rPr>
              <w:t>........................................................................................</w:t>
            </w:r>
            <w:r w:rsidRPr="00BD4DEB">
              <w:rPr>
                <w:sz w:val="22"/>
                <w:szCs w:val="22"/>
              </w:rPr>
              <w:t>.......................... zł)</w:t>
            </w:r>
          </w:p>
          <w:p w14:paraId="3D78810C" w14:textId="41241B7E" w:rsidR="00624617" w:rsidRDefault="00624617" w:rsidP="00624617">
            <w:pPr>
              <w:pStyle w:val="Akapitzlist"/>
              <w:numPr>
                <w:ilvl w:val="0"/>
                <w:numId w:val="7"/>
              </w:num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Serwis (S) długość czasu w jakim zostaną naprawione usterki (tzw. </w:t>
            </w:r>
            <w:r w:rsidR="00D23645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z</w:t>
            </w:r>
            <w:r w:rsidR="00D23645">
              <w:rPr>
                <w:sz w:val="22"/>
                <w:szCs w:val="22"/>
              </w:rPr>
              <w:t>as reakcji serwisu):</w:t>
            </w:r>
          </w:p>
          <w:p w14:paraId="213F994D" w14:textId="5C28B335" w:rsidR="00D23645" w:rsidRDefault="00D23645" w:rsidP="00D23645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67804553" w14:textId="46F00FA8" w:rsidR="00D23645" w:rsidRDefault="00D23645" w:rsidP="00D23645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44E91A9E" w14:textId="0C2928F0" w:rsidR="00D23645" w:rsidRDefault="00D23645" w:rsidP="00D23645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2214482B" w14:textId="4843D11B" w:rsidR="00D23645" w:rsidRDefault="00D23645" w:rsidP="00D23645">
            <w:pPr>
              <w:pStyle w:val="Akapitzlist"/>
              <w:spacing w:after="60"/>
              <w:ind w:left="360"/>
              <w:rPr>
                <w:i/>
                <w:iCs/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6CB9D172" w14:textId="77777777" w:rsidR="00895E10" w:rsidRDefault="00895E10" w:rsidP="00D23645">
            <w:pPr>
              <w:pStyle w:val="Akapitzlist"/>
              <w:spacing w:after="60"/>
              <w:ind w:left="360"/>
              <w:rPr>
                <w:i/>
                <w:iCs/>
                <w:sz w:val="22"/>
                <w:szCs w:val="22"/>
              </w:rPr>
            </w:pPr>
          </w:p>
          <w:p w14:paraId="575E949C" w14:textId="327A537C" w:rsidR="00D23645" w:rsidRDefault="00996C38" w:rsidP="00D23645">
            <w:pPr>
              <w:pStyle w:val="Akapitzlist"/>
              <w:numPr>
                <w:ilvl w:val="0"/>
                <w:numId w:val="7"/>
              </w:num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i rękojmi za przedmiot zamówienia (G). Oświadczam, iż okres gwarancji i rękojmi wynosi:</w:t>
            </w:r>
          </w:p>
          <w:p w14:paraId="5DAB48DC" w14:textId="15E73F3B" w:rsidR="00996C38" w:rsidRDefault="00996C38" w:rsidP="00996C38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536B93F6" w14:textId="63717270" w:rsidR="00996C38" w:rsidRDefault="00996C38" w:rsidP="00996C38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042B8DB0" w14:textId="177DC1CE" w:rsidR="00996C38" w:rsidRPr="00996C38" w:rsidRDefault="00996C38" w:rsidP="00996C38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 w:rsidRPr="00996C38"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19E1967D" w14:textId="2E49771E" w:rsidR="00996C38" w:rsidRPr="00D23645" w:rsidRDefault="00996C38" w:rsidP="00996C38">
            <w:pPr>
              <w:pStyle w:val="Akapitzlist"/>
              <w:spacing w:after="60"/>
              <w:ind w:left="360"/>
              <w:rPr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3F94B1E5" w14:textId="7F21704F" w:rsidR="00B70DA3" w:rsidRPr="00BD4DEB" w:rsidRDefault="00B70DA3" w:rsidP="00746D9C">
            <w:pPr>
              <w:pStyle w:val="Akapitzlist"/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  <w:tr w:rsidR="0083312B" w:rsidRPr="007F3E87" w14:paraId="14EC4B1E" w14:textId="77777777" w:rsidTr="00895E10">
        <w:tc>
          <w:tcPr>
            <w:tcW w:w="8788" w:type="dxa"/>
            <w:shd w:val="clear" w:color="auto" w:fill="D9D9D9" w:themeFill="background1" w:themeFillShade="D9"/>
          </w:tcPr>
          <w:p w14:paraId="072184C3" w14:textId="0A4D423B" w:rsidR="00895E10" w:rsidRDefault="00895E10" w:rsidP="00895E10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 xml:space="preserve"> – Część II</w:t>
            </w:r>
            <w:r w:rsidR="00BB1A35">
              <w:rPr>
                <w:b/>
                <w:sz w:val="22"/>
                <w:szCs w:val="22"/>
              </w:rPr>
              <w:t>*</w:t>
            </w:r>
          </w:p>
          <w:p w14:paraId="6C4E5A54" w14:textId="38FB7DAC" w:rsidR="0083312B" w:rsidRPr="0041215E" w:rsidRDefault="00895E10" w:rsidP="00895E10">
            <w:pPr>
              <w:pStyle w:val="Tekstpodstawowy"/>
              <w:spacing w:before="6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sprzętu specjalistycznego – wyposażenie pracowni kuchni molekularnej</w:t>
            </w:r>
          </w:p>
        </w:tc>
      </w:tr>
      <w:tr w:rsidR="0083312B" w:rsidRPr="007F3E87" w14:paraId="2C30D0C4" w14:textId="77777777" w:rsidTr="00B70DA3">
        <w:tc>
          <w:tcPr>
            <w:tcW w:w="8788" w:type="dxa"/>
            <w:shd w:val="clear" w:color="auto" w:fill="auto"/>
          </w:tcPr>
          <w:p w14:paraId="6F0DF008" w14:textId="77777777" w:rsidR="00895E10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119BF483" w14:textId="34BDC3D1" w:rsidR="00895E10" w:rsidRPr="00895E10" w:rsidRDefault="00895E10" w:rsidP="00895E10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895E10">
              <w:rPr>
                <w:sz w:val="22"/>
                <w:szCs w:val="22"/>
              </w:rPr>
              <w:t>Cena (C) za wykonanie zdania wynosi:</w:t>
            </w:r>
          </w:p>
          <w:p w14:paraId="2700122B" w14:textId="3596CD2E" w:rsidR="00895E10" w:rsidRPr="00BD4DEB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kwotę netto .....................</w:t>
            </w:r>
            <w:r>
              <w:rPr>
                <w:sz w:val="22"/>
                <w:szCs w:val="22"/>
              </w:rPr>
              <w:t>..................................................</w:t>
            </w:r>
            <w:r w:rsidRPr="00BD4DEB">
              <w:rPr>
                <w:sz w:val="22"/>
                <w:szCs w:val="22"/>
              </w:rPr>
              <w:t xml:space="preserve">.. zł </w:t>
            </w:r>
          </w:p>
          <w:p w14:paraId="48C5C786" w14:textId="645834EF" w:rsidR="00895E10" w:rsidRPr="00BD4DEB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</w:t>
            </w:r>
            <w:r>
              <w:rPr>
                <w:sz w:val="22"/>
                <w:szCs w:val="22"/>
              </w:rPr>
              <w:t>...................................</w:t>
            </w:r>
            <w:r w:rsidRPr="00BD4DEB">
              <w:rPr>
                <w:sz w:val="22"/>
                <w:szCs w:val="22"/>
              </w:rPr>
              <w:t>........ zł),</w:t>
            </w:r>
          </w:p>
          <w:p w14:paraId="66843997" w14:textId="77777777" w:rsidR="00895E10" w:rsidRPr="00BD4DEB" w:rsidRDefault="00895E10" w:rsidP="00895E10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79A254DB" w14:textId="77777777" w:rsidR="00895E10" w:rsidRPr="00BD4DEB" w:rsidRDefault="00895E10" w:rsidP="00895E10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639E5130" w14:textId="77777777" w:rsidR="00895E10" w:rsidRPr="00BD4DEB" w:rsidRDefault="00895E10" w:rsidP="00895E10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4B9D938D" w14:textId="77777777" w:rsidR="00895E10" w:rsidRDefault="00895E10" w:rsidP="00895E10">
            <w:pPr>
              <w:pStyle w:val="Akapitzlist"/>
              <w:numPr>
                <w:ilvl w:val="0"/>
                <w:numId w:val="11"/>
              </w:num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Serwis (S) długość czasu w jakim zostaną naprawione usterki (tzw. czas reakcji serwisu):</w:t>
            </w:r>
          </w:p>
          <w:p w14:paraId="77325E63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625BF7D2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7D3F16DE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785D2BD8" w14:textId="77777777" w:rsidR="00895E10" w:rsidRDefault="00895E10" w:rsidP="00895E10">
            <w:pPr>
              <w:pStyle w:val="Akapitzlist"/>
              <w:spacing w:after="60"/>
              <w:ind w:left="360"/>
              <w:rPr>
                <w:i/>
                <w:iCs/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2967FE92" w14:textId="77777777" w:rsidR="00895E10" w:rsidRDefault="00895E10" w:rsidP="00895E10">
            <w:pPr>
              <w:pStyle w:val="Akapitzlist"/>
              <w:spacing w:after="60"/>
              <w:ind w:left="360"/>
              <w:rPr>
                <w:i/>
                <w:iCs/>
                <w:sz w:val="22"/>
                <w:szCs w:val="22"/>
              </w:rPr>
            </w:pPr>
          </w:p>
          <w:p w14:paraId="159DFFAF" w14:textId="77777777" w:rsidR="00895E10" w:rsidRDefault="00895E10" w:rsidP="00895E10">
            <w:pPr>
              <w:pStyle w:val="Akapitzlist"/>
              <w:numPr>
                <w:ilvl w:val="0"/>
                <w:numId w:val="11"/>
              </w:num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i rękojmi za przedmiot zamówienia (G). Oświadczam, iż okres gwarancji i rękojmi wynosi:</w:t>
            </w:r>
          </w:p>
          <w:p w14:paraId="69668B7A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1E01BC49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43A104C0" w14:textId="77777777" w:rsidR="00895E10" w:rsidRPr="00996C38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 w:rsidRPr="00996C38"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1340177D" w14:textId="77777777" w:rsidR="00895E10" w:rsidRPr="00D23645" w:rsidRDefault="00895E10" w:rsidP="00895E10">
            <w:pPr>
              <w:pStyle w:val="Akapitzlist"/>
              <w:spacing w:after="60"/>
              <w:ind w:left="360"/>
              <w:rPr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252233FA" w14:textId="2311135E" w:rsidR="00DD2193" w:rsidRPr="00746D9C" w:rsidRDefault="00DD2193" w:rsidP="0041215E">
            <w:pPr>
              <w:spacing w:before="60" w:line="360" w:lineRule="auto"/>
              <w:jc w:val="both"/>
              <w:rPr>
                <w:bCs/>
                <w:i/>
                <w:iCs/>
                <w:sz w:val="18"/>
                <w:szCs w:val="18"/>
              </w:rPr>
            </w:pPr>
          </w:p>
        </w:tc>
      </w:tr>
      <w:tr w:rsidR="00895E10" w:rsidRPr="007F3E87" w14:paraId="6E189130" w14:textId="77777777" w:rsidTr="00895E10">
        <w:tc>
          <w:tcPr>
            <w:tcW w:w="8788" w:type="dxa"/>
            <w:shd w:val="clear" w:color="auto" w:fill="D9D9D9" w:themeFill="background1" w:themeFillShade="D9"/>
          </w:tcPr>
          <w:p w14:paraId="6F8D4CE8" w14:textId="50F27BC4" w:rsidR="00895E10" w:rsidRDefault="00895E10" w:rsidP="00895E10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lastRenderedPageBreak/>
              <w:t>Cena oferty</w:t>
            </w:r>
            <w:r>
              <w:rPr>
                <w:b/>
                <w:sz w:val="22"/>
                <w:szCs w:val="22"/>
              </w:rPr>
              <w:t xml:space="preserve"> – Część III</w:t>
            </w:r>
            <w:r w:rsidR="00BB1A35">
              <w:rPr>
                <w:b/>
                <w:sz w:val="22"/>
                <w:szCs w:val="22"/>
              </w:rPr>
              <w:t>*</w:t>
            </w:r>
          </w:p>
          <w:p w14:paraId="0C2477E7" w14:textId="636E1603" w:rsidR="00895E10" w:rsidRDefault="00895E10" w:rsidP="00895E10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Zakup i dostawa sprzętu technicznego i komputerowego</w:t>
            </w:r>
          </w:p>
        </w:tc>
      </w:tr>
      <w:tr w:rsidR="00895E10" w:rsidRPr="007F3E87" w14:paraId="70AFAE4A" w14:textId="77777777" w:rsidTr="00B70DA3">
        <w:tc>
          <w:tcPr>
            <w:tcW w:w="8788" w:type="dxa"/>
            <w:shd w:val="clear" w:color="auto" w:fill="auto"/>
          </w:tcPr>
          <w:p w14:paraId="7CBCA284" w14:textId="77777777" w:rsidR="00895E10" w:rsidRPr="00BD4DEB" w:rsidRDefault="00895E10" w:rsidP="00895E10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Cena (C) za wykonanie zdania wynosi:</w:t>
            </w:r>
          </w:p>
          <w:p w14:paraId="6BB3A1EE" w14:textId="383E63C0" w:rsidR="00895E10" w:rsidRPr="00BD4DEB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kwotę netto .................</w:t>
            </w:r>
            <w:r>
              <w:rPr>
                <w:sz w:val="22"/>
                <w:szCs w:val="22"/>
              </w:rPr>
              <w:t>.............................................................</w:t>
            </w:r>
            <w:r w:rsidRPr="00BD4DEB">
              <w:rPr>
                <w:sz w:val="22"/>
                <w:szCs w:val="22"/>
              </w:rPr>
              <w:t xml:space="preserve">...... zł </w:t>
            </w:r>
          </w:p>
          <w:p w14:paraId="65580A97" w14:textId="7BB43E2A" w:rsidR="00895E10" w:rsidRPr="00BD4DEB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</w:t>
            </w:r>
            <w:r>
              <w:rPr>
                <w:sz w:val="22"/>
                <w:szCs w:val="22"/>
              </w:rPr>
              <w:t>..........................................</w:t>
            </w:r>
            <w:r w:rsidRPr="00BD4DEB">
              <w:rPr>
                <w:sz w:val="22"/>
                <w:szCs w:val="22"/>
              </w:rPr>
              <w:t>................................................ zł),</w:t>
            </w:r>
          </w:p>
          <w:p w14:paraId="7D9B28AE" w14:textId="77777777" w:rsidR="00895E10" w:rsidRPr="00BD4DEB" w:rsidRDefault="00895E10" w:rsidP="00895E10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447495A5" w14:textId="77777777" w:rsidR="00895E10" w:rsidRPr="00BD4DEB" w:rsidRDefault="00895E10" w:rsidP="00895E10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479DAD4A" w14:textId="77777777" w:rsidR="00895E10" w:rsidRPr="00BD4DEB" w:rsidRDefault="00895E10" w:rsidP="00895E10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070DBB44" w14:textId="77777777" w:rsidR="00895E10" w:rsidRDefault="00895E10" w:rsidP="00895E10">
            <w:pPr>
              <w:pStyle w:val="Akapitzlist"/>
              <w:numPr>
                <w:ilvl w:val="0"/>
                <w:numId w:val="12"/>
              </w:num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Serwis (S) długość czasu w jakim zostaną naprawione usterki (tzw. czas reakcji serwisu):</w:t>
            </w:r>
          </w:p>
          <w:p w14:paraId="34D5C8D7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dzień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0886AF3C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2 dni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31FD3D15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3 dni  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5B1D0F84" w14:textId="77777777" w:rsidR="00895E10" w:rsidRDefault="00895E10" w:rsidP="00895E10">
            <w:pPr>
              <w:pStyle w:val="Akapitzlist"/>
              <w:spacing w:after="60"/>
              <w:ind w:left="360"/>
              <w:rPr>
                <w:i/>
                <w:iCs/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746D9C">
              <w:rPr>
                <w:i/>
                <w:iCs/>
                <w:sz w:val="22"/>
                <w:szCs w:val="22"/>
              </w:rPr>
              <w:t xml:space="preserve">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04E92056" w14:textId="77777777" w:rsidR="00895E10" w:rsidRDefault="00895E10" w:rsidP="00895E10">
            <w:pPr>
              <w:pStyle w:val="Akapitzlist"/>
              <w:spacing w:after="60"/>
              <w:ind w:left="360"/>
              <w:rPr>
                <w:i/>
                <w:iCs/>
                <w:sz w:val="22"/>
                <w:szCs w:val="22"/>
              </w:rPr>
            </w:pPr>
          </w:p>
          <w:p w14:paraId="7E8A2D80" w14:textId="77777777" w:rsidR="00895E10" w:rsidRDefault="00895E10" w:rsidP="00895E10">
            <w:pPr>
              <w:pStyle w:val="Akapitzlist"/>
              <w:numPr>
                <w:ilvl w:val="0"/>
                <w:numId w:val="12"/>
              </w:num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i rękojmi za przedmiot zamówienia (G). Oświadczam, iż okres gwarancji i rękojmi wynosi:</w:t>
            </w:r>
          </w:p>
          <w:p w14:paraId="1600726D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24 miesiące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2A327ADE" w14:textId="77777777" w:rsidR="00895E10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36 miesięcy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6DA0641F" w14:textId="77777777" w:rsidR="00895E10" w:rsidRPr="00996C38" w:rsidRDefault="00895E10" w:rsidP="00895E10">
            <w:pPr>
              <w:pStyle w:val="Akapitzlist"/>
              <w:spacing w:after="60"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 w:rsidRPr="00996C38">
              <w:rPr>
                <w:i/>
                <w:iCs/>
                <w:sz w:val="22"/>
                <w:szCs w:val="22"/>
              </w:rPr>
              <w:t>wg Załącznika Nr 10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3D2DF26C" w14:textId="77777777" w:rsidR="00895E10" w:rsidRPr="00D23645" w:rsidRDefault="00895E10" w:rsidP="00895E10">
            <w:pPr>
              <w:pStyle w:val="Akapitzlist"/>
              <w:spacing w:after="60"/>
              <w:ind w:left="360"/>
              <w:rPr>
                <w:sz w:val="22"/>
                <w:szCs w:val="22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wskazać jeden z powyższych trzech wariantów poprzez postawienie znaku X w odpowiedniej kratce ( </w:t>
            </w:r>
            <w:r w:rsidRPr="00746D9C">
              <w:rPr>
                <w:sz w:val="22"/>
                <w:szCs w:val="22"/>
              </w:rPr>
              <w:sym w:font="Webdings" w:char="F063"/>
            </w:r>
            <w:r w:rsidRPr="00746D9C">
              <w:rPr>
                <w:i/>
                <w:iCs/>
                <w:sz w:val="22"/>
                <w:szCs w:val="22"/>
              </w:rPr>
              <w:t xml:space="preserve"> ).</w:t>
            </w:r>
          </w:p>
          <w:p w14:paraId="30B6D254" w14:textId="77777777" w:rsidR="00895E10" w:rsidRDefault="00895E10" w:rsidP="00895E1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31B2FC03" w14:textId="77777777" w:rsidR="00B70DA3" w:rsidRPr="00B70DA3" w:rsidRDefault="00B70DA3" w:rsidP="00B70DA3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3D045C52" w14:textId="532E48FD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B5686EF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1837429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1C062AA" w14:textId="3F13B591" w:rsidR="00DD2193" w:rsidRPr="00BB1A35" w:rsidRDefault="00BC4F99" w:rsidP="00BD4DEB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zamierzamy/ nie zamierzam</w:t>
      </w:r>
      <w:r w:rsidRPr="00DE55E6">
        <w:rPr>
          <w:sz w:val="22"/>
        </w:rPr>
        <w:t>y powierzyć realizację następujących części zamówienia podwykonawcom*:</w:t>
      </w:r>
    </w:p>
    <w:p w14:paraId="0CAA15B8" w14:textId="77777777" w:rsidR="00BD4DEB" w:rsidRDefault="00BD4DEB" w:rsidP="00BD4DEB">
      <w:pPr>
        <w:spacing w:after="120"/>
        <w:contextualSpacing/>
        <w:jc w:val="both"/>
        <w:rPr>
          <w:sz w:val="22"/>
        </w:rPr>
      </w:pPr>
    </w:p>
    <w:p w14:paraId="7E383A0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1B9F37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1774F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EFE25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CB8BB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BC7AA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E8653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03A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50E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84D9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2C54C3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630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550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5BB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7401FF" w14:textId="114C28E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B70DA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14:paraId="647D5951" w14:textId="43115552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</w:t>
      </w:r>
      <w:r w:rsidRPr="00A65118">
        <w:rPr>
          <w:sz w:val="22"/>
          <w:szCs w:val="22"/>
        </w:rPr>
        <w:t>bezpośrednio lub pośrednio pozyskaliśmy w celu ubiegania się o udzielenie zamówienia publicznego w niniejszym postępowaniu</w:t>
      </w:r>
      <w:r w:rsidRPr="00A65118">
        <w:rPr>
          <w:rStyle w:val="Odwoanieprzypisudolnego"/>
          <w:sz w:val="22"/>
          <w:szCs w:val="22"/>
        </w:rPr>
        <w:footnoteReference w:id="3"/>
      </w:r>
      <w:r w:rsidR="00A65118" w:rsidRPr="00A65118">
        <w:rPr>
          <w:sz w:val="22"/>
          <w:szCs w:val="22"/>
        </w:rPr>
        <w:t>,</w:t>
      </w:r>
    </w:p>
    <w:p w14:paraId="0B030575" w14:textId="17F7D198" w:rsidR="002C74A4" w:rsidRPr="00A65118" w:rsidRDefault="002C74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wadium należy zwrócić na rachunek bankowy nr ………………………………………………</w:t>
      </w:r>
    </w:p>
    <w:p w14:paraId="27BD9020" w14:textId="145D39E9" w:rsidR="00E97EE5" w:rsidRDefault="00E97EE5" w:rsidP="00E97EE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Składam/y ofertę jako Konsorcjum i tym samym, zgodnie z art. 117 ust. 4 ustawy Pzp, oświadczam/y, że prace polegające na: ………………………………………………………… </w:t>
      </w:r>
      <w:r w:rsidR="000C26C4">
        <w:rPr>
          <w:sz w:val="22"/>
          <w:szCs w:val="22"/>
        </w:rPr>
        <w:br/>
        <w:t>……………………………………………………………………………………………………</w:t>
      </w:r>
      <w:r>
        <w:rPr>
          <w:sz w:val="22"/>
          <w:szCs w:val="22"/>
        </w:rPr>
        <w:t>wykona nw. Wykonawca wspólnie ubiegający się o udzielenie zamówienia:</w:t>
      </w:r>
    </w:p>
    <w:p w14:paraId="7513A6D3" w14:textId="722959C8" w:rsidR="0083312B" w:rsidRPr="00E97EE5" w:rsidRDefault="00E97EE5" w:rsidP="00E97EE5">
      <w:pPr>
        <w:spacing w:before="120" w:after="120" w:line="276" w:lineRule="auto"/>
        <w:ind w:left="284"/>
        <w:jc w:val="both"/>
        <w:rPr>
          <w:color w:val="FF0000"/>
          <w:sz w:val="22"/>
          <w:szCs w:val="22"/>
        </w:rPr>
      </w:pPr>
      <w:r w:rsidRPr="00E97EE5">
        <w:rPr>
          <w:sz w:val="22"/>
          <w:szCs w:val="22"/>
        </w:rPr>
        <w:t>………………………………………………………………………………………………………</w:t>
      </w:r>
    </w:p>
    <w:p w14:paraId="37D875C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62B4F1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6856870" w14:textId="4A3A5E7E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70477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157991E" w14:textId="15133F70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p w14:paraId="25A4FD8F" w14:textId="77777777" w:rsidR="005035BB" w:rsidRDefault="005035BB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87B793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99EF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8A1A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1816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255D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C599D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61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93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E3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31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96BAA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E5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979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B90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F3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91671DB" w14:textId="77777777" w:rsidR="00F733FC" w:rsidRPr="00E97EE5" w:rsidRDefault="00F733FC" w:rsidP="00E97EE5">
      <w:pPr>
        <w:spacing w:before="240" w:after="120" w:line="360" w:lineRule="auto"/>
        <w:jc w:val="both"/>
        <w:rPr>
          <w:sz w:val="12"/>
          <w:szCs w:val="12"/>
        </w:rPr>
      </w:pPr>
    </w:p>
    <w:p w14:paraId="37C890CF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2E7F717F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468335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D9D9D9" w:themeFill="background1" w:themeFillShade="D9"/>
          </w:tcPr>
          <w:p w14:paraId="4C853CE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5EBBEEE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6A31D25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45FAFE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69F43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008890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27D9FD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96018E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3C9C3A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E63E54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6A75737" w14:textId="10C4BB9F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7EE5">
        <w:rPr>
          <w:b/>
          <w:bCs/>
          <w:sz w:val="22"/>
          <w:szCs w:val="22"/>
        </w:rPr>
        <w:t>Załącznikami</w:t>
      </w:r>
      <w:r>
        <w:rPr>
          <w:sz w:val="22"/>
          <w:szCs w:val="22"/>
        </w:rPr>
        <w:t xml:space="preserve">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CC9ACE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0FFADE2E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62A5079" w14:textId="740FDCFA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9D584F" w14:textId="7251A158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A79438" w14:textId="77EE0DDE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2970293" w14:textId="764A7DDE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2CB9DE5" w14:textId="77777777" w:rsidR="00BD4DEB" w:rsidRPr="007D475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BE26403" w14:textId="19307BC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97776D" w:rsidRPr="0097776D" w:rsidSect="00BC4F99">
      <w:headerReference w:type="default" r:id="rId8"/>
      <w:foot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B253C" w14:textId="77777777" w:rsidR="00360672" w:rsidRDefault="00360672" w:rsidP="00FF57EE">
      <w:r>
        <w:separator/>
      </w:r>
    </w:p>
  </w:endnote>
  <w:endnote w:type="continuationSeparator" w:id="0">
    <w:p w14:paraId="3514B067" w14:textId="77777777" w:rsidR="00360672" w:rsidRDefault="003606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4220972"/>
      <w:docPartObj>
        <w:docPartGallery w:val="Page Numbers (Bottom of Page)"/>
        <w:docPartUnique/>
      </w:docPartObj>
    </w:sdtPr>
    <w:sdtEndPr/>
    <w:sdtContent>
      <w:p w14:paraId="3368763B" w14:textId="2F1990D9" w:rsidR="00BB1A35" w:rsidRDefault="00BB1A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A4E604" w14:textId="77777777" w:rsidR="00BB1A35" w:rsidRDefault="00BB1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687A7" w14:textId="77777777" w:rsidR="00360672" w:rsidRDefault="00360672" w:rsidP="00FF57EE">
      <w:r>
        <w:separator/>
      </w:r>
    </w:p>
  </w:footnote>
  <w:footnote w:type="continuationSeparator" w:id="0">
    <w:p w14:paraId="3DAD18D1" w14:textId="77777777" w:rsidR="00360672" w:rsidRDefault="00360672" w:rsidP="00FF57EE">
      <w:r>
        <w:continuationSeparator/>
      </w:r>
    </w:p>
  </w:footnote>
  <w:footnote w:id="1">
    <w:p w14:paraId="4950314E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48068DC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D438C7F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371D66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13B076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1249E" w14:textId="4802E4C4" w:rsidR="00CA36B3" w:rsidRDefault="00E9232B">
    <w:pPr>
      <w:pStyle w:val="Nagwek"/>
    </w:pPr>
    <w:r>
      <w:rPr>
        <w:noProof/>
      </w:rPr>
      <w:drawing>
        <wp:inline distT="0" distB="0" distL="0" distR="0" wp14:anchorId="320F20D3" wp14:editId="096B0E88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070FD76" w14:textId="77777777" w:rsidR="00CA36B3" w:rsidRDefault="00CA3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A2521"/>
    <w:multiLevelType w:val="hybridMultilevel"/>
    <w:tmpl w:val="5D2004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3E3096"/>
    <w:multiLevelType w:val="hybridMultilevel"/>
    <w:tmpl w:val="100CF3CC"/>
    <w:lvl w:ilvl="0" w:tplc="916A21C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255551"/>
    <w:multiLevelType w:val="hybridMultilevel"/>
    <w:tmpl w:val="465485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EB870F3"/>
    <w:multiLevelType w:val="hybridMultilevel"/>
    <w:tmpl w:val="B89A71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0E047F0"/>
    <w:multiLevelType w:val="hybridMultilevel"/>
    <w:tmpl w:val="B89A71B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202923"/>
    <w:multiLevelType w:val="hybridMultilevel"/>
    <w:tmpl w:val="7E7A7D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01568"/>
    <w:multiLevelType w:val="hybridMultilevel"/>
    <w:tmpl w:val="097C26A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9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2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1C8"/>
    <w:rsid w:val="000102AE"/>
    <w:rsid w:val="00034021"/>
    <w:rsid w:val="000701A7"/>
    <w:rsid w:val="000C26C4"/>
    <w:rsid w:val="001063D3"/>
    <w:rsid w:val="001C4F33"/>
    <w:rsid w:val="001C7D84"/>
    <w:rsid w:val="001E19A1"/>
    <w:rsid w:val="002214DB"/>
    <w:rsid w:val="00231C7D"/>
    <w:rsid w:val="00247F29"/>
    <w:rsid w:val="00267D1F"/>
    <w:rsid w:val="002C74A4"/>
    <w:rsid w:val="002E612D"/>
    <w:rsid w:val="00360672"/>
    <w:rsid w:val="003B769C"/>
    <w:rsid w:val="003F5740"/>
    <w:rsid w:val="0041215E"/>
    <w:rsid w:val="004D5A42"/>
    <w:rsid w:val="004E11C8"/>
    <w:rsid w:val="005035BB"/>
    <w:rsid w:val="005117AC"/>
    <w:rsid w:val="00525EFF"/>
    <w:rsid w:val="00572EE4"/>
    <w:rsid w:val="005844F6"/>
    <w:rsid w:val="005A0EAA"/>
    <w:rsid w:val="005F6F5F"/>
    <w:rsid w:val="00624617"/>
    <w:rsid w:val="00677A75"/>
    <w:rsid w:val="006B63D6"/>
    <w:rsid w:val="006C641D"/>
    <w:rsid w:val="006D09E0"/>
    <w:rsid w:val="00720A4D"/>
    <w:rsid w:val="007226E9"/>
    <w:rsid w:val="00746D9C"/>
    <w:rsid w:val="007D475B"/>
    <w:rsid w:val="007E331F"/>
    <w:rsid w:val="007F3E87"/>
    <w:rsid w:val="00820CFD"/>
    <w:rsid w:val="0083312B"/>
    <w:rsid w:val="00890086"/>
    <w:rsid w:val="00895E10"/>
    <w:rsid w:val="009312B4"/>
    <w:rsid w:val="00955AA2"/>
    <w:rsid w:val="00973BB7"/>
    <w:rsid w:val="0097776D"/>
    <w:rsid w:val="00983D1D"/>
    <w:rsid w:val="00996C38"/>
    <w:rsid w:val="009A2AC2"/>
    <w:rsid w:val="009D75A8"/>
    <w:rsid w:val="009E6C62"/>
    <w:rsid w:val="009F7290"/>
    <w:rsid w:val="00A50E18"/>
    <w:rsid w:val="00A65118"/>
    <w:rsid w:val="00A667CE"/>
    <w:rsid w:val="00AA39D6"/>
    <w:rsid w:val="00AE2ACB"/>
    <w:rsid w:val="00AF4AC3"/>
    <w:rsid w:val="00B139A1"/>
    <w:rsid w:val="00B47637"/>
    <w:rsid w:val="00B70DA3"/>
    <w:rsid w:val="00B9086B"/>
    <w:rsid w:val="00BB1A35"/>
    <w:rsid w:val="00BC4F99"/>
    <w:rsid w:val="00BD4DEB"/>
    <w:rsid w:val="00BF43A4"/>
    <w:rsid w:val="00C22F7D"/>
    <w:rsid w:val="00CA36B3"/>
    <w:rsid w:val="00CE3AE6"/>
    <w:rsid w:val="00CF1F21"/>
    <w:rsid w:val="00D23645"/>
    <w:rsid w:val="00D554C7"/>
    <w:rsid w:val="00DC336F"/>
    <w:rsid w:val="00DD2193"/>
    <w:rsid w:val="00E1735C"/>
    <w:rsid w:val="00E279A1"/>
    <w:rsid w:val="00E30CC6"/>
    <w:rsid w:val="00E9232B"/>
    <w:rsid w:val="00E97EE5"/>
    <w:rsid w:val="00EF7769"/>
    <w:rsid w:val="00F134D5"/>
    <w:rsid w:val="00F31EAC"/>
    <w:rsid w:val="00F733F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8F83A"/>
  <w15:chartTrackingRefBased/>
  <w15:docId w15:val="{16F56D61-5A23-4E31-869B-0E8D9D51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E10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121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1215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75B33-5D56-45E7-ACD4-8FF7073D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5</Pages>
  <Words>1089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7</cp:revision>
  <cp:lastPrinted>2021-05-24T06:42:00Z</cp:lastPrinted>
  <dcterms:created xsi:type="dcterms:W3CDTF">2021-12-07T04:29:00Z</dcterms:created>
  <dcterms:modified xsi:type="dcterms:W3CDTF">2022-01-19T10:52:00Z</dcterms:modified>
</cp:coreProperties>
</file>