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58BA558B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1EF4C2F0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</w:t>
      </w:r>
      <w:r w:rsidR="00462D76">
        <w:rPr>
          <w:sz w:val="22"/>
        </w:rPr>
        <w:t xml:space="preserve"> RODZAJ WYKONAWCY (mikroprzedsiębiorstwo, małe przedsiębiorstwo, średnie przedsiębiorstwo, jednoosobowa działalność gospodarcza, osoba fizyczna nieprowadząca działalności gospodarczej,</w:t>
      </w:r>
      <w:r w:rsidR="00F73AF5" w:rsidRPr="00F73AF5">
        <w:rPr>
          <w:sz w:val="22"/>
        </w:rPr>
        <w:t xml:space="preserve"> </w:t>
      </w:r>
      <w:r w:rsidR="00F73AF5">
        <w:rPr>
          <w:sz w:val="22"/>
        </w:rPr>
        <w:t>inny rodzaj)</w:t>
      </w:r>
      <w:r w:rsidRPr="0022732C">
        <w:rPr>
          <w:sz w:val="22"/>
        </w:rPr>
        <w:t>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199B3444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</w:t>
      </w:r>
      <w:r w:rsidR="00E3305B">
        <w:rPr>
          <w:sz w:val="22"/>
        </w:rPr>
        <w:t>,</w:t>
      </w:r>
      <w:r w:rsidRPr="00EB4CE1">
        <w:rPr>
          <w:sz w:val="22"/>
        </w:rPr>
        <w:t>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Akademia Górniczo - Hutnicza</w:t>
      </w:r>
    </w:p>
    <w:p w14:paraId="335B9E00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im. Stanisława Staszica w Krakowie</w:t>
      </w:r>
    </w:p>
    <w:p w14:paraId="5CC944EF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Dział Zamówień Publicznych</w:t>
      </w:r>
      <w:r w:rsidR="00A01521" w:rsidRPr="003665C5">
        <w:rPr>
          <w:b/>
          <w:sz w:val="22"/>
          <w:szCs w:val="22"/>
        </w:rPr>
        <w:t xml:space="preserve">  </w:t>
      </w:r>
    </w:p>
    <w:p w14:paraId="306663FC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Al. Mickiewicza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30</w:t>
      </w:r>
      <w:r w:rsidR="00A01521" w:rsidRPr="003665C5">
        <w:rPr>
          <w:b/>
          <w:sz w:val="22"/>
          <w:szCs w:val="22"/>
        </w:rPr>
        <w:t xml:space="preserve"> </w:t>
      </w:r>
    </w:p>
    <w:p w14:paraId="6316883F" w14:textId="2A73EF80" w:rsidR="00A01521" w:rsidRDefault="00945AB6" w:rsidP="00A01521">
      <w:pPr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30-059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Kraków</w:t>
      </w:r>
      <w:r w:rsidR="00A01521" w:rsidRPr="003665C5">
        <w:rPr>
          <w:b/>
          <w:sz w:val="22"/>
          <w:szCs w:val="22"/>
        </w:rPr>
        <w:t xml:space="preserve">,  </w:t>
      </w:r>
    </w:p>
    <w:p w14:paraId="7275C096" w14:textId="529AE8CC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45AB6" w:rsidRPr="00945AB6">
        <w:rPr>
          <w:b/>
        </w:rPr>
        <w:t xml:space="preserve">dostawa </w:t>
      </w:r>
      <w:r w:rsidR="00B97EC3" w:rsidRPr="00B97EC3">
        <w:rPr>
          <w:b/>
        </w:rPr>
        <w:t xml:space="preserve">serwera </w:t>
      </w:r>
      <w:proofErr w:type="spellStart"/>
      <w:r w:rsidR="00B97EC3" w:rsidRPr="00B97EC3">
        <w:rPr>
          <w:b/>
        </w:rPr>
        <w:t>rack</w:t>
      </w:r>
      <w:proofErr w:type="spellEnd"/>
      <w:r w:rsidR="00B97EC3" w:rsidRPr="00B97EC3">
        <w:rPr>
          <w:b/>
        </w:rPr>
        <w:t xml:space="preserve"> - KC-</w:t>
      </w:r>
      <w:proofErr w:type="spellStart"/>
      <w:r w:rsidR="00B97EC3" w:rsidRPr="00B97EC3">
        <w:rPr>
          <w:b/>
        </w:rPr>
        <w:t>zp</w:t>
      </w:r>
      <w:proofErr w:type="spellEnd"/>
      <w:r w:rsidR="00B97EC3" w:rsidRPr="00B97EC3">
        <w:rPr>
          <w:b/>
        </w:rPr>
        <w:t>. 272-27/22</w:t>
      </w:r>
      <w:r w:rsidRPr="00FB1B4F">
        <w:rPr>
          <w:b/>
          <w:sz w:val="26"/>
        </w:rPr>
        <w:t>,</w:t>
      </w:r>
      <w:r w:rsidR="00734736"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1F4F6D5" w14:textId="77777777" w:rsidR="003665C5" w:rsidRDefault="003665C5" w:rsidP="008D5BF3">
      <w:pPr>
        <w:widowControl w:val="0"/>
        <w:ind w:right="1"/>
        <w:jc w:val="both"/>
      </w:pPr>
    </w:p>
    <w:p w14:paraId="660B3B15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57E6718A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9E9DF7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61ED69C" w14:textId="77777777" w:rsidR="00633653" w:rsidRDefault="00633653" w:rsidP="0063365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81BFC42" w14:textId="77777777" w:rsidR="00633653" w:rsidRDefault="00633653" w:rsidP="00633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CC11144" w14:textId="081FB3DC" w:rsidR="00633653" w:rsidRDefault="00633653" w:rsidP="0063365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1D31B43D" w14:textId="51482A9E" w:rsidR="00200CD7" w:rsidRDefault="00200CD7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Producent, model oferowanego </w:t>
      </w:r>
      <w:r w:rsidR="00B97EC3">
        <w:rPr>
          <w:b/>
        </w:rPr>
        <w:t>sprzętu</w:t>
      </w:r>
      <w:r>
        <w:rPr>
          <w:b/>
        </w:rPr>
        <w:t xml:space="preserve"> </w:t>
      </w:r>
      <w:r w:rsidRPr="00200CD7">
        <w:rPr>
          <w:bCs/>
        </w:rPr>
        <w:t>……………………………………..</w:t>
      </w:r>
    </w:p>
    <w:p w14:paraId="167C16F7" w14:textId="3808BE1E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</w:t>
      </w:r>
      <w:r w:rsidR="006235DE" w:rsidRPr="008D5BF3">
        <w:t>(</w:t>
      </w:r>
      <w:r w:rsidR="006235DE" w:rsidRPr="008D5BF3">
        <w:rPr>
          <w:i/>
          <w:highlight w:val="yellow"/>
        </w:rPr>
        <w:t>kryterium oceny ofert)</w:t>
      </w:r>
    </w:p>
    <w:p w14:paraId="3189AEC3" w14:textId="494CDF38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</w:t>
      </w:r>
      <w:r w:rsidR="00584376">
        <w:rPr>
          <w:b/>
        </w:rPr>
        <w:t xml:space="preserve"> </w:t>
      </w:r>
      <w:r w:rsidRPr="008D5BF3">
        <w:rPr>
          <w:b/>
        </w:rPr>
        <w:t>wynosi:</w:t>
      </w:r>
      <w:r w:rsidRPr="008D5BF3">
        <w:t xml:space="preserve"> …………...</w:t>
      </w:r>
      <w:r w:rsidR="006235DE">
        <w:t>...........................</w:t>
      </w:r>
    </w:p>
    <w:p w14:paraId="0F73F1ED" w14:textId="77777777" w:rsidR="006235DE" w:rsidRDefault="006235DE" w:rsidP="006235DE">
      <w:pPr>
        <w:tabs>
          <w:tab w:val="left" w:pos="426"/>
        </w:tabs>
        <w:jc w:val="both"/>
      </w:pPr>
      <w:r>
        <w:rPr>
          <w:b/>
        </w:rPr>
        <w:t xml:space="preserve">Termin płatności: </w:t>
      </w:r>
      <w: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6E14C4CC" w14:textId="77777777" w:rsidR="006235DE" w:rsidRDefault="006235DE" w:rsidP="006235DE">
      <w:pPr>
        <w:tabs>
          <w:tab w:val="left" w:pos="426"/>
        </w:tabs>
        <w:jc w:val="both"/>
      </w:pPr>
    </w:p>
    <w:p w14:paraId="2DCEACB0" w14:textId="77777777" w:rsidR="006235DE" w:rsidRDefault="006235DE" w:rsidP="006235DE">
      <w:pPr>
        <w:tabs>
          <w:tab w:val="left" w:pos="426"/>
        </w:tabs>
        <w:jc w:val="both"/>
      </w:pPr>
      <w:r>
        <w:rPr>
          <w:u w:val="single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>
        <w:rPr>
          <w:b/>
          <w:bCs/>
          <w:u w:val="single"/>
        </w:rPr>
        <w:t>serwer</w:t>
      </w:r>
      <w:r>
        <w:rPr>
          <w:u w:val="single"/>
        </w:rPr>
        <w:t xml:space="preserve"> wchodzący w zakres niniejszej umowy. </w:t>
      </w:r>
      <w:r>
        <w:rPr>
          <w:u w:val="single"/>
        </w:rPr>
        <w:br/>
      </w:r>
      <w:r>
        <w:rPr>
          <w:u w:val="single"/>
        </w:rPr>
        <w:lastRenderedPageBreak/>
        <w:t xml:space="preserve">Po przedstawieniu przez Zamawiającego zamówienia potwierdzonego przez organ nadzorujący Zamawiającego Wykonawca uwzględni w wystawionej fakturze 0% stawkę podatku VAT.  </w:t>
      </w:r>
    </w:p>
    <w:p w14:paraId="6CC3A909" w14:textId="77777777" w:rsidR="006235DE" w:rsidRDefault="006235DE" w:rsidP="006235DE">
      <w:pPr>
        <w:rPr>
          <w:b/>
          <w:sz w:val="22"/>
          <w:szCs w:val="22"/>
          <w:u w:val="single"/>
        </w:rPr>
      </w:pPr>
    </w:p>
    <w:p w14:paraId="2938BAF4" w14:textId="77777777" w:rsidR="006235DE" w:rsidRDefault="006235DE" w:rsidP="006235D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068DFB6" w14:textId="77777777" w:rsidR="006235DE" w:rsidRDefault="006235DE" w:rsidP="006235D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ofert, wskazanego w dokumentach zamówienia.</w:t>
      </w:r>
    </w:p>
    <w:p w14:paraId="525AFE04" w14:textId="77777777" w:rsidR="006235DE" w:rsidRDefault="006235DE" w:rsidP="006235D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7CFC270" w14:textId="77777777" w:rsidR="006235DE" w:rsidRDefault="006235DE" w:rsidP="006235DE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serwer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48630287" w14:textId="77777777" w:rsidR="006235DE" w:rsidRDefault="006235DE" w:rsidP="006235D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serwer </w:t>
      </w:r>
      <w:r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759077" w14:textId="47871F4F" w:rsidR="00A01521" w:rsidRPr="003665C5" w:rsidRDefault="00A01521" w:rsidP="003665C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F709CF8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1E42D061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B583C2" w14:textId="77777777" w:rsidR="00734736" w:rsidRDefault="00734736" w:rsidP="007347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6B276896" w14:textId="77777777" w:rsidR="000755CA" w:rsidRPr="00EC5DE0" w:rsidRDefault="000755CA" w:rsidP="000755C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6940BFCF" w14:textId="77777777" w:rsidR="00B62F32" w:rsidRPr="00411B25" w:rsidRDefault="00B62F32" w:rsidP="006235DE">
      <w:pPr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77C0D" w14:textId="77777777" w:rsidR="006F5D43" w:rsidRDefault="006F5D43">
      <w:r>
        <w:separator/>
      </w:r>
    </w:p>
  </w:endnote>
  <w:endnote w:type="continuationSeparator" w:id="0">
    <w:p w14:paraId="254CFF26" w14:textId="77777777" w:rsidR="006F5D43" w:rsidRDefault="006F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C4C23" w14:textId="77777777" w:rsidR="006F5D43" w:rsidRDefault="006F5D43">
      <w:r>
        <w:separator/>
      </w:r>
    </w:p>
  </w:footnote>
  <w:footnote w:type="continuationSeparator" w:id="0">
    <w:p w14:paraId="511935B3" w14:textId="77777777" w:rsidR="006F5D43" w:rsidRDefault="006F5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DDCEAD94"/>
    <w:lvl w:ilvl="0" w:tplc="AA32CB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129E"/>
    <w:rsid w:val="00013696"/>
    <w:rsid w:val="00033D73"/>
    <w:rsid w:val="00036968"/>
    <w:rsid w:val="0004196C"/>
    <w:rsid w:val="000755CA"/>
    <w:rsid w:val="00113376"/>
    <w:rsid w:val="00154EE9"/>
    <w:rsid w:val="001F0269"/>
    <w:rsid w:val="00200CD7"/>
    <w:rsid w:val="00201E5B"/>
    <w:rsid w:val="002036B5"/>
    <w:rsid w:val="0022732C"/>
    <w:rsid w:val="00227D2E"/>
    <w:rsid w:val="00240E71"/>
    <w:rsid w:val="00255C67"/>
    <w:rsid w:val="002C6E15"/>
    <w:rsid w:val="002D3DCB"/>
    <w:rsid w:val="0031733C"/>
    <w:rsid w:val="00333A5B"/>
    <w:rsid w:val="003665C5"/>
    <w:rsid w:val="0037240B"/>
    <w:rsid w:val="003A1629"/>
    <w:rsid w:val="003E32D7"/>
    <w:rsid w:val="00406A50"/>
    <w:rsid w:val="00411B25"/>
    <w:rsid w:val="00420B6C"/>
    <w:rsid w:val="00462D76"/>
    <w:rsid w:val="004F5F1C"/>
    <w:rsid w:val="00526126"/>
    <w:rsid w:val="00581B5E"/>
    <w:rsid w:val="00584376"/>
    <w:rsid w:val="006108F3"/>
    <w:rsid w:val="006235DE"/>
    <w:rsid w:val="00633653"/>
    <w:rsid w:val="0064044B"/>
    <w:rsid w:val="006503A9"/>
    <w:rsid w:val="006907AE"/>
    <w:rsid w:val="006D17FC"/>
    <w:rsid w:val="006F5D43"/>
    <w:rsid w:val="00730EFE"/>
    <w:rsid w:val="00734736"/>
    <w:rsid w:val="00751124"/>
    <w:rsid w:val="00760C76"/>
    <w:rsid w:val="00810218"/>
    <w:rsid w:val="008422CC"/>
    <w:rsid w:val="00880655"/>
    <w:rsid w:val="008D5BF3"/>
    <w:rsid w:val="008D7A6D"/>
    <w:rsid w:val="009031B9"/>
    <w:rsid w:val="00945AB6"/>
    <w:rsid w:val="00973E29"/>
    <w:rsid w:val="009B3D7C"/>
    <w:rsid w:val="00A01521"/>
    <w:rsid w:val="00A83552"/>
    <w:rsid w:val="00AE20E8"/>
    <w:rsid w:val="00B41BC8"/>
    <w:rsid w:val="00B62F32"/>
    <w:rsid w:val="00B72947"/>
    <w:rsid w:val="00B97EC3"/>
    <w:rsid w:val="00BE226E"/>
    <w:rsid w:val="00BE7AA2"/>
    <w:rsid w:val="00C85B56"/>
    <w:rsid w:val="00C87E14"/>
    <w:rsid w:val="00CA3065"/>
    <w:rsid w:val="00CE6162"/>
    <w:rsid w:val="00D02AF9"/>
    <w:rsid w:val="00D467B1"/>
    <w:rsid w:val="00D91D60"/>
    <w:rsid w:val="00DD32CA"/>
    <w:rsid w:val="00E26D19"/>
    <w:rsid w:val="00E3305B"/>
    <w:rsid w:val="00E80580"/>
    <w:rsid w:val="00E96AFC"/>
    <w:rsid w:val="00EB4CE1"/>
    <w:rsid w:val="00EB6647"/>
    <w:rsid w:val="00EC7AB0"/>
    <w:rsid w:val="00ED0C12"/>
    <w:rsid w:val="00EE0720"/>
    <w:rsid w:val="00EF3EFF"/>
    <w:rsid w:val="00F73AF5"/>
    <w:rsid w:val="00F75F48"/>
    <w:rsid w:val="00F9226D"/>
    <w:rsid w:val="00F92C29"/>
    <w:rsid w:val="00F94EB3"/>
    <w:rsid w:val="00FC5187"/>
    <w:rsid w:val="00FC66B8"/>
    <w:rsid w:val="00FF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84C15E19-3E7C-417C-9803-65BCE402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DD044-1988-4F0D-8CB1-C5EE20BDA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647</Words>
  <Characters>4792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2022-01-05T12:24:00Z</cp:lastPrinted>
  <dcterms:created xsi:type="dcterms:W3CDTF">2022-01-13T10:59:00Z</dcterms:created>
  <dcterms:modified xsi:type="dcterms:W3CDTF">2022-01-13T10:59:00Z</dcterms:modified>
</cp:coreProperties>
</file>