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9182C6" w14:textId="77777777" w:rsidR="006F4138" w:rsidRPr="00E874DC" w:rsidRDefault="006F4138" w:rsidP="006F4138">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7752CDDA" w14:textId="77777777" w:rsidR="006F4138" w:rsidRDefault="006F4138" w:rsidP="006F4138">
      <w:pPr>
        <w:spacing w:before="48" w:line="240" w:lineRule="atLeast"/>
        <w:jc w:val="right"/>
        <w:rPr>
          <w:b/>
          <w:sz w:val="24"/>
          <w:szCs w:val="24"/>
          <w:lang w:val="pl-PL"/>
        </w:rPr>
      </w:pPr>
    </w:p>
    <w:p w14:paraId="3EB021ED" w14:textId="77777777" w:rsidR="006F4138" w:rsidRDefault="006F4138" w:rsidP="006F4138">
      <w:pPr>
        <w:spacing w:before="48" w:line="240" w:lineRule="atLeast"/>
        <w:jc w:val="center"/>
        <w:rPr>
          <w:b/>
          <w:sz w:val="24"/>
          <w:szCs w:val="24"/>
          <w:lang w:val="pl-PL"/>
        </w:rPr>
      </w:pPr>
      <w:r>
        <w:rPr>
          <w:b/>
          <w:sz w:val="24"/>
          <w:szCs w:val="24"/>
          <w:lang w:val="pl-PL"/>
        </w:rPr>
        <w:t>WZÓR UMOWY</w:t>
      </w:r>
    </w:p>
    <w:p w14:paraId="06125326" w14:textId="77777777" w:rsidR="006F4138" w:rsidRDefault="006F4138" w:rsidP="006F4138">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080C8850" w14:textId="77777777" w:rsidR="006F4138" w:rsidRDefault="006F4138" w:rsidP="006F4138">
      <w:pPr>
        <w:spacing w:before="48" w:line="240" w:lineRule="atLeast"/>
        <w:jc w:val="center"/>
        <w:rPr>
          <w:b/>
          <w:sz w:val="28"/>
          <w:lang w:val="pl-PL"/>
        </w:rPr>
      </w:pPr>
    </w:p>
    <w:p w14:paraId="63D61EAE" w14:textId="085C6651" w:rsidR="006F4138" w:rsidRPr="00AA2A22" w:rsidRDefault="006F4138" w:rsidP="006F4138">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w:t>
      </w:r>
      <w:r w:rsidR="00195822">
        <w:rPr>
          <w:rFonts w:ascii="Times New Roman" w:hAnsi="Times New Roman"/>
        </w:rPr>
        <w:t>9</w:t>
      </w:r>
      <w:r>
        <w:rPr>
          <w:rFonts w:ascii="Times New Roman" w:hAnsi="Times New Roman"/>
        </w:rPr>
        <w:t>/2</w:t>
      </w:r>
      <w:r w:rsidR="00195822">
        <w:rPr>
          <w:rFonts w:ascii="Times New Roman" w:hAnsi="Times New Roman"/>
        </w:rPr>
        <w:t>2</w:t>
      </w:r>
      <w:r w:rsidRPr="00AA2A22">
        <w:rPr>
          <w:rFonts w:ascii="Times New Roman" w:hAnsi="Times New Roman"/>
        </w:rPr>
        <w:t xml:space="preserve"> </w:t>
      </w:r>
    </w:p>
    <w:p w14:paraId="2863ED34" w14:textId="77777777" w:rsidR="006F4138" w:rsidRDefault="006F4138" w:rsidP="006F4138">
      <w:pPr>
        <w:pStyle w:val="Tekstpodstawowy"/>
        <w:ind w:right="-47"/>
        <w:jc w:val="both"/>
        <w:rPr>
          <w:rFonts w:ascii="Times New Roman" w:hAnsi="Times New Roman"/>
        </w:rPr>
      </w:pPr>
      <w:r w:rsidRPr="00AA2A22">
        <w:rPr>
          <w:rFonts w:ascii="Times New Roman" w:hAnsi="Times New Roman"/>
        </w:rPr>
        <w:t>pomiędzy</w:t>
      </w:r>
    </w:p>
    <w:p w14:paraId="1C8F9E43" w14:textId="77777777" w:rsidR="006F4138" w:rsidRDefault="006F4138" w:rsidP="006F4138">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CB736EC" w14:textId="77777777" w:rsidR="006F4138" w:rsidRDefault="006F4138" w:rsidP="006F4138">
      <w:pPr>
        <w:pStyle w:val="Tekstpodstawowy"/>
        <w:ind w:right="-47"/>
        <w:jc w:val="both"/>
        <w:rPr>
          <w:rFonts w:ascii="Times New Roman" w:hAnsi="Times New Roman"/>
        </w:rPr>
      </w:pPr>
      <w:r>
        <w:rPr>
          <w:rFonts w:ascii="Times New Roman" w:hAnsi="Times New Roman"/>
        </w:rPr>
        <w:t>reprezentowana przez:</w:t>
      </w:r>
    </w:p>
    <w:p w14:paraId="2BC2D99F" w14:textId="77777777" w:rsidR="006F4138" w:rsidRDefault="006F4138" w:rsidP="006F4138">
      <w:pPr>
        <w:pStyle w:val="Tekstpodstawowy"/>
        <w:ind w:right="-47"/>
        <w:jc w:val="both"/>
        <w:rPr>
          <w:rFonts w:ascii="Times New Roman" w:hAnsi="Times New Roman"/>
        </w:rPr>
      </w:pPr>
      <w:r>
        <w:rPr>
          <w:rFonts w:ascii="Times New Roman" w:hAnsi="Times New Roman"/>
        </w:rPr>
        <w:t xml:space="preserve">1.Dziekana Wydziału /Kierownika Jednostki/............................................................................. </w:t>
      </w:r>
    </w:p>
    <w:p w14:paraId="6D237317" w14:textId="77777777" w:rsidR="006F4138" w:rsidRDefault="006F4138" w:rsidP="006F413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4031A64" w14:textId="77777777" w:rsidR="006F4138" w:rsidRDefault="006F4138" w:rsidP="006F4138">
      <w:pPr>
        <w:pStyle w:val="Tekstpodstawowy"/>
        <w:ind w:right="-47"/>
        <w:jc w:val="both"/>
        <w:rPr>
          <w:rFonts w:ascii="Times New Roman" w:hAnsi="Times New Roman"/>
        </w:rPr>
      </w:pPr>
      <w:r>
        <w:rPr>
          <w:rFonts w:ascii="Times New Roman" w:hAnsi="Times New Roman"/>
        </w:rPr>
        <w:t>zwaną dalej KUPUJĄCYM</w:t>
      </w:r>
    </w:p>
    <w:p w14:paraId="06182A80" w14:textId="77777777" w:rsidR="006F4138" w:rsidRDefault="006F4138" w:rsidP="006F4138">
      <w:pPr>
        <w:pStyle w:val="Tekstpodstawowy"/>
        <w:ind w:right="-47"/>
        <w:jc w:val="both"/>
        <w:rPr>
          <w:rFonts w:ascii="Times New Roman" w:hAnsi="Times New Roman"/>
        </w:rPr>
      </w:pPr>
      <w:r>
        <w:rPr>
          <w:rFonts w:ascii="Times New Roman" w:hAnsi="Times New Roman"/>
        </w:rPr>
        <w:t xml:space="preserve">a </w:t>
      </w:r>
    </w:p>
    <w:p w14:paraId="68231E81" w14:textId="77777777" w:rsidR="006F4138" w:rsidRDefault="006F4138" w:rsidP="006F4138">
      <w:pPr>
        <w:pStyle w:val="Tekstpodstawowy"/>
        <w:ind w:right="-47"/>
        <w:jc w:val="both"/>
        <w:rPr>
          <w:rFonts w:ascii="Times New Roman" w:hAnsi="Times New Roman"/>
        </w:rPr>
      </w:pPr>
      <w:r>
        <w:rPr>
          <w:rFonts w:ascii="Times New Roman" w:hAnsi="Times New Roman"/>
        </w:rPr>
        <w:t>......................................................................................................................................................</w:t>
      </w:r>
    </w:p>
    <w:p w14:paraId="265628EF" w14:textId="77777777" w:rsidR="006F4138" w:rsidRDefault="006F4138" w:rsidP="006F4138">
      <w:pPr>
        <w:pStyle w:val="Tekstpodstawowy"/>
        <w:ind w:right="-47"/>
        <w:jc w:val="both"/>
        <w:rPr>
          <w:rFonts w:ascii="Times New Roman" w:hAnsi="Times New Roman"/>
        </w:rPr>
      </w:pPr>
      <w:r>
        <w:rPr>
          <w:rFonts w:ascii="Times New Roman" w:hAnsi="Times New Roman"/>
        </w:rPr>
        <w:t>......................................................................................................................................................</w:t>
      </w:r>
    </w:p>
    <w:p w14:paraId="526D2C25" w14:textId="77777777" w:rsidR="006F4138" w:rsidRDefault="006F4138" w:rsidP="006F413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14360AE" w14:textId="77777777" w:rsidR="006F4138" w:rsidRDefault="006F4138" w:rsidP="006F4138">
      <w:pPr>
        <w:pStyle w:val="Tekstpodstawowy"/>
        <w:ind w:right="-47"/>
        <w:jc w:val="both"/>
        <w:rPr>
          <w:rFonts w:ascii="Times New Roman" w:hAnsi="Times New Roman"/>
        </w:rPr>
      </w:pPr>
      <w:r>
        <w:rPr>
          <w:rFonts w:ascii="Times New Roman" w:hAnsi="Times New Roman"/>
        </w:rPr>
        <w:t>reprezentowanym przez:</w:t>
      </w:r>
    </w:p>
    <w:p w14:paraId="50E0D9DD" w14:textId="77777777" w:rsidR="006F4138" w:rsidRDefault="006F4138" w:rsidP="006F4138">
      <w:pPr>
        <w:pStyle w:val="Tekstpodstawowy"/>
        <w:ind w:right="-47"/>
        <w:jc w:val="both"/>
        <w:rPr>
          <w:rFonts w:ascii="Times New Roman" w:hAnsi="Times New Roman"/>
        </w:rPr>
      </w:pPr>
      <w:r>
        <w:rPr>
          <w:rFonts w:ascii="Times New Roman" w:hAnsi="Times New Roman"/>
        </w:rPr>
        <w:t>1...................................................................................................................................................</w:t>
      </w:r>
    </w:p>
    <w:p w14:paraId="5D12C747" w14:textId="77777777" w:rsidR="006F4138" w:rsidRDefault="006F4138" w:rsidP="006F4138">
      <w:pPr>
        <w:pStyle w:val="Tekstpodstawowy"/>
        <w:ind w:right="-47"/>
        <w:jc w:val="both"/>
        <w:rPr>
          <w:rFonts w:ascii="Times New Roman" w:hAnsi="Times New Roman"/>
        </w:rPr>
      </w:pPr>
      <w:r>
        <w:rPr>
          <w:rFonts w:ascii="Times New Roman" w:hAnsi="Times New Roman"/>
        </w:rPr>
        <w:t xml:space="preserve">2................................................................................................................................................... </w:t>
      </w:r>
    </w:p>
    <w:p w14:paraId="3473E063" w14:textId="77777777" w:rsidR="006F4138" w:rsidRDefault="006F4138" w:rsidP="006F4138">
      <w:pPr>
        <w:pStyle w:val="Tekstpodstawowy"/>
        <w:ind w:right="-47"/>
        <w:jc w:val="both"/>
        <w:rPr>
          <w:rFonts w:ascii="Times New Roman" w:hAnsi="Times New Roman"/>
        </w:rPr>
      </w:pPr>
      <w:r>
        <w:rPr>
          <w:rFonts w:ascii="Times New Roman" w:hAnsi="Times New Roman"/>
        </w:rPr>
        <w:t>zwanym dalej SPRZEDAWCĄ</w:t>
      </w:r>
    </w:p>
    <w:p w14:paraId="5C73F787" w14:textId="77777777" w:rsidR="006F4138" w:rsidRDefault="006F4138" w:rsidP="006F4138">
      <w:pPr>
        <w:pStyle w:val="Tekstpodstawowy"/>
        <w:ind w:right="-47"/>
        <w:jc w:val="center"/>
        <w:rPr>
          <w:rFonts w:ascii="Times New Roman" w:hAnsi="Times New Roman"/>
        </w:rPr>
      </w:pPr>
    </w:p>
    <w:p w14:paraId="67EBCD68"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 1</w:t>
      </w:r>
    </w:p>
    <w:p w14:paraId="5C34070A" w14:textId="2F23C327" w:rsidR="006F4138" w:rsidRPr="007C395F" w:rsidRDefault="006F4138" w:rsidP="006F4138">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007C395F" w:rsidRPr="007C395F">
        <w:rPr>
          <w:rFonts w:ascii="Times New Roman" w:hAnsi="Times New Roman"/>
          <w:b/>
          <w:sz w:val="22"/>
          <w:szCs w:val="22"/>
        </w:rPr>
        <w:t>dostaw</w:t>
      </w:r>
      <w:r w:rsidR="007C395F">
        <w:rPr>
          <w:rFonts w:ascii="Times New Roman" w:hAnsi="Times New Roman"/>
          <w:b/>
          <w:sz w:val="22"/>
          <w:szCs w:val="22"/>
        </w:rPr>
        <w:t>a</w:t>
      </w:r>
      <w:r w:rsidR="007C395F" w:rsidRPr="007C395F">
        <w:rPr>
          <w:rFonts w:ascii="Times New Roman" w:hAnsi="Times New Roman"/>
          <w:b/>
          <w:sz w:val="22"/>
          <w:szCs w:val="22"/>
        </w:rPr>
        <w:t xml:space="preserve"> komputera stacjonarnego - stacja robocza do obliczeń wielowątkowych i akceleracji obliczeń na karcie graficznej dla WGGiOŚ-KC-zp.272-</w:t>
      </w:r>
      <w:r w:rsidR="00195822">
        <w:rPr>
          <w:rFonts w:ascii="Times New Roman" w:hAnsi="Times New Roman"/>
          <w:b/>
          <w:sz w:val="22"/>
          <w:szCs w:val="22"/>
        </w:rPr>
        <w:t>9</w:t>
      </w:r>
      <w:r w:rsidR="007C395F" w:rsidRPr="007C395F">
        <w:rPr>
          <w:rFonts w:ascii="Times New Roman" w:hAnsi="Times New Roman"/>
          <w:b/>
          <w:sz w:val="22"/>
          <w:szCs w:val="22"/>
        </w:rPr>
        <w:t>/2</w:t>
      </w:r>
      <w:r w:rsidR="00195822">
        <w:rPr>
          <w:rFonts w:ascii="Times New Roman" w:hAnsi="Times New Roman"/>
          <w:b/>
          <w:sz w:val="22"/>
          <w:szCs w:val="22"/>
        </w:rPr>
        <w:t>2</w:t>
      </w:r>
      <w:r w:rsidRPr="007C395F">
        <w:rPr>
          <w:rFonts w:ascii="Times New Roman" w:hAnsi="Times New Roman"/>
          <w:b/>
        </w:rPr>
        <w:t>.</w:t>
      </w:r>
    </w:p>
    <w:p w14:paraId="52FEF8ED" w14:textId="77777777" w:rsidR="006F4138" w:rsidRPr="0043435F" w:rsidRDefault="006F4138" w:rsidP="006F4138">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1AA08453" w14:textId="77777777" w:rsidR="006F4138" w:rsidRPr="0043435F" w:rsidRDefault="006F4138" w:rsidP="006F4138">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1B013108" w14:textId="77777777" w:rsidR="006F4138" w:rsidRDefault="006F4138" w:rsidP="006F4138">
      <w:pPr>
        <w:pStyle w:val="Tekstpodstawowy"/>
        <w:ind w:right="-47"/>
        <w:jc w:val="both"/>
        <w:rPr>
          <w:rFonts w:ascii="Times New Roman" w:hAnsi="Times New Roman"/>
        </w:rPr>
      </w:pPr>
    </w:p>
    <w:p w14:paraId="17C2C152"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 2</w:t>
      </w:r>
    </w:p>
    <w:p w14:paraId="257F3039" w14:textId="77777777" w:rsidR="006F4138" w:rsidRPr="0043435F" w:rsidRDefault="006F4138" w:rsidP="006F4138">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p>
    <w:p w14:paraId="1B69AE7C" w14:textId="77777777" w:rsidR="006F4138" w:rsidRPr="0043435F" w:rsidRDefault="006F4138" w:rsidP="006F4138">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057923B" w14:textId="77777777" w:rsidR="006F4138" w:rsidRPr="0043435F" w:rsidRDefault="006F4138" w:rsidP="006F4138">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7A91AA56" w14:textId="77777777" w:rsidR="006F4138" w:rsidRDefault="006F4138" w:rsidP="006F4138">
      <w:pPr>
        <w:pStyle w:val="Tekstpodstawowy"/>
        <w:ind w:right="-47"/>
        <w:jc w:val="both"/>
        <w:rPr>
          <w:rFonts w:ascii="Times New Roman" w:hAnsi="Times New Roman"/>
        </w:rPr>
      </w:pPr>
    </w:p>
    <w:p w14:paraId="41409B54"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 3</w:t>
      </w:r>
    </w:p>
    <w:p w14:paraId="6693C98B" w14:textId="77777777" w:rsidR="006F4138" w:rsidRPr="0043435F" w:rsidRDefault="006F4138" w:rsidP="006F4138">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EA7C624" w14:textId="77777777" w:rsidR="006F4138" w:rsidRPr="0043435F" w:rsidRDefault="006F4138" w:rsidP="006F4138">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15693B75" w14:textId="77777777" w:rsidR="006F4138" w:rsidRPr="0043435F" w:rsidRDefault="006F4138" w:rsidP="006F4138">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011AABF5" w14:textId="5ECA6BC2" w:rsidR="006F4138" w:rsidRPr="0043435F" w:rsidRDefault="006F4138" w:rsidP="006F4138">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na komputer</w:t>
      </w:r>
      <w:r>
        <w:rPr>
          <w:rFonts w:eastAsia="Calibri"/>
          <w:b/>
          <w:sz w:val="24"/>
          <w:szCs w:val="24"/>
          <w:lang w:val="pl-PL" w:eastAsia="en-US"/>
        </w:rPr>
        <w:t xml:space="preserve"> stacjonarny</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77438F2C" w14:textId="77777777" w:rsidR="006F4138" w:rsidRPr="0043435F" w:rsidRDefault="006F4138" w:rsidP="006F4138">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75D87B86" w14:textId="77777777" w:rsidR="006F4138" w:rsidRPr="0043435F" w:rsidRDefault="006F4138" w:rsidP="006F4138">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D07C8AE" w14:textId="77777777" w:rsidR="006F4138" w:rsidRDefault="006F4138" w:rsidP="006F4138">
      <w:pPr>
        <w:pStyle w:val="Tekstpodstawowy"/>
        <w:ind w:right="-47"/>
        <w:jc w:val="both"/>
        <w:rPr>
          <w:rFonts w:ascii="Times New Roman" w:hAnsi="Times New Roman"/>
        </w:rPr>
      </w:pPr>
    </w:p>
    <w:p w14:paraId="7EAA7E91"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 4</w:t>
      </w:r>
    </w:p>
    <w:p w14:paraId="6DC68C31" w14:textId="77777777" w:rsidR="006F4138" w:rsidRDefault="006F4138" w:rsidP="006F4138">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74FD1607" w14:textId="77777777" w:rsidR="006F4138" w:rsidRDefault="006F4138" w:rsidP="006F4138">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2C430FD8" w14:textId="77777777" w:rsidR="006F4138" w:rsidRDefault="006F4138" w:rsidP="006F4138">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23C38A57" w14:textId="77777777" w:rsidR="006F4138" w:rsidRPr="00593CEB" w:rsidRDefault="006F4138" w:rsidP="006F4138">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F9F0047" w14:textId="77777777" w:rsidR="006F4138" w:rsidRDefault="006F4138" w:rsidP="006F4138">
      <w:pPr>
        <w:pStyle w:val="Tekstpodstawowy"/>
        <w:ind w:right="-47"/>
        <w:jc w:val="center"/>
        <w:rPr>
          <w:rFonts w:ascii="Times New Roman" w:hAnsi="Times New Roman"/>
        </w:rPr>
      </w:pPr>
    </w:p>
    <w:p w14:paraId="31DA6103"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 5</w:t>
      </w:r>
    </w:p>
    <w:p w14:paraId="21C872EE" w14:textId="77777777" w:rsidR="006F4138" w:rsidRPr="00C53B52" w:rsidRDefault="006F4138" w:rsidP="006F413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21EDC8D7" w14:textId="77777777" w:rsidR="006F4138" w:rsidRPr="00C53B52" w:rsidRDefault="006F4138" w:rsidP="006F413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A3E924F" w14:textId="77777777" w:rsidR="006F4138" w:rsidRPr="00C53B52" w:rsidRDefault="006F4138" w:rsidP="006F4138">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D7FAF01" w14:textId="77777777" w:rsidR="006F4138" w:rsidRPr="00C53B52" w:rsidRDefault="006F4138" w:rsidP="006F413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766965B8" w14:textId="77777777" w:rsidR="006F4138" w:rsidRPr="00C53B52" w:rsidRDefault="006F4138" w:rsidP="006F413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44703210" w14:textId="77777777" w:rsidR="006F4138" w:rsidRPr="00C53B52" w:rsidRDefault="006F4138" w:rsidP="006F413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1F3D7126" w14:textId="77777777" w:rsidR="006F4138" w:rsidRPr="00C53B52" w:rsidRDefault="006F4138" w:rsidP="006F413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32A7069" w14:textId="77777777" w:rsidR="006F4138" w:rsidRPr="00C53B52" w:rsidRDefault="006F4138" w:rsidP="006F4138">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5E27290F" w14:textId="77777777" w:rsidR="006F4138" w:rsidRPr="00C53B52" w:rsidRDefault="006F4138" w:rsidP="006F4138">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1F5F1824" w14:textId="77777777" w:rsidR="006F4138" w:rsidRPr="00041CB5" w:rsidRDefault="006F4138" w:rsidP="006F4138">
      <w:pPr>
        <w:pStyle w:val="Tekstpodstawowy"/>
        <w:numPr>
          <w:ilvl w:val="0"/>
          <w:numId w:val="18"/>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1E2DE1F1" w14:textId="77777777" w:rsidR="006F4138" w:rsidRDefault="006F4138" w:rsidP="006F413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1418B41" w14:textId="77777777" w:rsidR="006F4138" w:rsidRDefault="006F4138" w:rsidP="006F4138">
      <w:pPr>
        <w:pStyle w:val="Tekstpodstawowy"/>
        <w:ind w:right="-47"/>
        <w:jc w:val="center"/>
        <w:rPr>
          <w:rFonts w:ascii="Times New Roman" w:hAnsi="Times New Roman"/>
          <w:b/>
        </w:rPr>
      </w:pPr>
    </w:p>
    <w:p w14:paraId="2A881900" w14:textId="77777777" w:rsidR="006F4138" w:rsidRDefault="006F4138" w:rsidP="006F4138">
      <w:pPr>
        <w:pStyle w:val="Tekstpodstawowy"/>
        <w:ind w:right="-47"/>
        <w:jc w:val="center"/>
        <w:rPr>
          <w:rFonts w:ascii="Times New Roman" w:hAnsi="Times New Roman"/>
          <w:b/>
        </w:rPr>
      </w:pPr>
      <w:r w:rsidRPr="00877B92">
        <w:rPr>
          <w:rFonts w:ascii="Times New Roman" w:hAnsi="Times New Roman"/>
          <w:b/>
        </w:rPr>
        <w:t>§ 6</w:t>
      </w:r>
    </w:p>
    <w:p w14:paraId="4233ED6A" w14:textId="77777777" w:rsidR="006F4138" w:rsidRDefault="006F4138" w:rsidP="006F4138">
      <w:pPr>
        <w:numPr>
          <w:ilvl w:val="0"/>
          <w:numId w:val="28"/>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5D27E23C" w14:textId="77777777" w:rsidR="006F4138" w:rsidRDefault="006F4138" w:rsidP="006F4138">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E1EF2C2" w14:textId="77777777" w:rsidR="006F4138" w:rsidRDefault="006F4138" w:rsidP="006F4138">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453E9F2" w14:textId="77777777" w:rsidR="006F4138" w:rsidRDefault="006F4138" w:rsidP="006F4138">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242D138" w14:textId="77777777" w:rsidR="006F4138" w:rsidRDefault="006F4138" w:rsidP="006F4138">
      <w:pPr>
        <w:numPr>
          <w:ilvl w:val="0"/>
          <w:numId w:val="28"/>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860FED3"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C1CC850" w14:textId="77777777" w:rsidR="006F4138" w:rsidRPr="003F1749" w:rsidRDefault="006F4138" w:rsidP="006F4138">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73D5F82" w14:textId="77777777" w:rsidR="006F4138" w:rsidRDefault="006F4138" w:rsidP="006F4138">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FE76B0F"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5C02E927" w14:textId="77777777" w:rsidR="006F4138" w:rsidRPr="0043435F" w:rsidRDefault="006F4138" w:rsidP="006F4138">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6B75AAD" w14:textId="0A0281D1" w:rsidR="006F4138" w:rsidRPr="00195822" w:rsidRDefault="006F4138" w:rsidP="006F4138">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1D3AEFD1" w14:textId="7CD5EE9B" w:rsidR="00195822" w:rsidRPr="00195822" w:rsidRDefault="00195822" w:rsidP="00195822">
      <w:pPr>
        <w:numPr>
          <w:ilvl w:val="0"/>
          <w:numId w:val="29"/>
        </w:numPr>
        <w:tabs>
          <w:tab w:val="left" w:pos="2520"/>
          <w:tab w:val="left" w:pos="2586"/>
        </w:tabs>
        <w:jc w:val="both"/>
        <w:rPr>
          <w:color w:val="000000"/>
          <w:sz w:val="22"/>
          <w:szCs w:val="22"/>
          <w:lang w:val="pl-PL" w:eastAsia="ar-SA"/>
        </w:rPr>
      </w:pPr>
      <w:r>
        <w:rPr>
          <w:bCs/>
          <w:sz w:val="24"/>
          <w:szCs w:val="24"/>
          <w:lang w:val="pl-PL" w:eastAsia="en-US"/>
        </w:rPr>
        <w:t xml:space="preserve">Sprzedawca zapewni wykonywanie  </w:t>
      </w:r>
      <w:proofErr w:type="spellStart"/>
      <w:r w:rsidRPr="00195822">
        <w:rPr>
          <w:color w:val="000000"/>
          <w:sz w:val="22"/>
          <w:szCs w:val="22"/>
          <w:lang w:eastAsia="ar-SA"/>
        </w:rPr>
        <w:t>usług</w:t>
      </w:r>
      <w:proofErr w:type="spellEnd"/>
      <w:r w:rsidRPr="00195822">
        <w:rPr>
          <w:color w:val="000000"/>
          <w:sz w:val="22"/>
          <w:szCs w:val="22"/>
          <w:lang w:eastAsia="ar-SA"/>
        </w:rPr>
        <w:t xml:space="preserve"> </w:t>
      </w:r>
      <w:proofErr w:type="spellStart"/>
      <w:r w:rsidRPr="00195822">
        <w:rPr>
          <w:color w:val="000000"/>
          <w:sz w:val="22"/>
          <w:szCs w:val="22"/>
          <w:lang w:eastAsia="ar-SA"/>
        </w:rPr>
        <w:t>serwisow</w:t>
      </w:r>
      <w:r>
        <w:rPr>
          <w:color w:val="000000"/>
          <w:sz w:val="22"/>
          <w:szCs w:val="22"/>
          <w:lang w:eastAsia="ar-SA"/>
        </w:rPr>
        <w:t>ych</w:t>
      </w:r>
      <w:proofErr w:type="spellEnd"/>
      <w:r w:rsidRPr="00195822">
        <w:rPr>
          <w:color w:val="000000"/>
          <w:sz w:val="22"/>
          <w:szCs w:val="22"/>
          <w:lang w:eastAsia="ar-SA"/>
        </w:rPr>
        <w:t xml:space="preserve"> </w:t>
      </w:r>
      <w:bookmarkStart w:id="0" w:name="_GoBack"/>
      <w:bookmarkEnd w:id="0"/>
      <w:r w:rsidRPr="00195822">
        <w:rPr>
          <w:color w:val="000000"/>
          <w:sz w:val="22"/>
          <w:szCs w:val="22"/>
          <w:lang w:eastAsia="ar-SA"/>
        </w:rPr>
        <w:t xml:space="preserve"> </w:t>
      </w:r>
      <w:proofErr w:type="spellStart"/>
      <w:r w:rsidRPr="00195822">
        <w:rPr>
          <w:color w:val="000000"/>
          <w:sz w:val="22"/>
          <w:szCs w:val="22"/>
          <w:lang w:eastAsia="ar-SA"/>
        </w:rPr>
        <w:t>przez</w:t>
      </w:r>
      <w:proofErr w:type="spellEnd"/>
      <w:r w:rsidRPr="00195822">
        <w:rPr>
          <w:color w:val="000000"/>
          <w:sz w:val="22"/>
          <w:szCs w:val="22"/>
          <w:lang w:eastAsia="ar-SA"/>
        </w:rPr>
        <w:t xml:space="preserve"> </w:t>
      </w:r>
      <w:proofErr w:type="spellStart"/>
      <w:r w:rsidRPr="00195822">
        <w:rPr>
          <w:color w:val="000000"/>
          <w:sz w:val="22"/>
          <w:szCs w:val="22"/>
          <w:lang w:eastAsia="ar-SA"/>
        </w:rPr>
        <w:t>producenta</w:t>
      </w:r>
      <w:proofErr w:type="spellEnd"/>
      <w:r w:rsidRPr="00195822">
        <w:rPr>
          <w:color w:val="000000"/>
          <w:sz w:val="22"/>
          <w:szCs w:val="22"/>
          <w:lang w:eastAsia="ar-SA"/>
        </w:rPr>
        <w:t xml:space="preserve"> </w:t>
      </w:r>
      <w:proofErr w:type="spellStart"/>
      <w:r w:rsidRPr="00195822">
        <w:rPr>
          <w:color w:val="000000"/>
          <w:sz w:val="22"/>
          <w:szCs w:val="22"/>
          <w:lang w:eastAsia="ar-SA"/>
        </w:rPr>
        <w:t>lub</w:t>
      </w:r>
      <w:proofErr w:type="spellEnd"/>
      <w:r w:rsidRPr="00195822">
        <w:rPr>
          <w:color w:val="000000"/>
          <w:sz w:val="22"/>
          <w:szCs w:val="22"/>
          <w:lang w:eastAsia="ar-SA"/>
        </w:rPr>
        <w:t xml:space="preserve"> </w:t>
      </w:r>
      <w:proofErr w:type="spellStart"/>
      <w:r w:rsidRPr="00195822">
        <w:rPr>
          <w:color w:val="000000"/>
          <w:sz w:val="22"/>
          <w:szCs w:val="22"/>
          <w:lang w:eastAsia="ar-SA"/>
        </w:rPr>
        <w:t>autoryzowanego</w:t>
      </w:r>
      <w:proofErr w:type="spellEnd"/>
      <w:r w:rsidRPr="00195822">
        <w:rPr>
          <w:color w:val="000000"/>
          <w:sz w:val="22"/>
          <w:szCs w:val="22"/>
          <w:lang w:eastAsia="ar-SA"/>
        </w:rPr>
        <w:t xml:space="preserve"> </w:t>
      </w:r>
      <w:proofErr w:type="spellStart"/>
      <w:r w:rsidRPr="00195822">
        <w:rPr>
          <w:color w:val="000000"/>
          <w:sz w:val="22"/>
          <w:szCs w:val="22"/>
          <w:lang w:eastAsia="ar-SA"/>
        </w:rPr>
        <w:t>partnera</w:t>
      </w:r>
      <w:proofErr w:type="spellEnd"/>
      <w:r w:rsidRPr="00195822">
        <w:rPr>
          <w:color w:val="000000"/>
          <w:sz w:val="22"/>
          <w:szCs w:val="22"/>
          <w:lang w:eastAsia="ar-SA"/>
        </w:rPr>
        <w:t xml:space="preserve"> </w:t>
      </w:r>
      <w:proofErr w:type="spellStart"/>
      <w:r w:rsidRPr="00195822">
        <w:rPr>
          <w:color w:val="000000"/>
          <w:sz w:val="22"/>
          <w:szCs w:val="22"/>
          <w:lang w:eastAsia="ar-SA"/>
        </w:rPr>
        <w:t>serwisowego</w:t>
      </w:r>
      <w:proofErr w:type="spellEnd"/>
      <w:r w:rsidRPr="00195822">
        <w:rPr>
          <w:color w:val="000000"/>
          <w:sz w:val="22"/>
          <w:szCs w:val="22"/>
          <w:lang w:eastAsia="ar-SA"/>
        </w:rPr>
        <w:t xml:space="preserve"> </w:t>
      </w:r>
      <w:proofErr w:type="spellStart"/>
      <w:r w:rsidRPr="00195822">
        <w:rPr>
          <w:color w:val="000000"/>
          <w:sz w:val="22"/>
          <w:szCs w:val="22"/>
          <w:lang w:eastAsia="ar-SA"/>
        </w:rPr>
        <w:t>producenta</w:t>
      </w:r>
      <w:proofErr w:type="spellEnd"/>
      <w:r w:rsidRPr="00195822">
        <w:rPr>
          <w:color w:val="000000"/>
          <w:sz w:val="22"/>
          <w:szCs w:val="22"/>
          <w:lang w:eastAsia="ar-SA"/>
        </w:rPr>
        <w:t>.</w:t>
      </w:r>
    </w:p>
    <w:p w14:paraId="731E930F" w14:textId="77777777" w:rsidR="006F4138" w:rsidRPr="0043435F" w:rsidRDefault="006F4138" w:rsidP="006F4138">
      <w:pPr>
        <w:numPr>
          <w:ilvl w:val="0"/>
          <w:numId w:val="20"/>
        </w:numPr>
        <w:ind w:left="284"/>
        <w:jc w:val="both"/>
        <w:rPr>
          <w:bCs/>
          <w:sz w:val="24"/>
          <w:szCs w:val="24"/>
          <w:lang w:val="pl-PL" w:eastAsia="en-US"/>
        </w:rPr>
      </w:pPr>
      <w:r w:rsidRPr="00195822">
        <w:rPr>
          <w:bCs/>
          <w:sz w:val="24"/>
          <w:szCs w:val="24"/>
          <w:lang w:val="pl-PL" w:eastAsia="en-US"/>
        </w:rPr>
        <w:t>Sprzedawca zapewni wykonanie napraw</w:t>
      </w:r>
      <w:r w:rsidRPr="0043435F">
        <w:rPr>
          <w:bCs/>
          <w:sz w:val="24"/>
          <w:szCs w:val="24"/>
          <w:lang w:val="pl-PL" w:eastAsia="en-US"/>
        </w:rPr>
        <w:t xml:space="preserve"> w okresie gwarancyjnym w siedzibie użytkownika bądź przewóz do serwisu na własny koszt.  </w:t>
      </w:r>
    </w:p>
    <w:p w14:paraId="76FC9C29" w14:textId="77777777" w:rsidR="006F4138" w:rsidRPr="0043435F" w:rsidRDefault="006F4138" w:rsidP="006F4138">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53FFB885" w14:textId="0133BA0E" w:rsidR="006F4138" w:rsidRPr="0043435F" w:rsidRDefault="006F4138" w:rsidP="006F4138">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48 h</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1456A840" w14:textId="4AE47A28" w:rsidR="006F4138" w:rsidRPr="0043435F" w:rsidRDefault="006F4138" w:rsidP="006F4138">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28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5B81623C" w14:textId="77777777" w:rsidR="006F4138" w:rsidRDefault="006F4138" w:rsidP="006F4138">
      <w:pPr>
        <w:numPr>
          <w:ilvl w:val="0"/>
          <w:numId w:val="20"/>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0DA2807A" w14:textId="77777777" w:rsidR="006F4138" w:rsidRPr="00144BE6" w:rsidRDefault="006F4138" w:rsidP="006F4138">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2E277248" w14:textId="77777777" w:rsidR="006F4138" w:rsidRPr="0043435F" w:rsidRDefault="006F4138" w:rsidP="006F4138">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3A580335" w14:textId="77777777" w:rsidR="006F4138" w:rsidRPr="0043435F" w:rsidRDefault="006F4138" w:rsidP="006F4138">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5D7FD3EE" w14:textId="77777777" w:rsidR="006F4138" w:rsidRPr="0043435F" w:rsidRDefault="006F4138" w:rsidP="006F4138">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BF23CD6" w14:textId="77777777" w:rsidR="006F4138" w:rsidRPr="0043435F" w:rsidRDefault="006F4138" w:rsidP="006F4138">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7149C61" w14:textId="77777777" w:rsidR="006F4138" w:rsidRPr="0043435F" w:rsidRDefault="006F4138" w:rsidP="006F4138">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CC02FC0" w14:textId="77777777" w:rsidR="006F4138" w:rsidRPr="0043435F" w:rsidRDefault="006F4138" w:rsidP="006F4138">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79A7FE8"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6D29BF65" w14:textId="77777777" w:rsidR="006F4138" w:rsidRDefault="006F4138" w:rsidP="006F4138">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5A076E8"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27FE8DCE" w14:textId="77777777" w:rsidR="006F4138" w:rsidRPr="009E7877" w:rsidRDefault="006F4138" w:rsidP="006F4138">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6B92E47C" w14:textId="77777777" w:rsidR="006F4138" w:rsidRPr="001E60D1" w:rsidRDefault="006F4138" w:rsidP="006F4138">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7D546247" w14:textId="77777777" w:rsidR="006F4138" w:rsidRDefault="006F4138" w:rsidP="006F4138">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294B3A1A" w14:textId="77777777" w:rsidR="006F4138" w:rsidRDefault="006F4138" w:rsidP="006F4138">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4600B81C" w14:textId="77777777" w:rsidR="006F4138" w:rsidRPr="00267340" w:rsidRDefault="006F4138" w:rsidP="006F4138">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lastRenderedPageBreak/>
        <w:t xml:space="preserve">następstwem okoliczności leżących po stronie Zamawiającego lub przeszkodami dającymi się przypisać Zamawiającemu, </w:t>
      </w:r>
    </w:p>
    <w:p w14:paraId="24A3DAA6" w14:textId="77777777" w:rsidR="006F4138" w:rsidRPr="00267340" w:rsidRDefault="006F4138" w:rsidP="006F4138">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3D07C8EE" w14:textId="77777777" w:rsidR="006F4138" w:rsidRPr="00267340" w:rsidRDefault="006F4138" w:rsidP="006F4138">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6EB415E5" w14:textId="77777777" w:rsidR="006F4138" w:rsidRDefault="006F4138" w:rsidP="006F4138">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0DB8DE51" w14:textId="77777777" w:rsidR="006F4138" w:rsidRPr="009E7877" w:rsidRDefault="006F4138" w:rsidP="006F4138">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0835811A" w14:textId="77777777" w:rsidR="006F4138" w:rsidRPr="009E7877" w:rsidRDefault="006F4138" w:rsidP="006F4138">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07A6745A" w14:textId="77777777" w:rsidR="006F4138" w:rsidRDefault="006F4138" w:rsidP="006F4138">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17CA5320" w14:textId="77777777" w:rsidR="006F4138" w:rsidRPr="009E7877" w:rsidRDefault="006F4138" w:rsidP="006F4138">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4CF54F5"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65CC890C" w14:textId="7F0BF4E1" w:rsidR="006F4138" w:rsidRDefault="006F4138" w:rsidP="0015466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2B27E61" w14:textId="77777777" w:rsidR="006F4138" w:rsidRPr="00877B92" w:rsidRDefault="006F4138" w:rsidP="006F4138">
      <w:pPr>
        <w:pStyle w:val="Tekstpodstawowy"/>
        <w:ind w:right="-47"/>
        <w:jc w:val="center"/>
        <w:rPr>
          <w:b/>
        </w:rPr>
      </w:pPr>
      <w:r w:rsidRPr="00877B92">
        <w:rPr>
          <w:rFonts w:ascii="Times New Roman" w:hAnsi="Times New Roman"/>
          <w:b/>
        </w:rPr>
        <w:t>§1</w:t>
      </w:r>
      <w:r>
        <w:rPr>
          <w:rFonts w:ascii="Times New Roman" w:hAnsi="Times New Roman"/>
          <w:b/>
        </w:rPr>
        <w:t>2</w:t>
      </w:r>
    </w:p>
    <w:p w14:paraId="44A73418" w14:textId="77777777" w:rsidR="006F4138" w:rsidRDefault="006F4138" w:rsidP="006F4138">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D864313" w14:textId="77777777" w:rsidR="006F4138" w:rsidRDefault="006F4138" w:rsidP="006F4138">
      <w:pPr>
        <w:pStyle w:val="NormalnyWeb"/>
        <w:jc w:val="both"/>
      </w:pPr>
      <w:r>
        <w:t xml:space="preserve">2. W razie wątpliwości, czy określona informacja stanowi tajemnicę Wykonawca zobowiązany jest zwrócić się w formie pisemnej do Zamawiającego o wyjaśnienie takiej wątpliwości. </w:t>
      </w:r>
    </w:p>
    <w:p w14:paraId="02C81F40" w14:textId="77777777" w:rsidR="006F4138" w:rsidRDefault="006F4138" w:rsidP="006F4138">
      <w:pPr>
        <w:pStyle w:val="NormalnyWeb"/>
        <w:jc w:val="both"/>
      </w:pPr>
      <w:r>
        <w:t xml:space="preserve">3. Wykonawca zobowiązuje się do wykorzystania uzyskanych, powyższych informacji jedynie w celu wykonania przedmiotu umowy. </w:t>
      </w:r>
    </w:p>
    <w:p w14:paraId="52638A94" w14:textId="77777777" w:rsidR="006F4138" w:rsidRDefault="006F4138" w:rsidP="006F4138">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4FC82FAD" w14:textId="77777777" w:rsidR="006F4138" w:rsidRDefault="006F4138" w:rsidP="006F4138">
      <w:pPr>
        <w:pStyle w:val="NormalnyWeb"/>
        <w:jc w:val="both"/>
      </w:pPr>
      <w:r>
        <w:t>5. Powyższe przepisy nie będą miały zastosowania wobec informacji powszechnie znanych lub opublikowanych oraz w przypadku żądania ich ujawnienia przez uprawniony organ.</w:t>
      </w:r>
    </w:p>
    <w:p w14:paraId="3A13A004"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1DEE807D" w14:textId="77777777" w:rsidR="006F4138" w:rsidRDefault="006F4138" w:rsidP="006F4138">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5CFBF34"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7DE7112B" w14:textId="77777777" w:rsidR="006F4138" w:rsidRDefault="006F4138" w:rsidP="006F4138">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31BCBEB"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0C6AF3CE" w14:textId="77777777" w:rsidR="006F4138" w:rsidRPr="004F0507" w:rsidRDefault="006F4138" w:rsidP="006F413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E17DC01" w14:textId="77777777" w:rsidR="006F4138" w:rsidRDefault="006F4138" w:rsidP="006F4138">
      <w:pPr>
        <w:pStyle w:val="Tekstpodstawowy2"/>
        <w:spacing w:line="240" w:lineRule="auto"/>
        <w:ind w:right="-47"/>
      </w:pPr>
    </w:p>
    <w:p w14:paraId="421C0147" w14:textId="08BE4CE2" w:rsidR="006F4138" w:rsidRPr="00154665" w:rsidRDefault="006F4138" w:rsidP="00154665">
      <w:pPr>
        <w:pStyle w:val="Tekstpodstawowy2"/>
        <w:spacing w:line="240" w:lineRule="auto"/>
        <w:ind w:right="-47"/>
        <w:rPr>
          <w:b/>
          <w:sz w:val="24"/>
        </w:rPr>
      </w:pPr>
      <w:r>
        <w:rPr>
          <w:b/>
          <w:sz w:val="24"/>
        </w:rPr>
        <w:t xml:space="preserve">      </w:t>
      </w:r>
      <w:r w:rsidRPr="004F0507">
        <w:rPr>
          <w:b/>
          <w:sz w:val="24"/>
        </w:rPr>
        <w:t>Za Sprzedawcę                                                                                   Za Kupującego</w:t>
      </w:r>
    </w:p>
    <w:p w14:paraId="4769E5F2" w14:textId="77777777" w:rsidR="006F4138" w:rsidRDefault="006F4138" w:rsidP="006F4138">
      <w:pPr>
        <w:pStyle w:val="Zwykytekst"/>
        <w:rPr>
          <w:lang w:val="pl-PL"/>
        </w:rPr>
      </w:pPr>
    </w:p>
    <w:p w14:paraId="44A756FF" w14:textId="77777777" w:rsidR="006F4138" w:rsidRDefault="006F4138" w:rsidP="006F4138">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505A803" w14:textId="5DB545AC" w:rsidR="00496551" w:rsidRPr="00195822" w:rsidRDefault="006F4138" w:rsidP="00195822">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r w:rsidR="00154665">
        <w:rPr>
          <w:rFonts w:ascii="Times New Roman" w:hAnsi="Times New Roman" w:cs="Times New Roman"/>
          <w:sz w:val="16"/>
          <w:szCs w:val="16"/>
          <w:lang w:val="pl-PL"/>
        </w:rPr>
        <w:t>)</w:t>
      </w:r>
    </w:p>
    <w:sectPr w:rsidR="00496551" w:rsidRPr="00195822">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B32253" w14:textId="77777777" w:rsidR="006F2AEB" w:rsidRDefault="006F2AEB">
      <w:r>
        <w:separator/>
      </w:r>
    </w:p>
  </w:endnote>
  <w:endnote w:type="continuationSeparator" w:id="0">
    <w:p w14:paraId="424F5A20" w14:textId="77777777" w:rsidR="006F2AEB" w:rsidRDefault="006F2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74AEB" w14:textId="77777777" w:rsidR="006F4138" w:rsidRDefault="006F4138">
    <w:pPr>
      <w:pStyle w:val="Stopka"/>
      <w:jc w:val="right"/>
    </w:pPr>
    <w:r>
      <w:fldChar w:fldCharType="begin"/>
    </w:r>
    <w:r>
      <w:instrText>PAGE   \* MERGEFORMAT</w:instrText>
    </w:r>
    <w:r>
      <w:fldChar w:fldCharType="separate"/>
    </w:r>
    <w:r>
      <w:rPr>
        <w:lang w:val="pl-PL"/>
      </w:rPr>
      <w:t>2</w:t>
    </w:r>
    <w:r>
      <w:fldChar w:fldCharType="end"/>
    </w:r>
  </w:p>
  <w:p w14:paraId="63C1FAB7"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5A0EE1" w14:textId="77777777" w:rsidR="006F2AEB" w:rsidRDefault="006F2AEB">
      <w:r>
        <w:separator/>
      </w:r>
    </w:p>
  </w:footnote>
  <w:footnote w:type="continuationSeparator" w:id="0">
    <w:p w14:paraId="488D3FB4" w14:textId="77777777" w:rsidR="006F2AEB" w:rsidRDefault="006F2A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F2E73"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5B2"/>
    <w:rsid w:val="000033EA"/>
    <w:rsid w:val="0002467C"/>
    <w:rsid w:val="00040A7A"/>
    <w:rsid w:val="000936CA"/>
    <w:rsid w:val="00097182"/>
    <w:rsid w:val="000B1A00"/>
    <w:rsid w:val="000C0F66"/>
    <w:rsid w:val="00103351"/>
    <w:rsid w:val="00154665"/>
    <w:rsid w:val="001764D4"/>
    <w:rsid w:val="00195822"/>
    <w:rsid w:val="001F341B"/>
    <w:rsid w:val="002430FD"/>
    <w:rsid w:val="00267340"/>
    <w:rsid w:val="00275C59"/>
    <w:rsid w:val="002B5278"/>
    <w:rsid w:val="002F461F"/>
    <w:rsid w:val="00337165"/>
    <w:rsid w:val="003974EB"/>
    <w:rsid w:val="003A1300"/>
    <w:rsid w:val="003C6167"/>
    <w:rsid w:val="003F1749"/>
    <w:rsid w:val="00496551"/>
    <w:rsid w:val="004C4EC3"/>
    <w:rsid w:val="00512FD2"/>
    <w:rsid w:val="00523F87"/>
    <w:rsid w:val="00593CEB"/>
    <w:rsid w:val="005C6D38"/>
    <w:rsid w:val="005D2104"/>
    <w:rsid w:val="005D35FC"/>
    <w:rsid w:val="00614C95"/>
    <w:rsid w:val="00660027"/>
    <w:rsid w:val="0069339E"/>
    <w:rsid w:val="006F2AEB"/>
    <w:rsid w:val="006F4138"/>
    <w:rsid w:val="006F51B5"/>
    <w:rsid w:val="006F7905"/>
    <w:rsid w:val="00714F51"/>
    <w:rsid w:val="00731F6E"/>
    <w:rsid w:val="007765B2"/>
    <w:rsid w:val="007A2EF1"/>
    <w:rsid w:val="007B00D4"/>
    <w:rsid w:val="007C395F"/>
    <w:rsid w:val="007D703B"/>
    <w:rsid w:val="00800261"/>
    <w:rsid w:val="00841B63"/>
    <w:rsid w:val="0086736E"/>
    <w:rsid w:val="008D3AF3"/>
    <w:rsid w:val="008E0730"/>
    <w:rsid w:val="0092337E"/>
    <w:rsid w:val="0092730E"/>
    <w:rsid w:val="009561DA"/>
    <w:rsid w:val="0098432D"/>
    <w:rsid w:val="00997B0E"/>
    <w:rsid w:val="009A694A"/>
    <w:rsid w:val="009A7064"/>
    <w:rsid w:val="009E12D3"/>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07574"/>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5C4F"/>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D06FC5"/>
  <w15:chartTrackingRefBased/>
  <w15:docId w15:val="{1A05638B-1AB9-492D-B44B-748890AFD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F413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6F4138"/>
    <w:rPr>
      <w:rFonts w:ascii="Courier New" w:hAnsi="Courier New" w:cs="Courier New"/>
      <w:lang w:val="en-US"/>
    </w:rPr>
  </w:style>
  <w:style w:type="character" w:customStyle="1" w:styleId="Tekstpodstawowy2Znak">
    <w:name w:val="Tekst podstawowy 2 Znak"/>
    <w:basedOn w:val="Domylnaczcionkaakapitu"/>
    <w:link w:val="Tekstpodstawowy2"/>
    <w:rsid w:val="006F4138"/>
  </w:style>
  <w:style w:type="character" w:customStyle="1" w:styleId="StopkaZnak">
    <w:name w:val="Stopka Znak"/>
    <w:link w:val="Stopka"/>
    <w:uiPriority w:val="99"/>
    <w:rsid w:val="006F413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9963096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TotalTime>
  <Pages>5</Pages>
  <Words>2130</Words>
  <Characters>12781</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Katarzyna Breguła</cp:lastModifiedBy>
  <cp:revision>3</cp:revision>
  <cp:lastPrinted>2021-11-19T12:59:00Z</cp:lastPrinted>
  <dcterms:created xsi:type="dcterms:W3CDTF">2022-01-10T09:59:00Z</dcterms:created>
  <dcterms:modified xsi:type="dcterms:W3CDTF">2022-01-10T10:16:00Z</dcterms:modified>
</cp:coreProperties>
</file>