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3CEB2" w14:textId="4DDAD602" w:rsidR="00B47FB3" w:rsidRPr="002A16E2" w:rsidRDefault="00DB4CFF" w:rsidP="00B47FB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15380C" wp14:editId="51B95410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E4DF36" id="AutoShape 2" o:spid="_x0000_s1026" style="position:absolute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sz w:val="22"/>
          <w:szCs w:val="22"/>
        </w:rPr>
        <w:t>Załącznik nr 1</w:t>
      </w:r>
    </w:p>
    <w:p w14:paraId="3AED4E31" w14:textId="77777777" w:rsidR="00B47FB3" w:rsidRPr="002A16E2" w:rsidRDefault="00B47FB3" w:rsidP="00B47FB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D8B3D" w14:textId="77777777" w:rsidR="00B47FB3" w:rsidRPr="002A16E2" w:rsidRDefault="00B47FB3" w:rsidP="00B47FB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A336A0C" w14:textId="77777777" w:rsidR="00B47FB3" w:rsidRPr="002A16E2" w:rsidRDefault="00B47FB3" w:rsidP="00B47FB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77FB64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2F40B8A" w14:textId="77777777" w:rsidR="00B47FB3" w:rsidRPr="00FA50AF" w:rsidRDefault="00B47FB3" w:rsidP="00B47FB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76B694D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EB38357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7C28EAD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DE8562B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53E88DD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B154693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A414966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5A99948" w14:textId="77777777" w:rsidR="00B47FB3" w:rsidRPr="002A16E2" w:rsidRDefault="00B47FB3" w:rsidP="00B47FB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66A4716" w14:textId="77777777" w:rsidR="00B47FB3" w:rsidRPr="002A16E2" w:rsidRDefault="00B47FB3" w:rsidP="00B47FB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635C812" w14:textId="77777777" w:rsidR="00B47FB3" w:rsidRPr="002A16E2" w:rsidRDefault="00B47FB3" w:rsidP="00B47FB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8493367" w14:textId="77777777" w:rsidR="00B47FB3" w:rsidRPr="002A16E2" w:rsidRDefault="00B47FB3" w:rsidP="00B47FB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B45E098" w14:textId="77777777" w:rsidR="00B47FB3" w:rsidRPr="002A16E2" w:rsidRDefault="00B47FB3" w:rsidP="00B47FB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2C5E976" w14:textId="77777777" w:rsidR="00B47FB3" w:rsidRPr="002A16E2" w:rsidRDefault="00B47FB3" w:rsidP="00B47FB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D99F6DB" w14:textId="77777777" w:rsidR="00B47FB3" w:rsidRPr="002A16E2" w:rsidRDefault="00B47FB3" w:rsidP="00B47FB3">
      <w:pPr>
        <w:ind w:firstLine="3969"/>
        <w:rPr>
          <w:b/>
          <w:sz w:val="22"/>
          <w:szCs w:val="22"/>
        </w:rPr>
      </w:pPr>
    </w:p>
    <w:p w14:paraId="16A02919" w14:textId="6BDD1E85" w:rsidR="00B47FB3" w:rsidRPr="002A16E2" w:rsidRDefault="00B47FB3" w:rsidP="00B47FB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3B4BEB" w:rsidRPr="003B4BEB">
        <w:rPr>
          <w:b/>
          <w:sz w:val="22"/>
          <w:szCs w:val="22"/>
        </w:rPr>
        <w:t>na dostawę komputera stacjonarnego - stacja robocza do obliczeń wielowątkowych i akceleracji obliczeń na karcie graficznej dla WGGiOŚ</w:t>
      </w:r>
      <w:r w:rsidR="003B4BEB">
        <w:rPr>
          <w:b/>
          <w:sz w:val="22"/>
          <w:szCs w:val="22"/>
        </w:rPr>
        <w:t>-KC-zp.272-</w:t>
      </w:r>
      <w:r w:rsidR="00B6368F">
        <w:rPr>
          <w:b/>
          <w:sz w:val="22"/>
          <w:szCs w:val="22"/>
        </w:rPr>
        <w:t>9</w:t>
      </w:r>
      <w:r w:rsidR="003B4BEB">
        <w:rPr>
          <w:b/>
          <w:sz w:val="22"/>
          <w:szCs w:val="22"/>
        </w:rPr>
        <w:t>/2</w:t>
      </w:r>
      <w:r w:rsidR="00B6368F"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47FB3" w:rsidRPr="0027665E" w14:paraId="0F33D341" w14:textId="77777777" w:rsidTr="00591A4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5601A" w14:textId="77777777" w:rsidR="00B47FB3" w:rsidRPr="0027665E" w:rsidRDefault="00B47FB3" w:rsidP="00591A45">
            <w:pPr>
              <w:jc w:val="center"/>
              <w:rPr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548BE0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Nazwa elementu</w:t>
            </w:r>
          </w:p>
          <w:p w14:paraId="758706AF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186095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 xml:space="preserve">Nazwa 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3E1B75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Ilość</w:t>
            </w:r>
          </w:p>
          <w:p w14:paraId="7BB01D7C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6810EA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27665E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5DA604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Wartość netto</w:t>
            </w:r>
          </w:p>
          <w:p w14:paraId="48B6CC75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CE78A6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VAT</w:t>
            </w:r>
          </w:p>
          <w:p w14:paraId="36F75178" w14:textId="4D71EB4E" w:rsidR="00B47FB3" w:rsidRPr="0027665E" w:rsidRDefault="00B47FB3" w:rsidP="00591A45">
            <w:pPr>
              <w:jc w:val="center"/>
              <w:rPr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t>[</w:t>
            </w:r>
            <w:r w:rsidR="00C103A5" w:rsidRPr="0027665E">
              <w:rPr>
                <w:sz w:val="16"/>
                <w:szCs w:val="16"/>
              </w:rPr>
              <w:t>23</w:t>
            </w:r>
            <w:r w:rsidRPr="0027665E">
              <w:rPr>
                <w:sz w:val="16"/>
                <w:szCs w:val="16"/>
              </w:rPr>
              <w:t>%]</w:t>
            </w:r>
          </w:p>
          <w:p w14:paraId="48FD4847" w14:textId="77777777" w:rsidR="00B47FB3" w:rsidRPr="0027665E" w:rsidRDefault="00B47FB3" w:rsidP="00591A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CAA3E9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3FEEC7F" w14:textId="77777777" w:rsidR="00B47FB3" w:rsidRPr="0027665E" w:rsidRDefault="00B47FB3" w:rsidP="00591A45">
            <w:pPr>
              <w:jc w:val="center"/>
              <w:rPr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t>[PLN]</w:t>
            </w:r>
          </w:p>
          <w:p w14:paraId="15C3AF96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t xml:space="preserve"> (z doliczonym </w:t>
            </w:r>
            <w:r w:rsidRPr="0027665E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47FB3" w:rsidRPr="0027665E" w14:paraId="3F1DB1C5" w14:textId="77777777" w:rsidTr="00591A4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3C1C36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1314EA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1631EB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85E735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037FC6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498626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AC5AFC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F2B670F" w14:textId="77777777" w:rsidR="00B47FB3" w:rsidRPr="0027665E" w:rsidRDefault="00B47FB3" w:rsidP="00591A45">
            <w:pPr>
              <w:jc w:val="center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47FB3" w:rsidRPr="0027665E" w14:paraId="32BA779E" w14:textId="77777777" w:rsidTr="00591A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39AE33" w14:textId="77777777" w:rsidR="00B47FB3" w:rsidRPr="0027665E" w:rsidRDefault="00B47FB3" w:rsidP="00591A4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E059" w14:textId="77777777" w:rsidR="00B47FB3" w:rsidRPr="0027665E" w:rsidRDefault="00B47FB3" w:rsidP="00591A45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27665E">
              <w:rPr>
                <w:b/>
                <w:bCs/>
                <w:color w:val="000000"/>
                <w:sz w:val="16"/>
                <w:szCs w:val="16"/>
              </w:rPr>
              <w:t>Jednostka centralna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A00E" w14:textId="7CC2FAE0" w:rsidR="00B47FB3" w:rsidRPr="0027665E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Procesor:</w:t>
            </w:r>
            <w:r w:rsidR="0027665E">
              <w:rPr>
                <w:b/>
                <w:sz w:val="16"/>
                <w:szCs w:val="16"/>
                <w:lang w:eastAsia="zh-CN"/>
              </w:rPr>
              <w:br/>
            </w:r>
            <w:r w:rsidRPr="0027665E">
              <w:rPr>
                <w:b/>
                <w:sz w:val="16"/>
                <w:szCs w:val="16"/>
                <w:lang w:eastAsia="zh-CN"/>
              </w:rPr>
              <w:t xml:space="preserve"> ………………</w:t>
            </w:r>
          </w:p>
          <w:p w14:paraId="73E9EF26" w14:textId="77777777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- Płyta główna:</w:t>
            </w:r>
          </w:p>
          <w:p w14:paraId="2361A454" w14:textId="019594D3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8AD8EE9" w14:textId="77777777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-  Pamięć RAM:</w:t>
            </w:r>
          </w:p>
          <w:p w14:paraId="25504F65" w14:textId="77777777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3858203" w14:textId="0F4D80B5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 xml:space="preserve">-Dysk </w:t>
            </w:r>
            <w:r w:rsidR="003B4BEB" w:rsidRPr="0027665E">
              <w:rPr>
                <w:b/>
                <w:sz w:val="16"/>
                <w:szCs w:val="16"/>
                <w:lang w:eastAsia="zh-CN"/>
              </w:rPr>
              <w:t>twardy</w:t>
            </w:r>
            <w:r w:rsidRPr="0027665E">
              <w:rPr>
                <w:b/>
                <w:sz w:val="16"/>
                <w:szCs w:val="16"/>
                <w:lang w:eastAsia="zh-CN"/>
              </w:rPr>
              <w:t>:</w:t>
            </w:r>
          </w:p>
          <w:p w14:paraId="43D98F52" w14:textId="77777777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27B20FE" w14:textId="01294AB2" w:rsidR="00285B8F" w:rsidRPr="0027665E" w:rsidRDefault="003B4BEB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-wentylatory:</w:t>
            </w:r>
            <w:r w:rsidRPr="0027665E">
              <w:rPr>
                <w:b/>
                <w:sz w:val="16"/>
                <w:szCs w:val="16"/>
                <w:lang w:eastAsia="zh-CN"/>
              </w:rPr>
              <w:br/>
              <w:t>……………</w:t>
            </w:r>
            <w:r w:rsidR="0027665E">
              <w:rPr>
                <w:b/>
                <w:sz w:val="16"/>
                <w:szCs w:val="16"/>
                <w:lang w:eastAsia="zh-CN"/>
              </w:rPr>
              <w:t>….</w:t>
            </w:r>
          </w:p>
          <w:p w14:paraId="63E41E3D" w14:textId="77777777" w:rsidR="00B47FB3" w:rsidRPr="0027665E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4168EC3E" w14:textId="65518771" w:rsidR="00B47FB3" w:rsidRPr="0027665E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88F55CA" w14:textId="77777777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03C5DBD6" w14:textId="7CA8287B" w:rsidR="00285B8F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5A25E07B" w14:textId="77777777" w:rsidR="0027665E" w:rsidRPr="0027665E" w:rsidRDefault="0027665E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bookmarkStart w:id="0" w:name="_GoBack"/>
            <w:bookmarkEnd w:id="0"/>
          </w:p>
          <w:p w14:paraId="14F88D64" w14:textId="77777777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lastRenderedPageBreak/>
              <w:t>-Zasilacz:</w:t>
            </w:r>
          </w:p>
          <w:p w14:paraId="400B84F5" w14:textId="7A21C657" w:rsidR="00285B8F" w:rsidRPr="0027665E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713BD771" w14:textId="30BC5CCA" w:rsidR="00B47FB3" w:rsidRPr="0027665E" w:rsidRDefault="0027665E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B47FB3" w:rsidRPr="0027665E"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1FC510D9" w14:textId="77777777" w:rsidR="00B47FB3" w:rsidRPr="0027665E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27665E"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5575B60C" w14:textId="17B58E1B" w:rsidR="00922E56" w:rsidRPr="0027665E" w:rsidRDefault="00922E56" w:rsidP="0027665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CF37" w14:textId="77777777" w:rsidR="00B47FB3" w:rsidRPr="0027665E" w:rsidRDefault="00B47FB3" w:rsidP="00591A45">
            <w:pPr>
              <w:rPr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3730" w14:textId="77777777" w:rsidR="00B47FB3" w:rsidRPr="0027665E" w:rsidRDefault="00B47FB3" w:rsidP="00591A4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0DD8" w14:textId="77777777" w:rsidR="00B47FB3" w:rsidRPr="0027665E" w:rsidRDefault="00B47FB3" w:rsidP="00591A4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CF666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05AC93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</w:tr>
      <w:tr w:rsidR="00B47FB3" w:rsidRPr="0027665E" w14:paraId="0BF8EF24" w14:textId="77777777" w:rsidTr="00591A4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2394EF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  <w:p w14:paraId="77156585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  <w:p w14:paraId="0AE49136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  <w:p w14:paraId="7DA37BB0" w14:textId="77777777" w:rsidR="00B47FB3" w:rsidRPr="0027665E" w:rsidRDefault="00B47FB3" w:rsidP="00591A4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27665E">
              <w:rPr>
                <w:b/>
                <w:bCs/>
                <w:sz w:val="16"/>
                <w:szCs w:val="16"/>
              </w:rPr>
              <w:t>RAZEM:</w:t>
            </w:r>
          </w:p>
          <w:p w14:paraId="03CCFC30" w14:textId="77777777" w:rsidR="00B47FB3" w:rsidRPr="0027665E" w:rsidRDefault="00B47FB3" w:rsidP="00591A45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6A9E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4E1D8B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D037C8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</w:tr>
      <w:tr w:rsidR="00B47FB3" w:rsidRPr="0027665E" w14:paraId="5E439E69" w14:textId="77777777" w:rsidTr="00591A4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AF8BD" w14:textId="77777777" w:rsidR="00B47FB3" w:rsidRPr="0027665E" w:rsidRDefault="00B47FB3" w:rsidP="00591A45">
            <w:pPr>
              <w:rPr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22256180" w14:textId="77777777" w:rsidR="00B47FB3" w:rsidRPr="0027665E" w:rsidRDefault="00B47FB3" w:rsidP="00591A45">
            <w:pPr>
              <w:rPr>
                <w:sz w:val="16"/>
                <w:szCs w:val="16"/>
              </w:rPr>
            </w:pPr>
          </w:p>
          <w:p w14:paraId="0F1A2220" w14:textId="77777777" w:rsidR="00B47FB3" w:rsidRPr="0027665E" w:rsidRDefault="00B47FB3" w:rsidP="00591A45">
            <w:pPr>
              <w:rPr>
                <w:sz w:val="16"/>
                <w:szCs w:val="16"/>
              </w:rPr>
            </w:pPr>
            <w:r w:rsidRPr="0027665E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  <w:p w14:paraId="789BE90F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D093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764F13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C4642B" w14:textId="77777777" w:rsidR="00B47FB3" w:rsidRPr="0027665E" w:rsidRDefault="00B47FB3" w:rsidP="00591A45">
            <w:pPr>
              <w:ind w:right="425"/>
              <w:rPr>
                <w:sz w:val="16"/>
                <w:szCs w:val="16"/>
              </w:rPr>
            </w:pPr>
          </w:p>
        </w:tc>
      </w:tr>
    </w:tbl>
    <w:p w14:paraId="63210559" w14:textId="05563E6C" w:rsidR="00B47FB3" w:rsidRPr="002A16E2" w:rsidRDefault="00B47FB3" w:rsidP="00B47FB3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E902AB">
        <w:rPr>
          <w:b/>
          <w:bCs/>
          <w:i/>
          <w:iCs/>
          <w:sz w:val="22"/>
          <w:szCs w:val="22"/>
        </w:rPr>
        <w:t xml:space="preserve">na komputer 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 w:rsidR="00C103A5"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4D7140F" w14:textId="77777777" w:rsidR="00B47FB3" w:rsidRPr="002A16E2" w:rsidRDefault="00B47FB3" w:rsidP="00B47FB3">
      <w:pPr>
        <w:tabs>
          <w:tab w:val="right" w:pos="9000"/>
        </w:tabs>
        <w:rPr>
          <w:sz w:val="22"/>
          <w:szCs w:val="22"/>
        </w:rPr>
      </w:pPr>
    </w:p>
    <w:p w14:paraId="4A292611" w14:textId="4CD70FC9" w:rsidR="00B47FB3" w:rsidRPr="002A16E2" w:rsidRDefault="00B47FB3" w:rsidP="00B47FB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3B4BEB">
        <w:rPr>
          <w:b/>
          <w:bCs/>
          <w:sz w:val="22"/>
          <w:szCs w:val="22"/>
        </w:rPr>
        <w:t>30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14:paraId="27A630DF" w14:textId="54C24901" w:rsidR="00B47FB3" w:rsidRDefault="00B47FB3" w:rsidP="00B47FB3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</w:t>
      </w:r>
      <w:r w:rsidR="0003128D">
        <w:rPr>
          <w:b/>
          <w:bCs/>
          <w:sz w:val="22"/>
          <w:szCs w:val="22"/>
        </w:rPr>
        <w:t>……….</w:t>
      </w:r>
      <w:r w:rsidRPr="002A16E2">
        <w:rPr>
          <w:b/>
          <w:bCs/>
          <w:sz w:val="22"/>
          <w:szCs w:val="22"/>
        </w:rPr>
        <w:t>…… miesięcy</w:t>
      </w:r>
      <w:r w:rsidR="0003128D">
        <w:rPr>
          <w:sz w:val="22"/>
          <w:szCs w:val="22"/>
        </w:rPr>
        <w:t>.</w:t>
      </w:r>
    </w:p>
    <w:p w14:paraId="62951F84" w14:textId="1CF418CD" w:rsidR="00DF72C5" w:rsidRPr="00DF72C5" w:rsidRDefault="00DF72C5" w:rsidP="00DF72C5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DF72C5">
        <w:rPr>
          <w:b/>
          <w:sz w:val="22"/>
          <w:szCs w:val="22"/>
        </w:rPr>
        <w:t xml:space="preserve">Wynik procesora </w:t>
      </w:r>
      <w:r>
        <w:rPr>
          <w:b/>
          <w:sz w:val="22"/>
          <w:szCs w:val="22"/>
        </w:rPr>
        <w:t>w rankingu opublikowanym na stronie:………………………………..………………………………………../kryterium oceny ofert/</w:t>
      </w:r>
    </w:p>
    <w:p w14:paraId="6D0584C0" w14:textId="6E76AFB0" w:rsidR="00DF72C5" w:rsidRDefault="00DF72C5" w:rsidP="0003128D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DF72C5">
        <w:rPr>
          <w:b/>
          <w:sz w:val="22"/>
          <w:szCs w:val="22"/>
        </w:rPr>
        <w:t xml:space="preserve">Wynik karty graficznej </w:t>
      </w:r>
      <w:r>
        <w:rPr>
          <w:b/>
          <w:sz w:val="22"/>
          <w:szCs w:val="22"/>
        </w:rPr>
        <w:t xml:space="preserve">w rankingu </w:t>
      </w:r>
      <w:r w:rsidR="0003128D">
        <w:rPr>
          <w:b/>
          <w:sz w:val="22"/>
          <w:szCs w:val="22"/>
        </w:rPr>
        <w:t>opublikowanym na stronie…………………………………………………………………………./kryterium oceny ofert/</w:t>
      </w:r>
      <w:r>
        <w:rPr>
          <w:b/>
          <w:sz w:val="22"/>
          <w:szCs w:val="22"/>
        </w:rPr>
        <w:t xml:space="preserve"> </w:t>
      </w:r>
    </w:p>
    <w:p w14:paraId="2DAD948F" w14:textId="6F961DE3" w:rsidR="00B47FB3" w:rsidRPr="002A16E2" w:rsidRDefault="00B47FB3" w:rsidP="00DF72C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728F89B" w14:textId="77777777" w:rsidR="00B47FB3" w:rsidRPr="002A16E2" w:rsidRDefault="00B47FB3" w:rsidP="00B47FB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9D63729" w14:textId="77777777" w:rsidR="00B47FB3" w:rsidRPr="002A16E2" w:rsidRDefault="00B47FB3" w:rsidP="00B47FB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A0F0C9E" w14:textId="77777777" w:rsidR="00B47FB3" w:rsidRPr="002A16E2" w:rsidRDefault="00B47FB3" w:rsidP="00B47FB3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E63D275" w14:textId="77777777" w:rsidR="00B47FB3" w:rsidRPr="002A16E2" w:rsidRDefault="00B47FB3" w:rsidP="00B47F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768D89CC" w14:textId="1CE8B73A" w:rsidR="00B47FB3" w:rsidRDefault="00B47FB3" w:rsidP="00B47F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6C9E218" w14:textId="560DD28B" w:rsidR="00B6368F" w:rsidRPr="00B6368F" w:rsidRDefault="00B6368F" w:rsidP="00B47F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lang w:eastAsia="ar-SA"/>
        </w:rPr>
      </w:pPr>
      <w:r w:rsidRPr="00B6368F">
        <w:rPr>
          <w:b/>
          <w:color w:val="000000"/>
          <w:sz w:val="22"/>
          <w:szCs w:val="22"/>
          <w:lang w:eastAsia="ar-SA"/>
        </w:rPr>
        <w:t>Oświadczamy, że usługi serwisowe bedą realizowane przez producenta lub autoryzowanego partnera serwisowego producenta.</w:t>
      </w:r>
    </w:p>
    <w:p w14:paraId="2EEC5943" w14:textId="6EF9C317" w:rsidR="00B47FB3" w:rsidRPr="002A16E2" w:rsidRDefault="00B47FB3" w:rsidP="00B47F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E902AB">
        <w:rPr>
          <w:b/>
          <w:color w:val="000000"/>
          <w:sz w:val="22"/>
          <w:szCs w:val="22"/>
          <w:lang w:eastAsia="ar-SA"/>
        </w:rPr>
        <w:t>komputer stacjonarny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="00C103A5"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3C292673" w14:textId="2B9B7C57" w:rsidR="00B47FB3" w:rsidRPr="002A16E2" w:rsidRDefault="00B47FB3" w:rsidP="00B47FB3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3B4BEB" w:rsidRPr="003B4BEB">
        <w:rPr>
          <w:b/>
          <w:color w:val="000000"/>
          <w:sz w:val="22"/>
          <w:szCs w:val="22"/>
          <w:lang w:eastAsia="ar-SA"/>
        </w:rPr>
        <w:t xml:space="preserve">na </w:t>
      </w:r>
      <w:r w:rsidR="00E902AB">
        <w:rPr>
          <w:b/>
          <w:color w:val="000000"/>
          <w:sz w:val="22"/>
          <w:szCs w:val="22"/>
          <w:lang w:eastAsia="ar-SA"/>
        </w:rPr>
        <w:t xml:space="preserve">komputer stacjonarny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1B4CBB8" w14:textId="77777777" w:rsidR="00B47FB3" w:rsidRPr="002A16E2" w:rsidRDefault="00B47FB3" w:rsidP="00B47FB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F7FF53" w14:textId="77777777" w:rsidR="00B47FB3" w:rsidRPr="002A16E2" w:rsidRDefault="00B47FB3" w:rsidP="00B47FB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0AF6CF" w14:textId="77777777" w:rsidR="00B47FB3" w:rsidRPr="002A16E2" w:rsidRDefault="00B47FB3" w:rsidP="00B47FB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AB2D00" w14:textId="77777777" w:rsidR="00B47FB3" w:rsidRPr="002A16E2" w:rsidRDefault="00B47FB3" w:rsidP="00B47FB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47FB3" w:rsidRPr="002A16E2" w14:paraId="1906E149" w14:textId="77777777" w:rsidTr="00591A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A55FB" w14:textId="77777777" w:rsidR="00B47FB3" w:rsidRPr="002A16E2" w:rsidRDefault="00B47FB3" w:rsidP="00591A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15720" w14:textId="77777777" w:rsidR="00B47FB3" w:rsidRPr="002A16E2" w:rsidRDefault="00B47FB3" w:rsidP="00591A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9A83168" w14:textId="77777777" w:rsidR="00B47FB3" w:rsidRPr="002A16E2" w:rsidRDefault="00B47FB3" w:rsidP="00591A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C20E6" w14:textId="77777777" w:rsidR="00B47FB3" w:rsidRPr="002A16E2" w:rsidRDefault="00B47FB3" w:rsidP="00591A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B47FB3" w:rsidRPr="002A16E2" w14:paraId="202A24D3" w14:textId="77777777" w:rsidTr="00591A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D7D2B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7B7AF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E7EFB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47FB3" w:rsidRPr="002A16E2" w14:paraId="382DCE69" w14:textId="77777777" w:rsidTr="00591A4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36AA1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E49E6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5EB39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5470C7" w14:textId="77777777" w:rsidR="00B47FB3" w:rsidRPr="002A16E2" w:rsidRDefault="00B47FB3" w:rsidP="00B47FB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2776BF1" w14:textId="77777777" w:rsidR="00B47FB3" w:rsidRPr="002A16E2" w:rsidRDefault="00B47FB3" w:rsidP="00B47FB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A74DABC" w14:textId="77777777" w:rsidR="00B47FB3" w:rsidRPr="002A16E2" w:rsidRDefault="00B47FB3" w:rsidP="00B47F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FF8447F" w14:textId="77777777" w:rsidR="00B47FB3" w:rsidRPr="002A16E2" w:rsidRDefault="00B47FB3" w:rsidP="00B47F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268B30C" w14:textId="77777777" w:rsidR="00B47FB3" w:rsidRPr="002A16E2" w:rsidRDefault="00B47FB3" w:rsidP="00B47FB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5A9B764" w14:textId="77777777" w:rsidR="00B47FB3" w:rsidRPr="002A16E2" w:rsidRDefault="00B47FB3" w:rsidP="00B47FB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ED3DAF" w14:textId="77777777" w:rsidR="00B47FB3" w:rsidRPr="002A16E2" w:rsidRDefault="00B47FB3" w:rsidP="00B47FB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A6451EC" w14:textId="77777777" w:rsidR="00B47FB3" w:rsidRPr="002A16E2" w:rsidRDefault="00B47FB3" w:rsidP="00B47F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5A77B10" w14:textId="77777777" w:rsidR="00B47FB3" w:rsidRPr="002A16E2" w:rsidRDefault="00B47FB3" w:rsidP="00B47F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528F4B9" w14:textId="77777777" w:rsidR="00B47FB3" w:rsidRPr="00F47191" w:rsidRDefault="00B47FB3" w:rsidP="00B47FB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F4123DD" w14:textId="77777777" w:rsidR="00B47FB3" w:rsidRPr="000A160D" w:rsidRDefault="00B47FB3" w:rsidP="00B47FB3"/>
    <w:p w14:paraId="1109BA24" w14:textId="77777777" w:rsidR="00B47FB3" w:rsidRPr="006862CC" w:rsidRDefault="00B47FB3" w:rsidP="00B47FB3"/>
    <w:p w14:paraId="3D36BD49" w14:textId="77777777" w:rsidR="00B47FB3" w:rsidRPr="006C1F4D" w:rsidRDefault="00B47FB3" w:rsidP="00B47FB3"/>
    <w:p w14:paraId="42AAF6E6" w14:textId="77777777" w:rsidR="00FE545C" w:rsidRPr="00F44675" w:rsidRDefault="00FE545C" w:rsidP="00F44675"/>
    <w:sectPr w:rsidR="00FE545C" w:rsidRPr="00F446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23BF77" w14:textId="77777777" w:rsidR="00EB030B" w:rsidRDefault="00EB030B">
      <w:r>
        <w:separator/>
      </w:r>
    </w:p>
  </w:endnote>
  <w:endnote w:type="continuationSeparator" w:id="0">
    <w:p w14:paraId="67CAAAA9" w14:textId="77777777" w:rsidR="00EB030B" w:rsidRDefault="00EB0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E212" w14:textId="77777777" w:rsidR="00622E6B" w:rsidRDefault="00622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850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2FF70" w14:textId="77777777" w:rsidR="00622E6B" w:rsidRDefault="00622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0F0E0" w14:textId="77777777" w:rsidR="00EB030B" w:rsidRDefault="00EB030B">
      <w:r>
        <w:separator/>
      </w:r>
    </w:p>
  </w:footnote>
  <w:footnote w:type="continuationSeparator" w:id="0">
    <w:p w14:paraId="5B213259" w14:textId="77777777" w:rsidR="00EB030B" w:rsidRDefault="00EB0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81C16" w14:textId="77777777" w:rsidR="00622E6B" w:rsidRDefault="00622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A3124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EE529" w14:textId="77777777" w:rsidR="00622E6B" w:rsidRDefault="00622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83D"/>
    <w:rsid w:val="00012286"/>
    <w:rsid w:val="0003128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665E"/>
    <w:rsid w:val="00285B8F"/>
    <w:rsid w:val="002C0092"/>
    <w:rsid w:val="00315A4A"/>
    <w:rsid w:val="0035471C"/>
    <w:rsid w:val="003B4BEB"/>
    <w:rsid w:val="004B7300"/>
    <w:rsid w:val="004B7B67"/>
    <w:rsid w:val="004C6753"/>
    <w:rsid w:val="00595C87"/>
    <w:rsid w:val="005D2C65"/>
    <w:rsid w:val="005E6D94"/>
    <w:rsid w:val="00622E6B"/>
    <w:rsid w:val="0063384F"/>
    <w:rsid w:val="00643C6F"/>
    <w:rsid w:val="00646202"/>
    <w:rsid w:val="0065290F"/>
    <w:rsid w:val="006815F6"/>
    <w:rsid w:val="00696742"/>
    <w:rsid w:val="00725C5B"/>
    <w:rsid w:val="007748F0"/>
    <w:rsid w:val="007A4321"/>
    <w:rsid w:val="00833933"/>
    <w:rsid w:val="00853083"/>
    <w:rsid w:val="008B2F0C"/>
    <w:rsid w:val="008B4928"/>
    <w:rsid w:val="008D2AB8"/>
    <w:rsid w:val="008F1C66"/>
    <w:rsid w:val="00922E56"/>
    <w:rsid w:val="00970FE4"/>
    <w:rsid w:val="00A0022B"/>
    <w:rsid w:val="00A346FE"/>
    <w:rsid w:val="00A47B4D"/>
    <w:rsid w:val="00A83018"/>
    <w:rsid w:val="00B47FB3"/>
    <w:rsid w:val="00B6368F"/>
    <w:rsid w:val="00B774DC"/>
    <w:rsid w:val="00C103A5"/>
    <w:rsid w:val="00C969A6"/>
    <w:rsid w:val="00CA7D36"/>
    <w:rsid w:val="00D24208"/>
    <w:rsid w:val="00D60C38"/>
    <w:rsid w:val="00D66893"/>
    <w:rsid w:val="00D90ACB"/>
    <w:rsid w:val="00DB4CFF"/>
    <w:rsid w:val="00DC1500"/>
    <w:rsid w:val="00DD5D98"/>
    <w:rsid w:val="00DE4986"/>
    <w:rsid w:val="00DF72C5"/>
    <w:rsid w:val="00E44371"/>
    <w:rsid w:val="00E902AB"/>
    <w:rsid w:val="00E949B0"/>
    <w:rsid w:val="00EB030B"/>
    <w:rsid w:val="00EB283D"/>
    <w:rsid w:val="00F00591"/>
    <w:rsid w:val="00F44675"/>
    <w:rsid w:val="00F51688"/>
    <w:rsid w:val="00F53146"/>
    <w:rsid w:val="00F713F1"/>
    <w:rsid w:val="00F91018"/>
    <w:rsid w:val="00FA0F30"/>
    <w:rsid w:val="00FA51A4"/>
    <w:rsid w:val="00FD2B1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CFEBB"/>
  <w15:chartTrackingRefBased/>
  <w15:docId w15:val="{5D898F16-0EAC-4B75-9F46-B1CBF60B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7FB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94DB2-7645-4074-9945-8AD729CAE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4</cp:revision>
  <cp:lastPrinted>2021-11-29T08:51:00Z</cp:lastPrinted>
  <dcterms:created xsi:type="dcterms:W3CDTF">2022-01-10T09:59:00Z</dcterms:created>
  <dcterms:modified xsi:type="dcterms:W3CDTF">2022-01-12T13:03:00Z</dcterms:modified>
</cp:coreProperties>
</file>