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78CDD" w14:textId="4020E139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E6AC6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633C930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BB9F42D" w14:textId="77777777"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A2829" w:rsidRPr="00EA2829">
        <w:rPr>
          <w:rFonts w:ascii="Arial" w:hAnsi="Arial" w:cs="Arial"/>
          <w:b/>
          <w:sz w:val="24"/>
          <w:szCs w:val="24"/>
        </w:rPr>
        <w:t>ZP.271.3.2022</w:t>
      </w:r>
    </w:p>
    <w:p w14:paraId="07D955F7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7C3A29F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A2829" w:rsidRPr="00EA2829">
        <w:rPr>
          <w:rFonts w:ascii="Arial" w:hAnsi="Arial" w:cs="Arial"/>
        </w:rPr>
        <w:t>GMINA NIEPOŁOMICE</w:t>
      </w:r>
    </w:p>
    <w:p w14:paraId="674288F3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A2829" w:rsidRPr="00EA2829">
        <w:rPr>
          <w:rFonts w:ascii="Arial" w:hAnsi="Arial" w:cs="Arial"/>
        </w:rPr>
        <w:t>Pl. Zwycięstwa</w:t>
      </w:r>
      <w:r w:rsidRPr="0012157F">
        <w:rPr>
          <w:rFonts w:ascii="Arial" w:hAnsi="Arial" w:cs="Arial"/>
        </w:rPr>
        <w:t xml:space="preserve"> </w:t>
      </w:r>
      <w:r w:rsidR="00EA2829" w:rsidRPr="00EA2829">
        <w:rPr>
          <w:rFonts w:ascii="Arial" w:hAnsi="Arial" w:cs="Arial"/>
        </w:rPr>
        <w:t>13</w:t>
      </w:r>
      <w:r w:rsidRPr="0012157F">
        <w:rPr>
          <w:rFonts w:ascii="Arial" w:hAnsi="Arial" w:cs="Arial"/>
        </w:rPr>
        <w:t xml:space="preserve"> </w:t>
      </w:r>
    </w:p>
    <w:p w14:paraId="7E8CAE49" w14:textId="77777777"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A2829" w:rsidRPr="00EA2829">
        <w:rPr>
          <w:rFonts w:ascii="Arial" w:hAnsi="Arial" w:cs="Arial"/>
        </w:rPr>
        <w:t>32-005</w:t>
      </w:r>
      <w:r w:rsidRPr="0012157F">
        <w:rPr>
          <w:rFonts w:ascii="Arial" w:hAnsi="Arial" w:cs="Arial"/>
        </w:rPr>
        <w:t xml:space="preserve"> </w:t>
      </w:r>
      <w:r w:rsidR="00EA2829" w:rsidRPr="00EA2829">
        <w:rPr>
          <w:rFonts w:ascii="Arial" w:hAnsi="Arial" w:cs="Arial"/>
        </w:rPr>
        <w:t>Niepołomice</w:t>
      </w:r>
    </w:p>
    <w:p w14:paraId="760728D1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BB5D55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9C5FE03" w14:textId="77777777"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14:paraId="1BAE94A8" w14:textId="77777777"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1389A329" w14:textId="77777777"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245233A" w14:textId="77777777"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1653EE9" w14:textId="77777777"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14:paraId="342B5E7E" w14:textId="77777777"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7ED4C62F" w14:textId="77777777"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43C4050A" w14:textId="77777777"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A2829" w:rsidRPr="0012157F" w14:paraId="161CE86F" w14:textId="77777777" w:rsidTr="00264792">
        <w:tc>
          <w:tcPr>
            <w:tcW w:w="9212" w:type="dxa"/>
            <w:shd w:val="clear" w:color="auto" w:fill="D9D9D9"/>
          </w:tcPr>
          <w:p w14:paraId="52023629" w14:textId="77777777" w:rsidR="00EA2829" w:rsidRPr="0012157F" w:rsidRDefault="00EA2829" w:rsidP="0026479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9E4A174" w14:textId="77777777" w:rsidR="00EA2829" w:rsidRPr="0012157F" w:rsidRDefault="00EA2829" w:rsidP="0026479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A282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A282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A2829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312C1D3" w14:textId="77777777" w:rsidR="00EA2829" w:rsidRPr="0012157F" w:rsidRDefault="00EA2829" w:rsidP="0026479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51A27798" w14:textId="77777777" w:rsidR="00EA2829" w:rsidRPr="0012157F" w:rsidRDefault="00EA2829" w:rsidP="0026479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14:paraId="60D2E80B" w14:textId="77777777" w:rsidR="00EA2829" w:rsidRPr="0012157F" w:rsidRDefault="00EA2829" w:rsidP="0026479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6E0D9628" w14:textId="77777777"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A466057" w14:textId="77777777"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8EA9AFC" w14:textId="77777777"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EA2829" w:rsidRPr="00EA2829">
        <w:rPr>
          <w:rFonts w:ascii="Arial" w:hAnsi="Arial" w:cs="Arial"/>
          <w:b/>
          <w:sz w:val="24"/>
          <w:szCs w:val="24"/>
        </w:rPr>
        <w:t>GMINA NIEPOŁOMICE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14:paraId="7B4883EB" w14:textId="77777777" w:rsidR="005434B3" w:rsidRPr="0012157F" w:rsidRDefault="00EA2829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A2829">
        <w:rPr>
          <w:rFonts w:ascii="Arial" w:hAnsi="Arial" w:cs="Arial"/>
          <w:b/>
          <w:sz w:val="24"/>
          <w:szCs w:val="24"/>
        </w:rPr>
        <w:t>Sukcesywna dostawa artykułów żywnościowych do  Przedszkola Samorządowego w Woli Batorskiej 597</w:t>
      </w:r>
    </w:p>
    <w:p w14:paraId="27F9CE6D" w14:textId="77777777"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3570EF69" w14:textId="77777777"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89D5162" w14:textId="77777777"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53AB6733" w14:textId="5E2D7213"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107E22E4" w14:textId="520D2C17" w:rsidR="005B7D5F" w:rsidRDefault="005B7D5F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E614F16" w14:textId="77777777" w:rsidR="005B7D5F" w:rsidRDefault="005B7D5F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71A2E2C5" w14:textId="77777777"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10E29834" w14:textId="43617052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FF5C773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72F16855" w14:textId="77777777"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323C71C0" w14:textId="77777777"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14:paraId="53E4A9BE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0650B372" w14:textId="77777777"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6100D296" w14:textId="77777777"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779BAAD7" w14:textId="0C1EDFEB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9F5FEF4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5D42B26D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2C3ECFE" w14:textId="53248619" w:rsidR="00D2702A" w:rsidRPr="0012157F" w:rsidRDefault="004F23F7" w:rsidP="000857C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5B7D5F">
        <w:rPr>
          <w:rFonts w:ascii="Arial" w:hAnsi="Arial" w:cs="Arial"/>
          <w:sz w:val="24"/>
          <w:szCs w:val="24"/>
        </w:rPr>
        <w:t>.</w:t>
      </w:r>
    </w:p>
    <w:p w14:paraId="04287C3A" w14:textId="77777777"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14:paraId="20326888" w14:textId="77777777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8E0EA5E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778C047E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19548A3" w14:textId="178103F4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7108096" w14:textId="77777777"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5B7D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42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D0201" w14:textId="77777777" w:rsidR="0010742A" w:rsidRDefault="0010742A" w:rsidP="0038231F">
      <w:pPr>
        <w:spacing w:after="0" w:line="240" w:lineRule="auto"/>
      </w:pPr>
      <w:r>
        <w:separator/>
      </w:r>
    </w:p>
  </w:endnote>
  <w:endnote w:type="continuationSeparator" w:id="0">
    <w:p w14:paraId="40D5B636" w14:textId="77777777" w:rsidR="0010742A" w:rsidRDefault="001074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34846" w14:textId="77777777" w:rsidR="00EA2829" w:rsidRDefault="00EA28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5A0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02268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703F7" w14:textId="77777777" w:rsidR="00EA2829" w:rsidRDefault="00EA2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E00FD" w14:textId="77777777" w:rsidR="0010742A" w:rsidRDefault="0010742A" w:rsidP="0038231F">
      <w:pPr>
        <w:spacing w:after="0" w:line="240" w:lineRule="auto"/>
      </w:pPr>
      <w:r>
        <w:separator/>
      </w:r>
    </w:p>
  </w:footnote>
  <w:footnote w:type="continuationSeparator" w:id="0">
    <w:p w14:paraId="4C6A4D50" w14:textId="77777777" w:rsidR="0010742A" w:rsidRDefault="001074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9EE4A" w14:textId="77777777" w:rsidR="00EA2829" w:rsidRDefault="00EA28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BBCFB" w14:textId="77777777" w:rsidR="00EA2829" w:rsidRDefault="00EA28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0AF41" w14:textId="77777777" w:rsidR="00EA2829" w:rsidRDefault="00EA28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742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742A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5748"/>
    <w:rsid w:val="005103B9"/>
    <w:rsid w:val="00512A1E"/>
    <w:rsid w:val="00520174"/>
    <w:rsid w:val="005434B3"/>
    <w:rsid w:val="005641F0"/>
    <w:rsid w:val="005B11F3"/>
    <w:rsid w:val="005B7D5F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6AC6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2829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09F081"/>
  <w15:docId w15:val="{B7E95865-57B5-4FE9-BDF3-E3D19C2FB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2022-01-17T08:45:00Z</dcterms:created>
  <dcterms:modified xsi:type="dcterms:W3CDTF">2022-01-17T08:45:00Z</dcterms:modified>
</cp:coreProperties>
</file>