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4C649" w14:textId="77777777" w:rsidR="00FB7F50" w:rsidRPr="002245BE" w:rsidRDefault="00C103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1032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1032B">
        <w:rPr>
          <w:sz w:val="22"/>
          <w:szCs w:val="22"/>
        </w:rPr>
        <w:t>2022-01-14</w:t>
      </w:r>
    </w:p>
    <w:p w14:paraId="30724347" w14:textId="77777777" w:rsidR="00FB7F50" w:rsidRPr="002245BE" w:rsidRDefault="00C1032B" w:rsidP="00FB7F50">
      <w:pPr>
        <w:spacing w:after="40"/>
        <w:rPr>
          <w:b/>
          <w:bCs/>
          <w:sz w:val="22"/>
          <w:szCs w:val="22"/>
        </w:rPr>
      </w:pPr>
      <w:r w:rsidRPr="00C1032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A8BC4E6" w14:textId="77777777" w:rsidR="00FB7F50" w:rsidRPr="002245BE" w:rsidRDefault="00C1032B" w:rsidP="00FB7F50">
      <w:pPr>
        <w:rPr>
          <w:sz w:val="22"/>
          <w:szCs w:val="22"/>
        </w:rPr>
      </w:pPr>
      <w:r w:rsidRPr="00C1032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1032B">
        <w:rPr>
          <w:sz w:val="22"/>
          <w:szCs w:val="22"/>
        </w:rPr>
        <w:t>66</w:t>
      </w:r>
    </w:p>
    <w:p w14:paraId="4F0D77AE" w14:textId="77777777" w:rsidR="00FB7F50" w:rsidRPr="002245BE" w:rsidRDefault="00C1032B" w:rsidP="00FB7F50">
      <w:pPr>
        <w:rPr>
          <w:sz w:val="22"/>
          <w:szCs w:val="22"/>
        </w:rPr>
      </w:pPr>
      <w:r w:rsidRPr="00C1032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1032B">
        <w:rPr>
          <w:sz w:val="22"/>
          <w:szCs w:val="22"/>
        </w:rPr>
        <w:t>Kraków</w:t>
      </w:r>
    </w:p>
    <w:p w14:paraId="52B53D0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DF32830" w14:textId="294D8943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E97A56F" w14:textId="793DBE02" w:rsidR="003C52D3" w:rsidRDefault="003C52D3" w:rsidP="00FB7F50">
      <w:pPr>
        <w:jc w:val="both"/>
        <w:rPr>
          <w:bCs/>
          <w:sz w:val="18"/>
          <w:szCs w:val="18"/>
        </w:rPr>
      </w:pPr>
    </w:p>
    <w:p w14:paraId="50AF3B8D" w14:textId="6BA8DDEA" w:rsidR="003C52D3" w:rsidRPr="002245BE" w:rsidRDefault="003C52D3" w:rsidP="00FB7F50">
      <w:pPr>
        <w:jc w:val="both"/>
        <w:rPr>
          <w:bCs/>
          <w:sz w:val="18"/>
          <w:szCs w:val="18"/>
        </w:rPr>
      </w:pPr>
      <w:r w:rsidRPr="003C52D3">
        <w:rPr>
          <w:bCs/>
          <w:sz w:val="18"/>
          <w:szCs w:val="18"/>
        </w:rPr>
        <w:t>SZP.271.25.(12/2021)/2022</w:t>
      </w:r>
    </w:p>
    <w:p w14:paraId="44596977" w14:textId="77777777" w:rsidR="008642B3" w:rsidRDefault="00836DAF" w:rsidP="00E56813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352FE4A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15"/>
      </w:tblGrid>
      <w:tr w:rsidR="00C1032B" w:rsidRPr="00607F9B" w14:paraId="3981ACC4" w14:textId="77777777" w:rsidTr="0016287F">
        <w:trPr>
          <w:trHeight w:val="638"/>
        </w:trPr>
        <w:tc>
          <w:tcPr>
            <w:tcW w:w="959" w:type="dxa"/>
            <w:shd w:val="clear" w:color="auto" w:fill="auto"/>
          </w:tcPr>
          <w:p w14:paraId="0962CBA2" w14:textId="77777777" w:rsidR="00C1032B" w:rsidRPr="00607F9B" w:rsidRDefault="00C1032B" w:rsidP="001628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2AC2D8" w14:textId="77777777" w:rsidR="00C1032B" w:rsidRPr="00607F9B" w:rsidRDefault="00C1032B" w:rsidP="001628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1032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1032B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1032B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CD9BF1" w14:textId="77777777" w:rsidR="008642B3" w:rsidRDefault="00C65E53" w:rsidP="00E56813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1032B" w:rsidRPr="00C1032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1032B" w:rsidRPr="00C1032B">
        <w:rPr>
          <w:sz w:val="22"/>
          <w:szCs w:val="22"/>
        </w:rPr>
        <w:t>(</w:t>
      </w:r>
      <w:proofErr w:type="spellStart"/>
      <w:r w:rsidR="00C1032B" w:rsidRPr="00C1032B">
        <w:rPr>
          <w:sz w:val="22"/>
          <w:szCs w:val="22"/>
        </w:rPr>
        <w:t>t.j</w:t>
      </w:r>
      <w:proofErr w:type="spellEnd"/>
      <w:r w:rsidR="00C1032B" w:rsidRPr="00C1032B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1032B" w14:paraId="7DFC19E7" w14:textId="77777777" w:rsidTr="0016287F">
        <w:trPr>
          <w:cantSplit/>
        </w:trPr>
        <w:tc>
          <w:tcPr>
            <w:tcW w:w="9498" w:type="dxa"/>
          </w:tcPr>
          <w:p w14:paraId="70E443FD" w14:textId="77777777" w:rsidR="00C1032B" w:rsidRPr="001D1EEC" w:rsidRDefault="00C1032B" w:rsidP="0016287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032B">
              <w:rPr>
                <w:b/>
                <w:sz w:val="22"/>
                <w:szCs w:val="22"/>
              </w:rPr>
              <w:t>SKAMEX Spółka z ograniczona odpowiedzialnością Spółka Jawna</w:t>
            </w:r>
          </w:p>
          <w:p w14:paraId="00114025" w14:textId="77777777" w:rsidR="00C1032B" w:rsidRPr="001D1EEC" w:rsidRDefault="00C1032B" w:rsidP="0016287F">
            <w:pPr>
              <w:spacing w:line="276" w:lineRule="auto"/>
              <w:rPr>
                <w:bCs/>
                <w:sz w:val="22"/>
                <w:szCs w:val="22"/>
              </w:rPr>
            </w:pPr>
            <w:r w:rsidRPr="00C1032B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032B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032B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032B">
              <w:rPr>
                <w:bCs/>
                <w:sz w:val="22"/>
                <w:szCs w:val="22"/>
              </w:rPr>
              <w:t>Łódź</w:t>
            </w:r>
          </w:p>
          <w:p w14:paraId="30D6690A" w14:textId="77777777" w:rsidR="00C1032B" w:rsidRDefault="00C1032B" w:rsidP="001628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8874CF" w14:textId="77777777" w:rsidR="00C1032B" w:rsidRPr="00211A34" w:rsidRDefault="00C1032B" w:rsidP="001628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032B">
              <w:rPr>
                <w:color w:val="000000"/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032B">
              <w:rPr>
                <w:color w:val="000000"/>
                <w:sz w:val="22"/>
                <w:szCs w:val="22"/>
              </w:rPr>
              <w:t>Pakiet 20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032B">
              <w:rPr>
                <w:b/>
                <w:sz w:val="22"/>
                <w:szCs w:val="22"/>
              </w:rPr>
              <w:t>205 405.20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35FB72" w14:textId="48C6B9EF" w:rsidR="00C1032B" w:rsidRPr="00E56813" w:rsidRDefault="00C1032B" w:rsidP="0016287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6"/>
                <w:szCs w:val="6"/>
                <w:highlight w:val="darkGray"/>
              </w:rPr>
            </w:pPr>
          </w:p>
        </w:tc>
      </w:tr>
      <w:tr w:rsidR="00C1032B" w14:paraId="06FE3226" w14:textId="77777777" w:rsidTr="00E56813">
        <w:trPr>
          <w:cantSplit/>
          <w:trHeight w:val="1502"/>
        </w:trPr>
        <w:tc>
          <w:tcPr>
            <w:tcW w:w="9498" w:type="dxa"/>
          </w:tcPr>
          <w:p w14:paraId="4B7ABCC9" w14:textId="77777777" w:rsidR="00C1032B" w:rsidRPr="001D1EEC" w:rsidRDefault="00C1032B" w:rsidP="0016287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1032B">
              <w:rPr>
                <w:b/>
                <w:sz w:val="22"/>
                <w:szCs w:val="22"/>
              </w:rPr>
              <w:t>Medela</w:t>
            </w:r>
            <w:proofErr w:type="spellEnd"/>
            <w:r w:rsidRPr="00C1032B">
              <w:rPr>
                <w:b/>
                <w:sz w:val="22"/>
                <w:szCs w:val="22"/>
              </w:rPr>
              <w:t xml:space="preserve"> Polska </w:t>
            </w:r>
            <w:proofErr w:type="spellStart"/>
            <w:r w:rsidRPr="00C1032B">
              <w:rPr>
                <w:b/>
                <w:sz w:val="22"/>
                <w:szCs w:val="22"/>
              </w:rPr>
              <w:t>Sp</w:t>
            </w:r>
            <w:proofErr w:type="spellEnd"/>
            <w:r w:rsidRPr="00C1032B">
              <w:rPr>
                <w:b/>
                <w:sz w:val="22"/>
                <w:szCs w:val="22"/>
              </w:rPr>
              <w:t xml:space="preserve"> z.o.o</w:t>
            </w:r>
          </w:p>
          <w:p w14:paraId="3EA94D40" w14:textId="77777777" w:rsidR="00C1032B" w:rsidRPr="001D1EEC" w:rsidRDefault="00C1032B" w:rsidP="0016287F">
            <w:pPr>
              <w:spacing w:line="276" w:lineRule="auto"/>
              <w:rPr>
                <w:bCs/>
                <w:sz w:val="22"/>
                <w:szCs w:val="22"/>
              </w:rPr>
            </w:pPr>
            <w:r w:rsidRPr="00C1032B">
              <w:rPr>
                <w:bCs/>
                <w:sz w:val="22"/>
                <w:szCs w:val="22"/>
              </w:rPr>
              <w:t>Wybrzeże Gdyńskie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032B">
              <w:rPr>
                <w:bCs/>
                <w:sz w:val="22"/>
                <w:szCs w:val="22"/>
              </w:rPr>
              <w:t>6D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032B">
              <w:rPr>
                <w:bCs/>
                <w:sz w:val="22"/>
                <w:szCs w:val="22"/>
              </w:rPr>
              <w:t>01-531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032B">
              <w:rPr>
                <w:bCs/>
                <w:sz w:val="22"/>
                <w:szCs w:val="22"/>
              </w:rPr>
              <w:t>Warszawa</w:t>
            </w:r>
          </w:p>
          <w:p w14:paraId="00056F1D" w14:textId="77777777" w:rsidR="00C1032B" w:rsidRDefault="00C1032B" w:rsidP="001628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845D5C" w14:textId="77777777" w:rsidR="00C1032B" w:rsidRPr="00211A34" w:rsidRDefault="00C1032B" w:rsidP="001628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032B">
              <w:rPr>
                <w:color w:val="000000"/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032B">
              <w:rPr>
                <w:color w:val="000000"/>
                <w:sz w:val="22"/>
                <w:szCs w:val="22"/>
              </w:rPr>
              <w:t>Pakiet 53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032B">
              <w:rPr>
                <w:b/>
                <w:sz w:val="22"/>
                <w:szCs w:val="22"/>
              </w:rPr>
              <w:t>18 252.00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185192" w14:textId="64EF7BB7" w:rsidR="00C1032B" w:rsidRPr="00E56813" w:rsidRDefault="00C1032B" w:rsidP="0016287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6"/>
                <w:szCs w:val="6"/>
                <w:highlight w:val="darkGray"/>
              </w:rPr>
            </w:pPr>
          </w:p>
        </w:tc>
      </w:tr>
    </w:tbl>
    <w:p w14:paraId="670CB05A" w14:textId="77777777" w:rsidR="00E56813" w:rsidRDefault="00E56813" w:rsidP="00E56813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6CD668C6" w14:textId="77777777" w:rsidR="00E56813" w:rsidRDefault="00E56813" w:rsidP="00E56813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60D682B1" w14:textId="3E1CF51E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260"/>
        <w:gridCol w:w="2835"/>
        <w:gridCol w:w="1560"/>
      </w:tblGrid>
      <w:tr w:rsidR="00211A34" w:rsidRPr="00834EF4" w14:paraId="3D0B9261" w14:textId="77777777" w:rsidTr="00E56813">
        <w:tc>
          <w:tcPr>
            <w:tcW w:w="1843" w:type="dxa"/>
            <w:shd w:val="clear" w:color="auto" w:fill="F3F3F3"/>
          </w:tcPr>
          <w:p w14:paraId="2060A48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3695B6C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2891A5F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697EA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1032B" w:rsidRPr="00834EF4" w14:paraId="01AFB2BC" w14:textId="77777777" w:rsidTr="00E56813">
        <w:tc>
          <w:tcPr>
            <w:tcW w:w="1843" w:type="dxa"/>
            <w:shd w:val="clear" w:color="auto" w:fill="auto"/>
          </w:tcPr>
          <w:p w14:paraId="2C51D8BE" w14:textId="77777777" w:rsidR="00C1032B" w:rsidRPr="00211A34" w:rsidRDefault="00C1032B" w:rsidP="001628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032B">
              <w:rPr>
                <w:sz w:val="20"/>
                <w:szCs w:val="20"/>
              </w:rPr>
              <w:t>Pakiet 20</w:t>
            </w:r>
          </w:p>
        </w:tc>
        <w:tc>
          <w:tcPr>
            <w:tcW w:w="3260" w:type="dxa"/>
            <w:shd w:val="clear" w:color="auto" w:fill="auto"/>
          </w:tcPr>
          <w:p w14:paraId="5AF4B428" w14:textId="31ECA454" w:rsidR="00C1032B" w:rsidRPr="00211A34" w:rsidRDefault="00C1032B" w:rsidP="001628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032B">
              <w:rPr>
                <w:b/>
                <w:bCs/>
                <w:sz w:val="20"/>
                <w:szCs w:val="20"/>
              </w:rPr>
              <w:t>SKAMEX Spółka z ograniczon</w:t>
            </w:r>
            <w:r w:rsidR="00E56813">
              <w:rPr>
                <w:b/>
                <w:bCs/>
                <w:sz w:val="20"/>
                <w:szCs w:val="20"/>
              </w:rPr>
              <w:t>ą</w:t>
            </w:r>
            <w:r w:rsidRPr="00C1032B">
              <w:rPr>
                <w:b/>
                <w:bCs/>
                <w:sz w:val="20"/>
                <w:szCs w:val="20"/>
              </w:rPr>
              <w:t xml:space="preserve"> odpowiedzialnością </w:t>
            </w:r>
          </w:p>
          <w:p w14:paraId="78B05924" w14:textId="77777777" w:rsidR="00C1032B" w:rsidRPr="00211A34" w:rsidRDefault="00C1032B" w:rsidP="0016287F">
            <w:pPr>
              <w:rPr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032B">
              <w:rPr>
                <w:sz w:val="20"/>
                <w:szCs w:val="20"/>
              </w:rPr>
              <w:t>38/52</w:t>
            </w:r>
          </w:p>
          <w:p w14:paraId="2058A886" w14:textId="77777777" w:rsidR="00C1032B" w:rsidRPr="00211A34" w:rsidRDefault="00C1032B" w:rsidP="0016287F">
            <w:pPr>
              <w:spacing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032B">
              <w:rPr>
                <w:sz w:val="20"/>
                <w:szCs w:val="20"/>
              </w:rPr>
              <w:t>Łódź</w:t>
            </w:r>
          </w:p>
        </w:tc>
        <w:tc>
          <w:tcPr>
            <w:tcW w:w="2835" w:type="dxa"/>
            <w:shd w:val="clear" w:color="auto" w:fill="auto"/>
          </w:tcPr>
          <w:p w14:paraId="0445ECA2" w14:textId="77777777" w:rsidR="00C1032B" w:rsidRPr="00211A34" w:rsidRDefault="00C1032B" w:rsidP="001628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93AF10" w14:textId="77777777" w:rsidR="00C1032B" w:rsidRPr="00211A34" w:rsidRDefault="00C1032B" w:rsidP="0016287F">
            <w:pPr>
              <w:jc w:val="center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 xml:space="preserve">  100,00</w:t>
            </w:r>
          </w:p>
        </w:tc>
      </w:tr>
      <w:tr w:rsidR="00C1032B" w:rsidRPr="00834EF4" w14:paraId="76CC3CC8" w14:textId="77777777" w:rsidTr="00E56813">
        <w:tc>
          <w:tcPr>
            <w:tcW w:w="1843" w:type="dxa"/>
            <w:shd w:val="clear" w:color="auto" w:fill="auto"/>
          </w:tcPr>
          <w:p w14:paraId="27FA7B8C" w14:textId="77777777" w:rsidR="00C1032B" w:rsidRPr="00211A34" w:rsidRDefault="00C1032B" w:rsidP="001628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032B">
              <w:rPr>
                <w:sz w:val="20"/>
                <w:szCs w:val="20"/>
              </w:rPr>
              <w:t>Pakiet 53</w:t>
            </w:r>
          </w:p>
        </w:tc>
        <w:tc>
          <w:tcPr>
            <w:tcW w:w="3260" w:type="dxa"/>
            <w:shd w:val="clear" w:color="auto" w:fill="auto"/>
          </w:tcPr>
          <w:p w14:paraId="4F626068" w14:textId="77777777" w:rsidR="00C1032B" w:rsidRPr="00211A34" w:rsidRDefault="00C1032B" w:rsidP="001628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1032B">
              <w:rPr>
                <w:b/>
                <w:bCs/>
                <w:sz w:val="20"/>
                <w:szCs w:val="20"/>
              </w:rPr>
              <w:t>Medela</w:t>
            </w:r>
            <w:proofErr w:type="spellEnd"/>
            <w:r w:rsidRPr="00C1032B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C1032B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C1032B">
              <w:rPr>
                <w:b/>
                <w:bCs/>
                <w:sz w:val="20"/>
                <w:szCs w:val="20"/>
              </w:rPr>
              <w:t xml:space="preserve"> z.o.o</w:t>
            </w:r>
          </w:p>
          <w:p w14:paraId="0C19589D" w14:textId="77777777" w:rsidR="00C1032B" w:rsidRPr="00211A34" w:rsidRDefault="00C1032B" w:rsidP="0016287F">
            <w:pPr>
              <w:rPr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Wybrzeże Gdyńskie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032B">
              <w:rPr>
                <w:sz w:val="20"/>
                <w:szCs w:val="20"/>
              </w:rPr>
              <w:t>6D</w:t>
            </w:r>
          </w:p>
          <w:p w14:paraId="436948EA" w14:textId="77777777" w:rsidR="00C1032B" w:rsidRPr="00211A34" w:rsidRDefault="00C1032B" w:rsidP="0016287F">
            <w:pPr>
              <w:spacing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01-531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032B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391F1698" w14:textId="77777777" w:rsidR="00C1032B" w:rsidRPr="00211A34" w:rsidRDefault="00C1032B" w:rsidP="001628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B29A09" w14:textId="77777777" w:rsidR="00C1032B" w:rsidRPr="00211A34" w:rsidRDefault="00C1032B" w:rsidP="0016287F">
            <w:pPr>
              <w:jc w:val="center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 xml:space="preserve">  100,00</w:t>
            </w:r>
          </w:p>
        </w:tc>
      </w:tr>
      <w:tr w:rsidR="00C1032B" w:rsidRPr="00834EF4" w14:paraId="0CF75378" w14:textId="77777777" w:rsidTr="00E56813">
        <w:tc>
          <w:tcPr>
            <w:tcW w:w="1843" w:type="dxa"/>
            <w:shd w:val="clear" w:color="auto" w:fill="auto"/>
          </w:tcPr>
          <w:p w14:paraId="1444CC0E" w14:textId="77777777" w:rsidR="00C1032B" w:rsidRPr="00211A34" w:rsidRDefault="00C1032B" w:rsidP="001628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032B">
              <w:rPr>
                <w:sz w:val="20"/>
                <w:szCs w:val="20"/>
              </w:rPr>
              <w:t>Pakiet 53</w:t>
            </w:r>
          </w:p>
        </w:tc>
        <w:tc>
          <w:tcPr>
            <w:tcW w:w="3260" w:type="dxa"/>
            <w:shd w:val="clear" w:color="auto" w:fill="auto"/>
          </w:tcPr>
          <w:p w14:paraId="2E54F141" w14:textId="77777777" w:rsidR="00C1032B" w:rsidRPr="00211A34" w:rsidRDefault="00C1032B" w:rsidP="001628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1032B">
              <w:rPr>
                <w:b/>
                <w:bCs/>
                <w:sz w:val="20"/>
                <w:szCs w:val="20"/>
              </w:rPr>
              <w:t>Lubmedical</w:t>
            </w:r>
            <w:proofErr w:type="spellEnd"/>
            <w:r w:rsidRPr="00C1032B">
              <w:rPr>
                <w:b/>
                <w:bCs/>
                <w:sz w:val="20"/>
                <w:szCs w:val="20"/>
              </w:rPr>
              <w:t xml:space="preserve"> Sp. z o. o. Sp. k.</w:t>
            </w:r>
          </w:p>
          <w:p w14:paraId="0BB81EFC" w14:textId="77777777" w:rsidR="00C1032B" w:rsidRPr="00211A34" w:rsidRDefault="00C1032B" w:rsidP="0016287F">
            <w:pPr>
              <w:rPr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Anny Walentynowicz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032B">
              <w:rPr>
                <w:sz w:val="20"/>
                <w:szCs w:val="20"/>
              </w:rPr>
              <w:t>34</w:t>
            </w:r>
          </w:p>
          <w:p w14:paraId="31897141" w14:textId="77777777" w:rsidR="00C1032B" w:rsidRPr="00211A34" w:rsidRDefault="00C1032B" w:rsidP="0016287F">
            <w:pPr>
              <w:spacing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20-328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032B">
              <w:rPr>
                <w:sz w:val="20"/>
                <w:szCs w:val="20"/>
              </w:rPr>
              <w:t>Lublin</w:t>
            </w:r>
          </w:p>
        </w:tc>
        <w:tc>
          <w:tcPr>
            <w:tcW w:w="2835" w:type="dxa"/>
            <w:shd w:val="clear" w:color="auto" w:fill="auto"/>
          </w:tcPr>
          <w:p w14:paraId="00CA9DF0" w14:textId="77777777" w:rsidR="00C1032B" w:rsidRPr="00211A34" w:rsidRDefault="00C1032B" w:rsidP="001628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19B310" w14:textId="77777777" w:rsidR="00C1032B" w:rsidRPr="00211A34" w:rsidRDefault="00C1032B" w:rsidP="0016287F">
            <w:pPr>
              <w:jc w:val="center"/>
              <w:rPr>
                <w:color w:val="000000"/>
                <w:sz w:val="20"/>
                <w:szCs w:val="20"/>
              </w:rPr>
            </w:pPr>
            <w:r w:rsidRPr="00C1032B">
              <w:rPr>
                <w:sz w:val="20"/>
                <w:szCs w:val="20"/>
              </w:rPr>
              <w:t xml:space="preserve">  0,00</w:t>
            </w:r>
          </w:p>
        </w:tc>
      </w:tr>
    </w:tbl>
    <w:p w14:paraId="48844D6C" w14:textId="77777777" w:rsidR="00B464D3" w:rsidRPr="004229DE" w:rsidRDefault="00B464D3" w:rsidP="00C93465">
      <w:pPr>
        <w:spacing w:before="12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69AF0FE" w14:textId="425EC560" w:rsidR="008642B3" w:rsidRPr="00D168A0" w:rsidRDefault="00C1032B" w:rsidP="00D168A0">
      <w:pPr>
        <w:jc w:val="right"/>
        <w:rPr>
          <w:sz w:val="32"/>
          <w:szCs w:val="32"/>
        </w:rPr>
      </w:pPr>
      <w:r w:rsidRPr="00C1032B">
        <w:rPr>
          <w:sz w:val="22"/>
          <w:szCs w:val="22"/>
        </w:rPr>
        <w:t xml:space="preserve">  </w:t>
      </w:r>
      <w:bookmarkEnd w:id="0"/>
    </w:p>
    <w:sectPr w:rsidR="008642B3" w:rsidRPr="00D168A0" w:rsidSect="00C93465">
      <w:footerReference w:type="default" r:id="rId6"/>
      <w:pgSz w:w="11906" w:h="16838"/>
      <w:pgMar w:top="737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A90B6" w14:textId="77777777" w:rsidR="003278A0" w:rsidRDefault="003278A0">
      <w:r>
        <w:separator/>
      </w:r>
    </w:p>
  </w:endnote>
  <w:endnote w:type="continuationSeparator" w:id="0">
    <w:p w14:paraId="36FB9121" w14:textId="77777777" w:rsidR="003278A0" w:rsidRDefault="0032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31D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2D7E5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955BA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8F925" w14:textId="77777777" w:rsidR="003278A0" w:rsidRDefault="003278A0">
      <w:r>
        <w:separator/>
      </w:r>
    </w:p>
  </w:footnote>
  <w:footnote w:type="continuationSeparator" w:id="0">
    <w:p w14:paraId="29548BB1" w14:textId="77777777" w:rsidR="003278A0" w:rsidRDefault="003278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7F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267F5"/>
    <w:rsid w:val="003278A0"/>
    <w:rsid w:val="003445A0"/>
    <w:rsid w:val="003A0AFC"/>
    <w:rsid w:val="003C52D3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A49C0"/>
    <w:rsid w:val="00BC6F7F"/>
    <w:rsid w:val="00BD2174"/>
    <w:rsid w:val="00BD2D74"/>
    <w:rsid w:val="00C1032B"/>
    <w:rsid w:val="00C423DD"/>
    <w:rsid w:val="00C60D7B"/>
    <w:rsid w:val="00C65E53"/>
    <w:rsid w:val="00C93465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56813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DDA69C"/>
  <w15:chartTrackingRefBased/>
  <w15:docId w15:val="{97C2307C-7CC3-485F-A230-C492E13C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2022-01-14T08:18:00Z</dcterms:created>
  <dcterms:modified xsi:type="dcterms:W3CDTF">2022-01-14T08:19:00Z</dcterms:modified>
</cp:coreProperties>
</file>