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BB5FF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5D91DBE4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3FAD952B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01405636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1C3802F4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2BD5F9FF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A37C89" w:rsidRPr="00A37C89">
        <w:rPr>
          <w:rFonts w:ascii="Times New Roman" w:hAnsi="Times New Roman"/>
          <w:sz w:val="24"/>
          <w:szCs w:val="24"/>
        </w:rPr>
        <w:t>Tryb podstawowy bez negocjacji - art. 275 pkt. 1 ustawy Pzp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4AE4892F" w14:textId="77777777" w:rsidR="005741C5" w:rsidRPr="00AF550F" w:rsidRDefault="00A37C89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7C89">
        <w:rPr>
          <w:rFonts w:ascii="Times New Roman" w:eastAsia="Times New Roman" w:hAnsi="Times New Roman"/>
          <w:b/>
          <w:sz w:val="24"/>
          <w:szCs w:val="24"/>
          <w:lang w:eastAsia="pl-PL"/>
        </w:rPr>
        <w:t>usługa szkolenia wraz z cateringiem dla pracowników AGH w ramach projektu POWR.03.05.00-00-Z309/18-00 Zadanie 6 Podniesienie  kompetencji kadry administracyjnej - KC-zp.272-696/21</w:t>
      </w:r>
    </w:p>
    <w:p w14:paraId="3C6FB497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(t.j. Dz. U. z 2019 r. poz. 2020 z późn. zm.).</w:t>
      </w:r>
    </w:p>
    <w:p w14:paraId="246FE537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73B93915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</w:t>
      </w:r>
      <w:r w:rsidRPr="00AF550F">
        <w:rPr>
          <w:rFonts w:ascii="Times New Roman" w:hAnsi="Times New Roman"/>
          <w:sz w:val="24"/>
          <w:szCs w:val="24"/>
        </w:rPr>
        <w:br/>
        <w:t>z 2019 r. poz. 2020 z późn. zm.):</w:t>
      </w:r>
    </w:p>
    <w:p w14:paraId="23CFCD1F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75FCE6B7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(t.j. Dz. U. z 2019 r. poz. 2020 z późn. zm.).</w:t>
      </w:r>
    </w:p>
    <w:p w14:paraId="022BED20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07CB337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494CD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D74C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70F1B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6E213132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2EA2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C8B71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424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BFF2CE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94D1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F440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62E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246767CF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9A25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749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8DC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4ECD913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6398E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CFC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10C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3F47B1AF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2ED4BB25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321C4931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0230B2F9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214EA997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61CCC2FF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641E5" w14:textId="77777777" w:rsidR="005D5285" w:rsidRDefault="005D5285">
      <w:pPr>
        <w:spacing w:after="0" w:line="240" w:lineRule="auto"/>
      </w:pPr>
      <w:r>
        <w:separator/>
      </w:r>
    </w:p>
  </w:endnote>
  <w:endnote w:type="continuationSeparator" w:id="0">
    <w:p w14:paraId="0CE10A21" w14:textId="77777777" w:rsidR="005D5285" w:rsidRDefault="005D5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F6DC6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92F52F" w14:textId="77777777" w:rsidR="00336EEB" w:rsidRDefault="00837FB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2953C" w14:textId="77777777" w:rsidR="00336EEB" w:rsidRDefault="00837FB3" w:rsidP="004704CB">
    <w:pPr>
      <w:pStyle w:val="Stopka"/>
      <w:framePr w:wrap="around" w:vAnchor="text" w:hAnchor="margin" w:xAlign="right" w:y="1"/>
      <w:rPr>
        <w:rStyle w:val="Numerstrony"/>
      </w:rPr>
    </w:pPr>
  </w:p>
  <w:p w14:paraId="0303DCEB" w14:textId="77777777" w:rsidR="00336EEB" w:rsidRDefault="00837FB3" w:rsidP="00336EEB">
    <w:pPr>
      <w:pStyle w:val="Stopka"/>
      <w:tabs>
        <w:tab w:val="clear" w:pos="4536"/>
      </w:tabs>
      <w:jc w:val="center"/>
    </w:pPr>
    <w:r>
      <w:rPr>
        <w:noProof/>
      </w:rPr>
      <w:pict w14:anchorId="7DFD9D62">
        <v:line id="_x0000_s1025" style="position:absolute;left:0;text-align:left;z-index:251659264" from="-3.85pt,8.7pt" to="455.15pt,8.7pt"/>
      </w:pict>
    </w:r>
  </w:p>
  <w:p w14:paraId="463EC6BD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200D5" w14:textId="77777777" w:rsidR="00903726" w:rsidRDefault="00837F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EA5CE" w14:textId="77777777" w:rsidR="005D5285" w:rsidRDefault="005D5285">
      <w:pPr>
        <w:spacing w:after="0" w:line="240" w:lineRule="auto"/>
      </w:pPr>
      <w:r>
        <w:separator/>
      </w:r>
    </w:p>
  </w:footnote>
  <w:footnote w:type="continuationSeparator" w:id="0">
    <w:p w14:paraId="6FB984F1" w14:textId="77777777" w:rsidR="005D5285" w:rsidRDefault="005D5285">
      <w:pPr>
        <w:spacing w:after="0" w:line="240" w:lineRule="auto"/>
      </w:pPr>
      <w:r>
        <w:continuationSeparator/>
      </w:r>
    </w:p>
  </w:footnote>
  <w:footnote w:id="1">
    <w:p w14:paraId="058BAEB1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5AB979F7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38FF6" w14:textId="77777777" w:rsidR="00903726" w:rsidRDefault="00837F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74BF8" w14:textId="77777777" w:rsidR="00903726" w:rsidRDefault="00837F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D9AC3" w14:textId="77777777" w:rsidR="00903726" w:rsidRDefault="00837F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D5285"/>
    <w:rsid w:val="000563B7"/>
    <w:rsid w:val="000E6C60"/>
    <w:rsid w:val="001F4E82"/>
    <w:rsid w:val="00237270"/>
    <w:rsid w:val="00285E58"/>
    <w:rsid w:val="003D1274"/>
    <w:rsid w:val="00430A9F"/>
    <w:rsid w:val="005741C5"/>
    <w:rsid w:val="005D5285"/>
    <w:rsid w:val="005E5BD1"/>
    <w:rsid w:val="00623F70"/>
    <w:rsid w:val="00837FB3"/>
    <w:rsid w:val="00927537"/>
    <w:rsid w:val="0093180B"/>
    <w:rsid w:val="00A37C89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AF7E10"/>
  <w15:docId w15:val="{2EC09EF2-F6C4-49B4-946B-0A208A7F3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4</cp:revision>
  <dcterms:created xsi:type="dcterms:W3CDTF">2022-01-12T08:16:00Z</dcterms:created>
  <dcterms:modified xsi:type="dcterms:W3CDTF">2022-01-12T08:17:00Z</dcterms:modified>
</cp:coreProperties>
</file>