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F29FB" w14:textId="77777777" w:rsidR="00FB7F50" w:rsidRPr="001427EB" w:rsidRDefault="000D7471" w:rsidP="001427EB">
      <w:pPr>
        <w:pStyle w:val="Nagwek1"/>
        <w:jc w:val="right"/>
        <w:rPr>
          <w:b w:val="0"/>
          <w:bCs/>
        </w:rPr>
      </w:pPr>
      <w:bookmarkStart w:id="0" w:name="_Hlk53520193"/>
      <w:r w:rsidRPr="001427EB">
        <w:rPr>
          <w:b w:val="0"/>
          <w:bCs/>
        </w:rPr>
        <w:t>Poznań</w:t>
      </w:r>
      <w:r w:rsidR="00FB7F50" w:rsidRPr="001427EB">
        <w:rPr>
          <w:b w:val="0"/>
          <w:bCs/>
        </w:rPr>
        <w:t xml:space="preserve"> dnia: </w:t>
      </w:r>
      <w:r w:rsidRPr="001427EB">
        <w:rPr>
          <w:b w:val="0"/>
          <w:bCs/>
        </w:rPr>
        <w:t>2022-01-10</w:t>
      </w:r>
    </w:p>
    <w:p w14:paraId="6FAA30B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F1BAE99" w14:textId="77777777" w:rsidR="000D7471" w:rsidRPr="000D7471" w:rsidRDefault="000D7471" w:rsidP="00FB7F50">
      <w:pPr>
        <w:spacing w:after="40"/>
        <w:rPr>
          <w:b/>
          <w:bCs/>
          <w:sz w:val="22"/>
          <w:szCs w:val="22"/>
        </w:rPr>
      </w:pPr>
      <w:r w:rsidRPr="000D7471">
        <w:rPr>
          <w:b/>
          <w:bCs/>
          <w:sz w:val="22"/>
          <w:szCs w:val="22"/>
        </w:rPr>
        <w:t>Szpital Wojewódzki w Poznaniu</w:t>
      </w:r>
    </w:p>
    <w:p w14:paraId="140626C9" w14:textId="77777777" w:rsidR="00FB7F50" w:rsidRPr="002245BE" w:rsidRDefault="000D7471" w:rsidP="00FB7F50">
      <w:pPr>
        <w:spacing w:after="40"/>
        <w:rPr>
          <w:b/>
          <w:bCs/>
          <w:sz w:val="22"/>
          <w:szCs w:val="22"/>
        </w:rPr>
      </w:pPr>
      <w:r w:rsidRPr="000D7471">
        <w:rPr>
          <w:b/>
          <w:bCs/>
          <w:sz w:val="22"/>
          <w:szCs w:val="22"/>
        </w:rPr>
        <w:t>Dział Zamówień Publicznych</w:t>
      </w:r>
    </w:p>
    <w:p w14:paraId="4B0AA298" w14:textId="77777777" w:rsidR="00FB7F50" w:rsidRPr="002245BE" w:rsidRDefault="000D7471" w:rsidP="00FB7F50">
      <w:pPr>
        <w:rPr>
          <w:sz w:val="22"/>
          <w:szCs w:val="22"/>
        </w:rPr>
      </w:pPr>
      <w:r w:rsidRPr="000D747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0D7471">
        <w:rPr>
          <w:sz w:val="22"/>
          <w:szCs w:val="22"/>
        </w:rPr>
        <w:t>7/19</w:t>
      </w:r>
    </w:p>
    <w:p w14:paraId="720C762F" w14:textId="77777777" w:rsidR="00FB7F50" w:rsidRPr="002245BE" w:rsidRDefault="000D7471" w:rsidP="00FB7F50">
      <w:pPr>
        <w:rPr>
          <w:sz w:val="22"/>
          <w:szCs w:val="22"/>
        </w:rPr>
      </w:pPr>
      <w:r w:rsidRPr="000D747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0D7471">
        <w:rPr>
          <w:sz w:val="22"/>
          <w:szCs w:val="22"/>
        </w:rPr>
        <w:t>Poznań</w:t>
      </w:r>
    </w:p>
    <w:p w14:paraId="52D789D9" w14:textId="77777777" w:rsidR="00FB7F50" w:rsidRPr="002245BE" w:rsidRDefault="00FB7F50" w:rsidP="00FB7F50">
      <w:pPr>
        <w:rPr>
          <w:sz w:val="22"/>
          <w:szCs w:val="22"/>
        </w:rPr>
      </w:pPr>
    </w:p>
    <w:p w14:paraId="31D0392D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D7471" w:rsidRPr="000D7471">
        <w:rPr>
          <w:bCs/>
          <w:sz w:val="22"/>
          <w:szCs w:val="22"/>
        </w:rPr>
        <w:t>SZW/DZP/73/2021/10</w:t>
      </w:r>
    </w:p>
    <w:p w14:paraId="1C2E4A0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6DB418B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46E3828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36D1505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ACC4D6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D7471" w:rsidRPr="00607F9B" w14:paraId="6AFBF392" w14:textId="77777777" w:rsidTr="00681404">
        <w:trPr>
          <w:trHeight w:val="638"/>
        </w:trPr>
        <w:tc>
          <w:tcPr>
            <w:tcW w:w="959" w:type="dxa"/>
            <w:shd w:val="clear" w:color="auto" w:fill="auto"/>
          </w:tcPr>
          <w:p w14:paraId="3AC1B05F" w14:textId="77777777" w:rsidR="000D7471" w:rsidRPr="00607F9B" w:rsidRDefault="000D7471" w:rsidP="006814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980B72" w14:textId="77777777" w:rsidR="000D7471" w:rsidRPr="00607F9B" w:rsidRDefault="000D7471" w:rsidP="006814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D747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7471">
              <w:rPr>
                <w:b/>
                <w:bCs/>
                <w:sz w:val="22"/>
                <w:szCs w:val="22"/>
              </w:rPr>
              <w:t>Odbiór i utylizacja odpadów medycznych dla wszystkich jednostek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7471">
              <w:rPr>
                <w:b/>
                <w:sz w:val="22"/>
                <w:szCs w:val="22"/>
              </w:rPr>
              <w:t>SZW/DZP/73/2021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EBC1C1A" w14:textId="77777777" w:rsidR="000D7471" w:rsidRPr="000D747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D7471" w:rsidRPr="000D7471">
        <w:rPr>
          <w:b/>
          <w:sz w:val="22"/>
          <w:szCs w:val="22"/>
        </w:rPr>
        <w:t>Szpital Wojewódzki w Poznaniu</w:t>
      </w:r>
    </w:p>
    <w:p w14:paraId="718EF938" w14:textId="77777777" w:rsidR="008642B3" w:rsidRDefault="000D747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D747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D7471">
        <w:rPr>
          <w:sz w:val="22"/>
          <w:szCs w:val="22"/>
        </w:rPr>
        <w:t>(</w:t>
      </w:r>
      <w:proofErr w:type="spellStart"/>
      <w:r w:rsidRPr="000D7471">
        <w:rPr>
          <w:sz w:val="22"/>
          <w:szCs w:val="22"/>
        </w:rPr>
        <w:t>t.j</w:t>
      </w:r>
      <w:proofErr w:type="spellEnd"/>
      <w:r w:rsidRPr="000D7471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7471" w14:paraId="499EB2F0" w14:textId="77777777" w:rsidTr="00681404">
        <w:trPr>
          <w:cantSplit/>
        </w:trPr>
        <w:tc>
          <w:tcPr>
            <w:tcW w:w="10150" w:type="dxa"/>
          </w:tcPr>
          <w:p w14:paraId="14FBC924" w14:textId="72C8ACC5" w:rsidR="000D7471" w:rsidRPr="00D26ED6" w:rsidRDefault="000D7471" w:rsidP="006814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7471">
              <w:rPr>
                <w:b/>
                <w:sz w:val="22"/>
                <w:szCs w:val="22"/>
              </w:rPr>
              <w:t xml:space="preserve">Zakład </w:t>
            </w:r>
            <w:r w:rsidR="000426AA" w:rsidRPr="000D7471">
              <w:rPr>
                <w:b/>
                <w:sz w:val="22"/>
                <w:szCs w:val="22"/>
              </w:rPr>
              <w:t>Utylizacji</w:t>
            </w:r>
            <w:r w:rsidRPr="000D7471">
              <w:rPr>
                <w:b/>
                <w:sz w:val="22"/>
                <w:szCs w:val="22"/>
              </w:rPr>
              <w:t xml:space="preserve"> Odpadów Sp. z o.o.</w:t>
            </w:r>
          </w:p>
          <w:p w14:paraId="1A601DDB" w14:textId="77777777" w:rsidR="000D7471" w:rsidRPr="009F0E5C" w:rsidRDefault="000D7471" w:rsidP="00681404">
            <w:pPr>
              <w:jc w:val="both"/>
              <w:rPr>
                <w:bCs/>
                <w:sz w:val="22"/>
                <w:szCs w:val="22"/>
              </w:rPr>
            </w:pPr>
            <w:r w:rsidRPr="000D7471">
              <w:rPr>
                <w:bCs/>
                <w:sz w:val="22"/>
                <w:szCs w:val="22"/>
              </w:rPr>
              <w:t>Sulańska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747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6621BD" w14:textId="77777777" w:rsidR="000D7471" w:rsidRPr="009F0E5C" w:rsidRDefault="000D7471" w:rsidP="00681404">
            <w:pPr>
              <w:jc w:val="both"/>
              <w:rPr>
                <w:bCs/>
                <w:sz w:val="22"/>
                <w:szCs w:val="22"/>
              </w:rPr>
            </w:pPr>
            <w:r w:rsidRPr="000D7471">
              <w:rPr>
                <w:bCs/>
                <w:sz w:val="22"/>
                <w:szCs w:val="22"/>
              </w:rPr>
              <w:t>62-510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7471">
              <w:rPr>
                <w:bCs/>
                <w:sz w:val="22"/>
                <w:szCs w:val="22"/>
              </w:rPr>
              <w:t>Konin</w:t>
            </w:r>
          </w:p>
          <w:p w14:paraId="0D293EEF" w14:textId="77777777" w:rsidR="000D7471" w:rsidRPr="00D26ED6" w:rsidRDefault="000D7471" w:rsidP="006814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600043" w14:textId="6A46D2C7" w:rsidR="000D7471" w:rsidRPr="00D26ED6" w:rsidRDefault="000D7471" w:rsidP="0068140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D7471">
              <w:rPr>
                <w:sz w:val="22"/>
                <w:szCs w:val="22"/>
              </w:rPr>
              <w:t>Przedmiotem zamówienia jest odbiór i utylizacja odpadów medycznych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D7471">
              <w:rPr>
                <w:b/>
                <w:sz w:val="22"/>
                <w:szCs w:val="22"/>
              </w:rPr>
              <w:t>1 100 034.00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7F6CEFA" w14:textId="730CB450" w:rsidR="000D7471" w:rsidRPr="00D26ED6" w:rsidRDefault="000D7471" w:rsidP="0068140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508FE">
              <w:rPr>
                <w:color w:val="000000"/>
                <w:sz w:val="22"/>
                <w:szCs w:val="22"/>
              </w:rPr>
              <w:t xml:space="preserve"> </w:t>
            </w:r>
            <w:r w:rsidR="00A508FE" w:rsidRPr="00A508FE">
              <w:rPr>
                <w:color w:val="000000"/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A508FE" w:rsidRPr="00A508FE">
              <w:rPr>
                <w:color w:val="000000"/>
                <w:sz w:val="22"/>
                <w:szCs w:val="22"/>
              </w:rPr>
              <w:br/>
              <w:t>przez Zamawiającego w SWZ kryteria oceny ofert tj. przyznano: cena oferty brutto - 100,00 pkt.</w:t>
            </w:r>
          </w:p>
          <w:p w14:paraId="126F0EFD" w14:textId="60CAB52E" w:rsidR="000D7471" w:rsidRPr="000D7471" w:rsidRDefault="000426AA" w:rsidP="0068140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632260">
              <w:t>Oferta spełnia wszystkie wymagania formalno-prawne i jest zgodna z SWZ. Jedyna oferta.</w:t>
            </w:r>
          </w:p>
        </w:tc>
      </w:tr>
    </w:tbl>
    <w:p w14:paraId="68436F6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4"/>
        <w:gridCol w:w="3982"/>
        <w:gridCol w:w="2618"/>
        <w:gridCol w:w="1722"/>
      </w:tblGrid>
      <w:tr w:rsidR="00DA33E5" w:rsidRPr="008567C7" w14:paraId="1BEC92D8" w14:textId="77777777" w:rsidTr="00DA33E5">
        <w:trPr>
          <w:trHeight w:val="721"/>
        </w:trPr>
        <w:tc>
          <w:tcPr>
            <w:tcW w:w="1434" w:type="dxa"/>
            <w:vAlign w:val="center"/>
          </w:tcPr>
          <w:p w14:paraId="7E160142" w14:textId="77777777" w:rsidR="00DA33E5" w:rsidRPr="000426AA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0426A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982" w:type="dxa"/>
            <w:vAlign w:val="center"/>
          </w:tcPr>
          <w:p w14:paraId="2D3B3352" w14:textId="77777777" w:rsidR="00DA33E5" w:rsidRPr="000426AA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426A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2618" w:type="dxa"/>
          </w:tcPr>
          <w:p w14:paraId="532C8B75" w14:textId="798F2EF1" w:rsidR="00DA33E5" w:rsidRPr="00DA33E5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33E5">
              <w:rPr>
                <w:rFonts w:ascii="Times New Roman" w:hAnsi="Times New Roman" w:cs="Times New Roman"/>
              </w:rPr>
              <w:t>Nazwa kryterium - liczba pkt</w:t>
            </w:r>
          </w:p>
        </w:tc>
        <w:tc>
          <w:tcPr>
            <w:tcW w:w="1722" w:type="dxa"/>
            <w:vAlign w:val="center"/>
          </w:tcPr>
          <w:p w14:paraId="090B91FF" w14:textId="77777777" w:rsidR="00DA33E5" w:rsidRPr="000426AA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426A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DA33E5" w:rsidRPr="008567C7" w14:paraId="4E6CB7C3" w14:textId="77777777" w:rsidTr="00DA33E5">
        <w:trPr>
          <w:trHeight w:val="1337"/>
        </w:trPr>
        <w:tc>
          <w:tcPr>
            <w:tcW w:w="1434" w:type="dxa"/>
            <w:vAlign w:val="center"/>
          </w:tcPr>
          <w:p w14:paraId="5DCA2C94" w14:textId="77777777" w:rsidR="00DA33E5" w:rsidRPr="000426AA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426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2" w:type="dxa"/>
            <w:vAlign w:val="center"/>
          </w:tcPr>
          <w:p w14:paraId="301D07E0" w14:textId="1BA8EB52" w:rsidR="00DA33E5" w:rsidRPr="000426AA" w:rsidRDefault="00DA33E5" w:rsidP="00DA33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426AA">
              <w:rPr>
                <w:rFonts w:ascii="Times New Roman" w:hAnsi="Times New Roman" w:cs="Times New Roman"/>
                <w:b/>
              </w:rPr>
              <w:t>Zakład Utylizacji Odpadów Sp. z o.o.</w:t>
            </w:r>
          </w:p>
          <w:p w14:paraId="64C3FB9B" w14:textId="77777777" w:rsidR="00DA33E5" w:rsidRPr="000426AA" w:rsidRDefault="00DA33E5" w:rsidP="00DA33E5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0426AA">
              <w:rPr>
                <w:rFonts w:ascii="Times New Roman" w:hAnsi="Times New Roman" w:cs="Times New Roman"/>
                <w:bCs/>
              </w:rPr>
              <w:t xml:space="preserve">Sulańska 11 </w:t>
            </w:r>
          </w:p>
          <w:p w14:paraId="4D986457" w14:textId="77777777" w:rsidR="00DA33E5" w:rsidRPr="000426AA" w:rsidRDefault="00DA33E5" w:rsidP="00DA33E5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426AA">
              <w:rPr>
                <w:rFonts w:ascii="Times New Roman" w:hAnsi="Times New Roman" w:cs="Times New Roman"/>
                <w:bCs/>
              </w:rPr>
              <w:t>62-510 Konin</w:t>
            </w:r>
          </w:p>
        </w:tc>
        <w:tc>
          <w:tcPr>
            <w:tcW w:w="2618" w:type="dxa"/>
          </w:tcPr>
          <w:p w14:paraId="6558AB2C" w14:textId="77777777" w:rsidR="00DA33E5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  <w:p w14:paraId="760FF015" w14:textId="77777777" w:rsidR="00DA33E5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  <w:p w14:paraId="6A4E412F" w14:textId="15ABACC6" w:rsidR="00DA33E5" w:rsidRPr="000426AA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33E5">
              <w:rPr>
                <w:rFonts w:ascii="Times New Roman" w:hAnsi="Times New Roman" w:cs="Times New Roman"/>
              </w:rPr>
              <w:t>K-1 - Cena oferty brutto - 100.00</w:t>
            </w:r>
          </w:p>
        </w:tc>
        <w:tc>
          <w:tcPr>
            <w:tcW w:w="1722" w:type="dxa"/>
            <w:vAlign w:val="center"/>
          </w:tcPr>
          <w:p w14:paraId="4146A675" w14:textId="77777777" w:rsidR="00DA33E5" w:rsidRPr="000426AA" w:rsidRDefault="00DA33E5" w:rsidP="00DA33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426AA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3BD284D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63EED25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7A761021" w14:textId="77777777" w:rsidTr="00607F9B">
        <w:tc>
          <w:tcPr>
            <w:tcW w:w="779" w:type="dxa"/>
            <w:shd w:val="clear" w:color="auto" w:fill="FFFFFF"/>
            <w:vAlign w:val="center"/>
          </w:tcPr>
          <w:p w14:paraId="071C7166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936F812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CD7B635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705B0957" w14:textId="77777777" w:rsidTr="00F33C66">
        <w:tc>
          <w:tcPr>
            <w:tcW w:w="779" w:type="dxa"/>
            <w:vAlign w:val="center"/>
          </w:tcPr>
          <w:p w14:paraId="1E55AC04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57B4C9D4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DAFA295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5FCFC6D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356CDAAF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C0E336F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37D7E438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6F823601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15EB7AD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9B956AA" w14:textId="0FE0ED3C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0D7471" w:rsidRPr="00F33C66">
        <w:rPr>
          <w:sz w:val="22"/>
          <w:szCs w:val="22"/>
        </w:rPr>
        <w:t xml:space="preserve">nie krótszym niż </w:t>
      </w:r>
      <w:r w:rsidR="003704D1">
        <w:rPr>
          <w:sz w:val="22"/>
          <w:szCs w:val="22"/>
        </w:rPr>
        <w:t>10</w:t>
      </w:r>
      <w:r w:rsidR="000D7471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63EAA79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1D1EC152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FEB26B4" w14:textId="77777777" w:rsidR="00B464D3" w:rsidRPr="004229DE" w:rsidRDefault="00B464D3" w:rsidP="000426AA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B389EE8" w14:textId="355F4318"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14:paraId="06350A1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AC983" w14:textId="77777777" w:rsidR="00C368C5" w:rsidRDefault="00C368C5">
      <w:r>
        <w:separator/>
      </w:r>
    </w:p>
  </w:endnote>
  <w:endnote w:type="continuationSeparator" w:id="0">
    <w:p w14:paraId="20D22A04" w14:textId="77777777" w:rsidR="00C368C5" w:rsidRDefault="00C3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CD75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AB36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8124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53B1D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7CA3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C27D5" w14:textId="77777777" w:rsidR="00C368C5" w:rsidRDefault="00C368C5">
      <w:r>
        <w:separator/>
      </w:r>
    </w:p>
  </w:footnote>
  <w:footnote w:type="continuationSeparator" w:id="0">
    <w:p w14:paraId="6162171A" w14:textId="77777777" w:rsidR="00C368C5" w:rsidRDefault="00C36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18F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9C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8D5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C5"/>
    <w:rsid w:val="00022322"/>
    <w:rsid w:val="000265F3"/>
    <w:rsid w:val="00042497"/>
    <w:rsid w:val="000426AA"/>
    <w:rsid w:val="000C1E6F"/>
    <w:rsid w:val="000D7471"/>
    <w:rsid w:val="000E4E56"/>
    <w:rsid w:val="001427EB"/>
    <w:rsid w:val="001A1468"/>
    <w:rsid w:val="001B7815"/>
    <w:rsid w:val="002B1E4F"/>
    <w:rsid w:val="002B6761"/>
    <w:rsid w:val="003445A0"/>
    <w:rsid w:val="003704D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529A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393E"/>
    <w:rsid w:val="0097748A"/>
    <w:rsid w:val="009F0E5C"/>
    <w:rsid w:val="00A029B8"/>
    <w:rsid w:val="00A508FE"/>
    <w:rsid w:val="00AA02AC"/>
    <w:rsid w:val="00B32D12"/>
    <w:rsid w:val="00B464D3"/>
    <w:rsid w:val="00B8185B"/>
    <w:rsid w:val="00BD2174"/>
    <w:rsid w:val="00C368C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33E5"/>
    <w:rsid w:val="00E30B2D"/>
    <w:rsid w:val="00E62859"/>
    <w:rsid w:val="00E76B38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A40E3"/>
  <w15:chartTrackingRefBased/>
  <w15:docId w15:val="{5D406DFC-F4AE-4811-9FAC-6792D6279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10</cp:revision>
  <cp:lastPrinted>1899-12-31T23:00:00Z</cp:lastPrinted>
  <dcterms:created xsi:type="dcterms:W3CDTF">2022-01-10T08:38:00Z</dcterms:created>
  <dcterms:modified xsi:type="dcterms:W3CDTF">2022-01-10T13:17:00Z</dcterms:modified>
</cp:coreProperties>
</file>