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B2DCD" w14:textId="77777777" w:rsidR="00D665F5" w:rsidRDefault="00D251FF" w:rsidP="00D665F5">
      <w:pPr>
        <w:spacing w:after="240"/>
        <w:jc w:val="right"/>
        <w:rPr>
          <w:sz w:val="22"/>
          <w:szCs w:val="22"/>
        </w:rPr>
      </w:pPr>
      <w:r w:rsidRPr="00D251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51FF">
        <w:rPr>
          <w:sz w:val="22"/>
          <w:szCs w:val="22"/>
        </w:rPr>
        <w:t>2022-01-10</w:t>
      </w:r>
    </w:p>
    <w:p w14:paraId="4598EC4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AD8C0E" w14:textId="77777777" w:rsidR="00D251FF" w:rsidRPr="00D251FF" w:rsidRDefault="00D251FF" w:rsidP="00577BC6">
      <w:pPr>
        <w:spacing w:after="40"/>
        <w:rPr>
          <w:b/>
          <w:bCs/>
          <w:sz w:val="22"/>
          <w:szCs w:val="22"/>
        </w:rPr>
      </w:pPr>
      <w:r w:rsidRPr="00D251FF">
        <w:rPr>
          <w:b/>
          <w:bCs/>
          <w:sz w:val="22"/>
          <w:szCs w:val="22"/>
        </w:rPr>
        <w:t>Akademia Górniczo - Hutnicza</w:t>
      </w:r>
    </w:p>
    <w:p w14:paraId="1AE2BF44" w14:textId="77777777" w:rsidR="00D251FF" w:rsidRPr="00D251FF" w:rsidRDefault="00D251FF" w:rsidP="00577BC6">
      <w:pPr>
        <w:spacing w:after="40"/>
        <w:rPr>
          <w:b/>
          <w:bCs/>
          <w:sz w:val="22"/>
          <w:szCs w:val="22"/>
        </w:rPr>
      </w:pPr>
      <w:r w:rsidRPr="00D251FF">
        <w:rPr>
          <w:b/>
          <w:bCs/>
          <w:sz w:val="22"/>
          <w:szCs w:val="22"/>
        </w:rPr>
        <w:t>im. Stanisława Staszica w Krakowie</w:t>
      </w:r>
    </w:p>
    <w:p w14:paraId="07D066CD" w14:textId="77777777" w:rsidR="00D665F5" w:rsidRPr="00D91931" w:rsidRDefault="00D251FF" w:rsidP="00577BC6">
      <w:pPr>
        <w:spacing w:after="40"/>
        <w:rPr>
          <w:b/>
          <w:bCs/>
          <w:sz w:val="22"/>
          <w:szCs w:val="22"/>
        </w:rPr>
      </w:pPr>
      <w:r w:rsidRPr="00D251FF">
        <w:rPr>
          <w:b/>
          <w:bCs/>
          <w:sz w:val="22"/>
          <w:szCs w:val="22"/>
        </w:rPr>
        <w:t>Dział Zamówień Publicznych</w:t>
      </w:r>
    </w:p>
    <w:p w14:paraId="61048ACE" w14:textId="77777777" w:rsidR="00D665F5" w:rsidRPr="00BD5546" w:rsidRDefault="00D251FF" w:rsidP="00D665F5">
      <w:pPr>
        <w:rPr>
          <w:sz w:val="22"/>
          <w:szCs w:val="22"/>
        </w:rPr>
      </w:pPr>
      <w:r w:rsidRPr="00D251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51FF">
        <w:rPr>
          <w:sz w:val="22"/>
          <w:szCs w:val="22"/>
        </w:rPr>
        <w:t>30</w:t>
      </w:r>
    </w:p>
    <w:p w14:paraId="064DF3DB" w14:textId="77777777" w:rsidR="00D665F5" w:rsidRPr="00BD5546" w:rsidRDefault="00D251FF" w:rsidP="00D665F5">
      <w:pPr>
        <w:rPr>
          <w:sz w:val="22"/>
          <w:szCs w:val="22"/>
        </w:rPr>
      </w:pPr>
      <w:r w:rsidRPr="00D251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51FF">
        <w:rPr>
          <w:sz w:val="22"/>
          <w:szCs w:val="22"/>
        </w:rPr>
        <w:t>Kraków</w:t>
      </w:r>
    </w:p>
    <w:p w14:paraId="7790C51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7E4F2F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549ED2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CFCC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1AAD9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51FF" w:rsidRPr="00D251FF">
        <w:rPr>
          <w:b/>
          <w:sz w:val="22"/>
          <w:szCs w:val="22"/>
        </w:rPr>
        <w:t>KC-zp.272-724/21</w:t>
      </w:r>
      <w:r w:rsidR="00A80738">
        <w:rPr>
          <w:sz w:val="24"/>
        </w:rPr>
        <w:tab/>
        <w:t xml:space="preserve"> </w:t>
      </w:r>
    </w:p>
    <w:p w14:paraId="118377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824E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FC2234" w14:textId="77777777" w:rsidR="00A80738" w:rsidRDefault="00A80738" w:rsidP="00B93F2A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8F30A" w14:textId="77777777" w:rsidR="00A80738" w:rsidRPr="00A80738" w:rsidRDefault="00A80738" w:rsidP="00B93F2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950B1C8" w14:textId="77777777" w:rsidR="00A80738" w:rsidRDefault="00A80738" w:rsidP="00B93F2A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C115E8" w14:textId="77777777" w:rsidR="00C659E2" w:rsidRPr="00577BC6" w:rsidRDefault="00C659E2" w:rsidP="00B93F2A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51FF" w:rsidRPr="00D251F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5722D5C" w14:textId="77777777" w:rsidR="00A80738" w:rsidRPr="00577BC6" w:rsidRDefault="00D251FF" w:rsidP="00B93F2A">
      <w:pPr>
        <w:pStyle w:val="Tekstpodstawowywcity"/>
        <w:ind w:firstLine="0"/>
        <w:jc w:val="center"/>
        <w:rPr>
          <w:sz w:val="22"/>
          <w:szCs w:val="22"/>
        </w:rPr>
      </w:pPr>
      <w:r w:rsidRPr="00D251FF">
        <w:rPr>
          <w:b/>
          <w:sz w:val="22"/>
          <w:szCs w:val="22"/>
        </w:rPr>
        <w:t>Dostawa i montaż mebli oraz wyposażenia pomieszczeń 201, 201a i 221 do budynku C-1 AGH w Krakowie dla potrzeb CON - KC-zp.272-724/21</w:t>
      </w:r>
    </w:p>
    <w:p w14:paraId="18431896" w14:textId="77777777" w:rsidR="00D665F5" w:rsidRPr="00577BC6" w:rsidRDefault="00D665F5" w:rsidP="00B93F2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51FF" w:rsidRPr="00D251FF">
        <w:rPr>
          <w:sz w:val="22"/>
          <w:szCs w:val="22"/>
        </w:rPr>
        <w:t>(</w:t>
      </w:r>
      <w:proofErr w:type="spellStart"/>
      <w:r w:rsidR="00D251FF" w:rsidRPr="00D251FF">
        <w:rPr>
          <w:sz w:val="22"/>
          <w:szCs w:val="22"/>
        </w:rPr>
        <w:t>t.j</w:t>
      </w:r>
      <w:proofErr w:type="spellEnd"/>
      <w:r w:rsidR="00D251FF" w:rsidRPr="00D251F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12F720" w14:textId="77777777" w:rsidR="00A80738" w:rsidRPr="00577BC6" w:rsidRDefault="00D665F5" w:rsidP="00B93F2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51FF" w:rsidRPr="00D251FF">
        <w:rPr>
          <w:sz w:val="22"/>
          <w:szCs w:val="22"/>
        </w:rPr>
        <w:t>10/01/2022</w:t>
      </w:r>
      <w:r w:rsidR="00FF4AB1" w:rsidRPr="00577BC6">
        <w:rPr>
          <w:sz w:val="22"/>
          <w:szCs w:val="22"/>
        </w:rPr>
        <w:t xml:space="preserve"> o godz. </w:t>
      </w:r>
      <w:r w:rsidR="00D251FF" w:rsidRPr="00D251FF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297DAA" w14:textId="77777777" w:rsidTr="003F57CD">
        <w:tc>
          <w:tcPr>
            <w:tcW w:w="993" w:type="dxa"/>
            <w:shd w:val="clear" w:color="auto" w:fill="auto"/>
            <w:vAlign w:val="center"/>
          </w:tcPr>
          <w:p w14:paraId="2F9F6F27" w14:textId="77777777" w:rsidR="00D665F5" w:rsidRPr="00490DC0" w:rsidRDefault="00D665F5" w:rsidP="00B93F2A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77ED8F" w14:textId="77777777" w:rsidR="00D665F5" w:rsidRPr="00490DC0" w:rsidRDefault="00D665F5" w:rsidP="00B93F2A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E137E1" w14:textId="77777777" w:rsidR="00D665F5" w:rsidRPr="00490DC0" w:rsidRDefault="00D665F5" w:rsidP="00B93F2A">
            <w:pPr>
              <w:jc w:val="center"/>
            </w:pPr>
            <w:r w:rsidRPr="00490DC0">
              <w:t>Cena oferty</w:t>
            </w:r>
          </w:p>
        </w:tc>
      </w:tr>
      <w:tr w:rsidR="00D251FF" w:rsidRPr="00493F8C" w14:paraId="01DCA3F7" w14:textId="77777777" w:rsidTr="00AD6059">
        <w:tc>
          <w:tcPr>
            <w:tcW w:w="993" w:type="dxa"/>
            <w:shd w:val="clear" w:color="auto" w:fill="auto"/>
            <w:vAlign w:val="center"/>
          </w:tcPr>
          <w:p w14:paraId="26C6D52D" w14:textId="77777777" w:rsidR="00D251FF" w:rsidRPr="00490DC0" w:rsidRDefault="00D251FF" w:rsidP="00B93F2A">
            <w:pPr>
              <w:jc w:val="center"/>
            </w:pPr>
            <w:r w:rsidRPr="00D251FF">
              <w:t>1</w:t>
            </w:r>
          </w:p>
        </w:tc>
        <w:tc>
          <w:tcPr>
            <w:tcW w:w="5244" w:type="dxa"/>
            <w:shd w:val="clear" w:color="auto" w:fill="auto"/>
          </w:tcPr>
          <w:p w14:paraId="34ECE0D6" w14:textId="77777777" w:rsidR="00D251FF" w:rsidRPr="00490DC0" w:rsidRDefault="00D251FF" w:rsidP="00B93F2A">
            <w:proofErr w:type="spellStart"/>
            <w:r w:rsidRPr="00D251FF">
              <w:t>Tronus</w:t>
            </w:r>
            <w:proofErr w:type="spellEnd"/>
            <w:r w:rsidRPr="00D251FF">
              <w:t xml:space="preserve"> Polska Sp. z o.o.</w:t>
            </w:r>
          </w:p>
          <w:p w14:paraId="7E7A4223" w14:textId="77777777" w:rsidR="00D251FF" w:rsidRPr="00490DC0" w:rsidRDefault="00D251FF" w:rsidP="00B93F2A">
            <w:r w:rsidRPr="00D251FF">
              <w:t>Ordona</w:t>
            </w:r>
            <w:r w:rsidRPr="00490DC0">
              <w:t xml:space="preserve"> </w:t>
            </w:r>
            <w:r w:rsidRPr="00D251FF">
              <w:t>2a</w:t>
            </w:r>
            <w:r w:rsidRPr="00490DC0">
              <w:t xml:space="preserve"> </w:t>
            </w:r>
          </w:p>
          <w:p w14:paraId="33483519" w14:textId="77777777" w:rsidR="00D251FF" w:rsidRPr="00490DC0" w:rsidRDefault="00D251FF" w:rsidP="00B93F2A">
            <w:pPr>
              <w:jc w:val="both"/>
            </w:pPr>
            <w:r w:rsidRPr="00D251FF">
              <w:t>01-237</w:t>
            </w:r>
            <w:r w:rsidRPr="00490DC0">
              <w:t xml:space="preserve"> </w:t>
            </w:r>
            <w:r w:rsidRPr="00D251F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9C7A3" w14:textId="77777777" w:rsidR="00D251FF" w:rsidRPr="00490DC0" w:rsidRDefault="00D251FF" w:rsidP="00B93F2A">
            <w:pPr>
              <w:jc w:val="both"/>
            </w:pPr>
            <w:r w:rsidRPr="00D251FF">
              <w:t>47 711.70 zł</w:t>
            </w:r>
          </w:p>
        </w:tc>
      </w:tr>
      <w:tr w:rsidR="00D251FF" w:rsidRPr="00493F8C" w14:paraId="0E3AD2DC" w14:textId="77777777" w:rsidTr="00AD6059">
        <w:tc>
          <w:tcPr>
            <w:tcW w:w="993" w:type="dxa"/>
            <w:shd w:val="clear" w:color="auto" w:fill="auto"/>
            <w:vAlign w:val="center"/>
          </w:tcPr>
          <w:p w14:paraId="088AF601" w14:textId="77777777" w:rsidR="00D251FF" w:rsidRPr="00490DC0" w:rsidRDefault="00D251FF" w:rsidP="00B93F2A">
            <w:pPr>
              <w:jc w:val="center"/>
            </w:pPr>
            <w:r w:rsidRPr="00D251FF">
              <w:t>2</w:t>
            </w:r>
          </w:p>
        </w:tc>
        <w:tc>
          <w:tcPr>
            <w:tcW w:w="5244" w:type="dxa"/>
            <w:shd w:val="clear" w:color="auto" w:fill="auto"/>
          </w:tcPr>
          <w:p w14:paraId="560C2B7A" w14:textId="77777777" w:rsidR="00D251FF" w:rsidRPr="00490DC0" w:rsidRDefault="00D251FF" w:rsidP="00B93F2A">
            <w:r w:rsidRPr="00D251FF">
              <w:t xml:space="preserve">KJMK Meble </w:t>
            </w:r>
            <w:proofErr w:type="spellStart"/>
            <w:r w:rsidRPr="00D251FF">
              <w:t>sp.zoo</w:t>
            </w:r>
            <w:proofErr w:type="spellEnd"/>
          </w:p>
          <w:p w14:paraId="2BECD11C" w14:textId="77777777" w:rsidR="00D251FF" w:rsidRPr="00490DC0" w:rsidRDefault="00D251FF" w:rsidP="00B93F2A">
            <w:r w:rsidRPr="00D251FF">
              <w:t>Gliwicka</w:t>
            </w:r>
            <w:r w:rsidRPr="00490DC0">
              <w:t xml:space="preserve"> </w:t>
            </w:r>
            <w:r w:rsidRPr="00D251FF">
              <w:t>189</w:t>
            </w:r>
            <w:r w:rsidRPr="00490DC0">
              <w:t xml:space="preserve"> </w:t>
            </w:r>
          </w:p>
          <w:p w14:paraId="371EFC02" w14:textId="77777777" w:rsidR="00D251FF" w:rsidRPr="00490DC0" w:rsidRDefault="00D251FF" w:rsidP="00B93F2A">
            <w:pPr>
              <w:jc w:val="both"/>
            </w:pPr>
            <w:r w:rsidRPr="00D251FF">
              <w:t>40-859</w:t>
            </w:r>
            <w:r w:rsidRPr="00490DC0">
              <w:t xml:space="preserve"> </w:t>
            </w:r>
            <w:r w:rsidRPr="00D251F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B6B497" w14:textId="77777777" w:rsidR="00D251FF" w:rsidRPr="00490DC0" w:rsidRDefault="00D251FF" w:rsidP="00B93F2A">
            <w:pPr>
              <w:jc w:val="both"/>
            </w:pPr>
            <w:r w:rsidRPr="00D251FF">
              <w:t>13 001.10 zł</w:t>
            </w:r>
          </w:p>
        </w:tc>
      </w:tr>
      <w:tr w:rsidR="00D251FF" w:rsidRPr="00493F8C" w14:paraId="28DBAA37" w14:textId="77777777" w:rsidTr="00AD6059">
        <w:tc>
          <w:tcPr>
            <w:tcW w:w="993" w:type="dxa"/>
            <w:shd w:val="clear" w:color="auto" w:fill="auto"/>
            <w:vAlign w:val="center"/>
          </w:tcPr>
          <w:p w14:paraId="01B7F8C6" w14:textId="77777777" w:rsidR="00D251FF" w:rsidRPr="00490DC0" w:rsidRDefault="00D251FF" w:rsidP="00B93F2A">
            <w:pPr>
              <w:jc w:val="center"/>
            </w:pPr>
            <w:r w:rsidRPr="00D251FF">
              <w:t>3</w:t>
            </w:r>
          </w:p>
        </w:tc>
        <w:tc>
          <w:tcPr>
            <w:tcW w:w="5244" w:type="dxa"/>
            <w:shd w:val="clear" w:color="auto" w:fill="auto"/>
          </w:tcPr>
          <w:p w14:paraId="09CF75E9" w14:textId="77777777" w:rsidR="00D251FF" w:rsidRPr="00490DC0" w:rsidRDefault="00D251FF" w:rsidP="00B93F2A">
            <w:r w:rsidRPr="00D251FF">
              <w:t xml:space="preserve">Wena </w:t>
            </w:r>
            <w:proofErr w:type="spellStart"/>
            <w:r w:rsidRPr="00D251FF">
              <w:t>bEATA</w:t>
            </w:r>
            <w:proofErr w:type="spellEnd"/>
            <w:r w:rsidRPr="00D251FF">
              <w:t xml:space="preserve"> </w:t>
            </w:r>
            <w:proofErr w:type="spellStart"/>
            <w:r w:rsidRPr="00D251FF">
              <w:t>tUREK</w:t>
            </w:r>
            <w:proofErr w:type="spellEnd"/>
          </w:p>
          <w:p w14:paraId="76EB250A" w14:textId="77777777" w:rsidR="00D251FF" w:rsidRPr="00490DC0" w:rsidRDefault="00D251FF" w:rsidP="00B93F2A">
            <w:r w:rsidRPr="00D251FF">
              <w:t>Zimna Woda</w:t>
            </w:r>
            <w:r w:rsidRPr="00490DC0">
              <w:t xml:space="preserve"> </w:t>
            </w:r>
            <w:r w:rsidRPr="00D251FF">
              <w:t>114</w:t>
            </w:r>
            <w:r w:rsidRPr="00490DC0">
              <w:t xml:space="preserve"> </w:t>
            </w:r>
          </w:p>
          <w:p w14:paraId="35F8E6B6" w14:textId="77777777" w:rsidR="00D251FF" w:rsidRPr="00490DC0" w:rsidRDefault="00D251FF" w:rsidP="00B93F2A">
            <w:pPr>
              <w:jc w:val="both"/>
            </w:pPr>
            <w:r w:rsidRPr="00D251FF">
              <w:t>38-203</w:t>
            </w:r>
            <w:r w:rsidRPr="00490DC0">
              <w:t xml:space="preserve"> </w:t>
            </w:r>
            <w:r w:rsidRPr="00D251FF">
              <w:t>Zimna Woda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7A903" w14:textId="77777777" w:rsidR="00D251FF" w:rsidRPr="00490DC0" w:rsidRDefault="00D251FF" w:rsidP="00B93F2A">
            <w:pPr>
              <w:jc w:val="both"/>
            </w:pPr>
            <w:r w:rsidRPr="00D251FF">
              <w:t>24 108.00 zł</w:t>
            </w:r>
          </w:p>
        </w:tc>
      </w:tr>
      <w:tr w:rsidR="00D251FF" w:rsidRPr="00493F8C" w14:paraId="3D257894" w14:textId="77777777" w:rsidTr="00AD6059">
        <w:tc>
          <w:tcPr>
            <w:tcW w:w="993" w:type="dxa"/>
            <w:shd w:val="clear" w:color="auto" w:fill="auto"/>
            <w:vAlign w:val="center"/>
          </w:tcPr>
          <w:p w14:paraId="0E1DB675" w14:textId="77777777" w:rsidR="00D251FF" w:rsidRPr="00490DC0" w:rsidRDefault="00D251FF" w:rsidP="00B93F2A">
            <w:pPr>
              <w:jc w:val="center"/>
            </w:pPr>
            <w:r w:rsidRPr="00D251FF">
              <w:t>4</w:t>
            </w:r>
          </w:p>
        </w:tc>
        <w:tc>
          <w:tcPr>
            <w:tcW w:w="5244" w:type="dxa"/>
            <w:shd w:val="clear" w:color="auto" w:fill="auto"/>
          </w:tcPr>
          <w:p w14:paraId="24ED5C01" w14:textId="77777777" w:rsidR="00D251FF" w:rsidRPr="00490DC0" w:rsidRDefault="00D251FF" w:rsidP="00B93F2A">
            <w:r w:rsidRPr="00D251FF">
              <w:t>ALDUO Sp. z o.o.</w:t>
            </w:r>
          </w:p>
          <w:p w14:paraId="40EF605D" w14:textId="77777777" w:rsidR="00D251FF" w:rsidRPr="00490DC0" w:rsidRDefault="00D251FF" w:rsidP="00B93F2A">
            <w:r w:rsidRPr="00D251FF">
              <w:t>ul. Księcia Józefa</w:t>
            </w:r>
            <w:r w:rsidRPr="00490DC0">
              <w:t xml:space="preserve"> </w:t>
            </w:r>
            <w:r w:rsidRPr="00D251FF">
              <w:t>54a</w:t>
            </w:r>
            <w:r w:rsidRPr="00490DC0">
              <w:t xml:space="preserve"> </w:t>
            </w:r>
          </w:p>
          <w:p w14:paraId="3A50ACFF" w14:textId="77777777" w:rsidR="00D251FF" w:rsidRPr="00490DC0" w:rsidRDefault="00D251FF" w:rsidP="00B93F2A">
            <w:pPr>
              <w:jc w:val="both"/>
            </w:pPr>
            <w:r w:rsidRPr="00D251FF">
              <w:t>30-206</w:t>
            </w:r>
            <w:r w:rsidRPr="00490DC0">
              <w:t xml:space="preserve"> </w:t>
            </w:r>
            <w:r w:rsidRPr="00D251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98AFA" w14:textId="77777777" w:rsidR="00D251FF" w:rsidRPr="00490DC0" w:rsidRDefault="00D251FF" w:rsidP="00B93F2A">
            <w:pPr>
              <w:jc w:val="both"/>
            </w:pPr>
            <w:r w:rsidRPr="00D251FF">
              <w:t>48 425.10 zł</w:t>
            </w:r>
          </w:p>
        </w:tc>
      </w:tr>
      <w:tr w:rsidR="00D251FF" w:rsidRPr="00493F8C" w14:paraId="4AD8D6F4" w14:textId="77777777" w:rsidTr="00AD6059">
        <w:tc>
          <w:tcPr>
            <w:tcW w:w="993" w:type="dxa"/>
            <w:shd w:val="clear" w:color="auto" w:fill="auto"/>
            <w:vAlign w:val="center"/>
          </w:tcPr>
          <w:p w14:paraId="618FA4D9" w14:textId="77777777" w:rsidR="00D251FF" w:rsidRPr="00490DC0" w:rsidRDefault="00D251FF" w:rsidP="00B93F2A">
            <w:pPr>
              <w:jc w:val="center"/>
            </w:pPr>
            <w:r w:rsidRPr="00D251FF">
              <w:t>5</w:t>
            </w:r>
          </w:p>
        </w:tc>
        <w:tc>
          <w:tcPr>
            <w:tcW w:w="5244" w:type="dxa"/>
            <w:shd w:val="clear" w:color="auto" w:fill="auto"/>
          </w:tcPr>
          <w:p w14:paraId="5EB405ED" w14:textId="77777777" w:rsidR="00D251FF" w:rsidRPr="00490DC0" w:rsidRDefault="00D251FF" w:rsidP="00B93F2A">
            <w:r w:rsidRPr="00D251FF">
              <w:t>Firma Produkcyjno-Usługowo-Handlowa Krzysztof Bieda</w:t>
            </w:r>
          </w:p>
          <w:p w14:paraId="3B5440EC" w14:textId="77777777" w:rsidR="00D251FF" w:rsidRPr="00490DC0" w:rsidRDefault="00D251FF" w:rsidP="00B93F2A">
            <w:r w:rsidRPr="00D251FF">
              <w:t>Piłsudskiego</w:t>
            </w:r>
            <w:r w:rsidRPr="00490DC0">
              <w:t xml:space="preserve"> </w:t>
            </w:r>
            <w:r w:rsidRPr="00D251FF">
              <w:t>43</w:t>
            </w:r>
            <w:r w:rsidRPr="00490DC0">
              <w:t xml:space="preserve"> </w:t>
            </w:r>
          </w:p>
          <w:p w14:paraId="2A4B5FD3" w14:textId="77777777" w:rsidR="00D251FF" w:rsidRPr="00490DC0" w:rsidRDefault="00D251FF" w:rsidP="00B93F2A">
            <w:pPr>
              <w:jc w:val="both"/>
            </w:pPr>
            <w:r w:rsidRPr="00D251FF">
              <w:t>34-600</w:t>
            </w:r>
            <w:r w:rsidRPr="00490DC0">
              <w:t xml:space="preserve"> </w:t>
            </w:r>
            <w:r w:rsidRPr="00D251FF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7DD12" w14:textId="77777777" w:rsidR="00D251FF" w:rsidRPr="00490DC0" w:rsidRDefault="00D251FF" w:rsidP="00B93F2A">
            <w:pPr>
              <w:jc w:val="both"/>
            </w:pPr>
            <w:r w:rsidRPr="00D251FF">
              <w:t>29 274.00 zł</w:t>
            </w:r>
          </w:p>
        </w:tc>
      </w:tr>
      <w:tr w:rsidR="00D251FF" w:rsidRPr="00493F8C" w14:paraId="6F101271" w14:textId="77777777" w:rsidTr="00AD6059">
        <w:tc>
          <w:tcPr>
            <w:tcW w:w="993" w:type="dxa"/>
            <w:shd w:val="clear" w:color="auto" w:fill="auto"/>
            <w:vAlign w:val="center"/>
          </w:tcPr>
          <w:p w14:paraId="7BBB1931" w14:textId="77777777" w:rsidR="00D251FF" w:rsidRPr="00490DC0" w:rsidRDefault="00D251FF" w:rsidP="00B93F2A">
            <w:pPr>
              <w:jc w:val="center"/>
            </w:pPr>
            <w:r w:rsidRPr="00D251FF">
              <w:t>6</w:t>
            </w:r>
          </w:p>
        </w:tc>
        <w:tc>
          <w:tcPr>
            <w:tcW w:w="5244" w:type="dxa"/>
            <w:shd w:val="clear" w:color="auto" w:fill="auto"/>
          </w:tcPr>
          <w:p w14:paraId="53C262BD" w14:textId="77777777" w:rsidR="00D251FF" w:rsidRPr="00490DC0" w:rsidRDefault="00D251FF" w:rsidP="00B93F2A">
            <w:r w:rsidRPr="00D251FF">
              <w:t>Przedsiębiorstwo Produkcyjno-Handlowo-Usługowe "ALTALENA"S.C. Marek Guzik, Adam Wlazło</w:t>
            </w:r>
          </w:p>
          <w:p w14:paraId="6352C2E7" w14:textId="77777777" w:rsidR="00D251FF" w:rsidRPr="00490DC0" w:rsidRDefault="00D251FF" w:rsidP="00B93F2A">
            <w:r w:rsidRPr="00D251FF">
              <w:t>Bagrowa</w:t>
            </w:r>
            <w:r w:rsidRPr="00490DC0">
              <w:t xml:space="preserve"> </w:t>
            </w:r>
            <w:r w:rsidRPr="00D251FF">
              <w:t>9</w:t>
            </w:r>
            <w:r w:rsidRPr="00490DC0">
              <w:t xml:space="preserve"> </w:t>
            </w:r>
          </w:p>
          <w:p w14:paraId="790BF460" w14:textId="77777777" w:rsidR="00D251FF" w:rsidRPr="00490DC0" w:rsidRDefault="00D251FF" w:rsidP="00B93F2A">
            <w:pPr>
              <w:jc w:val="both"/>
            </w:pPr>
            <w:r w:rsidRPr="00D251FF">
              <w:t>30-733</w:t>
            </w:r>
            <w:r w:rsidRPr="00490DC0">
              <w:t xml:space="preserve"> </w:t>
            </w:r>
            <w:r w:rsidRPr="00D251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B0C9F" w14:textId="77777777" w:rsidR="00D251FF" w:rsidRPr="00490DC0" w:rsidRDefault="00D251FF" w:rsidP="00B93F2A">
            <w:pPr>
              <w:jc w:val="both"/>
            </w:pPr>
            <w:r w:rsidRPr="00D251FF">
              <w:t>26 558.80 zł</w:t>
            </w:r>
          </w:p>
        </w:tc>
      </w:tr>
      <w:tr w:rsidR="00D251FF" w:rsidRPr="00493F8C" w14:paraId="7CC3AA82" w14:textId="77777777" w:rsidTr="00AD6059">
        <w:tc>
          <w:tcPr>
            <w:tcW w:w="993" w:type="dxa"/>
            <w:shd w:val="clear" w:color="auto" w:fill="auto"/>
            <w:vAlign w:val="center"/>
          </w:tcPr>
          <w:p w14:paraId="56A05B5B" w14:textId="77777777" w:rsidR="00D251FF" w:rsidRPr="00490DC0" w:rsidRDefault="00D251FF" w:rsidP="00B93F2A">
            <w:pPr>
              <w:jc w:val="center"/>
            </w:pPr>
            <w:r w:rsidRPr="00D251FF">
              <w:t>7</w:t>
            </w:r>
          </w:p>
        </w:tc>
        <w:tc>
          <w:tcPr>
            <w:tcW w:w="5244" w:type="dxa"/>
            <w:shd w:val="clear" w:color="auto" w:fill="auto"/>
          </w:tcPr>
          <w:p w14:paraId="60DD97E2" w14:textId="77777777" w:rsidR="00D251FF" w:rsidRPr="00490DC0" w:rsidRDefault="00D251FF" w:rsidP="00B93F2A">
            <w:r w:rsidRPr="00D251FF">
              <w:t xml:space="preserve">FHU ANEX Wiesław </w:t>
            </w:r>
            <w:proofErr w:type="spellStart"/>
            <w:r w:rsidRPr="00D251FF">
              <w:t>Stanuszek</w:t>
            </w:r>
            <w:proofErr w:type="spellEnd"/>
          </w:p>
          <w:p w14:paraId="3018B389" w14:textId="77777777" w:rsidR="00D251FF" w:rsidRPr="00490DC0" w:rsidRDefault="00D251FF" w:rsidP="00B93F2A">
            <w:r w:rsidRPr="00D251FF">
              <w:t>Braci Żmudów</w:t>
            </w:r>
            <w:r w:rsidRPr="00490DC0">
              <w:t xml:space="preserve"> </w:t>
            </w:r>
            <w:r w:rsidRPr="00D251FF">
              <w:t>35 B</w:t>
            </w:r>
            <w:r w:rsidRPr="00490DC0">
              <w:t xml:space="preserve"> </w:t>
            </w:r>
          </w:p>
          <w:p w14:paraId="3EAC60F7" w14:textId="77777777" w:rsidR="00D251FF" w:rsidRPr="00490DC0" w:rsidRDefault="00D251FF" w:rsidP="00B93F2A">
            <w:pPr>
              <w:jc w:val="both"/>
            </w:pPr>
            <w:r w:rsidRPr="00D251FF">
              <w:t>33-100</w:t>
            </w:r>
            <w:r w:rsidRPr="00490DC0">
              <w:t xml:space="preserve"> </w:t>
            </w:r>
            <w:r w:rsidRPr="00D251FF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10C788" w14:textId="77777777" w:rsidR="00D251FF" w:rsidRPr="00490DC0" w:rsidRDefault="00D251FF" w:rsidP="00B93F2A">
            <w:pPr>
              <w:jc w:val="both"/>
            </w:pPr>
            <w:r w:rsidRPr="00D251FF">
              <w:t>36 408.00 zł</w:t>
            </w:r>
          </w:p>
        </w:tc>
      </w:tr>
    </w:tbl>
    <w:p w14:paraId="79713209" w14:textId="77777777" w:rsidR="0069085C" w:rsidRDefault="0069085C" w:rsidP="00B93F2A">
      <w:pPr>
        <w:jc w:val="both"/>
        <w:rPr>
          <w:sz w:val="24"/>
        </w:rPr>
      </w:pPr>
    </w:p>
    <w:p w14:paraId="06998A5E" w14:textId="77777777" w:rsidR="00577BC6" w:rsidRDefault="00577BC6" w:rsidP="00B93F2A">
      <w:pPr>
        <w:jc w:val="both"/>
        <w:rPr>
          <w:sz w:val="24"/>
        </w:rPr>
      </w:pPr>
    </w:p>
    <w:p w14:paraId="700509B0" w14:textId="5EE3FF7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81E94" w14:textId="77777777" w:rsidR="005E67EE" w:rsidRDefault="005E67EE">
      <w:r>
        <w:separator/>
      </w:r>
    </w:p>
  </w:endnote>
  <w:endnote w:type="continuationSeparator" w:id="0">
    <w:p w14:paraId="1C5A8754" w14:textId="77777777" w:rsidR="005E67EE" w:rsidRDefault="005E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9FA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6E7C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284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828052">
        <v:line id="_x0000_s1025" style="position:absolute;left:0;text-align:left;z-index:251657728" from="-3.85pt,8.7pt" to="455.15pt,8.7pt"/>
      </w:pict>
    </w:r>
  </w:p>
  <w:p w14:paraId="3C28C7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96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E96BE1" w14:textId="77777777" w:rsidR="009F189D" w:rsidRDefault="009F189D">
    <w:pPr>
      <w:pStyle w:val="Stopka"/>
      <w:tabs>
        <w:tab w:val="clear" w:pos="4536"/>
      </w:tabs>
      <w:jc w:val="center"/>
    </w:pPr>
  </w:p>
  <w:p w14:paraId="59DC43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DDB0E" w14:textId="77777777" w:rsidR="005E67EE" w:rsidRDefault="005E67EE">
      <w:r>
        <w:separator/>
      </w:r>
    </w:p>
  </w:footnote>
  <w:footnote w:type="continuationSeparator" w:id="0">
    <w:p w14:paraId="2C71FABC" w14:textId="77777777" w:rsidR="005E67EE" w:rsidRDefault="005E6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43F9D" w14:textId="77777777" w:rsidR="00D251FF" w:rsidRDefault="00D25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AE80" w14:textId="77777777" w:rsidR="00D251FF" w:rsidRDefault="00D25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E69B" w14:textId="77777777" w:rsidR="00D251FF" w:rsidRDefault="00D251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7E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E67EE"/>
    <w:rsid w:val="00601802"/>
    <w:rsid w:val="0069085C"/>
    <w:rsid w:val="00843263"/>
    <w:rsid w:val="00861E75"/>
    <w:rsid w:val="009D19BD"/>
    <w:rsid w:val="009F189D"/>
    <w:rsid w:val="00A80738"/>
    <w:rsid w:val="00B93F2A"/>
    <w:rsid w:val="00C236D3"/>
    <w:rsid w:val="00C659E2"/>
    <w:rsid w:val="00CB0802"/>
    <w:rsid w:val="00D251F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344FBE"/>
  <w15:chartTrackingRefBased/>
  <w15:docId w15:val="{BDB19BFF-1E3E-45F4-A52D-2F5CD750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2022-01-10T09:46:00Z</dcterms:created>
  <dcterms:modified xsi:type="dcterms:W3CDTF">2022-01-10T09:46:00Z</dcterms:modified>
</cp:coreProperties>
</file>