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70653" w14:textId="48D965CA" w:rsidR="00EB1359" w:rsidRPr="003261E7" w:rsidRDefault="00166DC9" w:rsidP="00EB1359">
      <w:pPr>
        <w:spacing w:after="240"/>
        <w:jc w:val="right"/>
        <w:rPr>
          <w:sz w:val="22"/>
          <w:szCs w:val="22"/>
        </w:rPr>
      </w:pPr>
      <w:r w:rsidRPr="00166DC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13416E">
        <w:rPr>
          <w:sz w:val="22"/>
          <w:szCs w:val="22"/>
        </w:rPr>
        <w:t>07.01.2022 r.</w:t>
      </w:r>
    </w:p>
    <w:p w14:paraId="23DA6CE7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D90B017" w14:textId="77777777" w:rsidR="00166DC9" w:rsidRPr="00166DC9" w:rsidRDefault="00166DC9" w:rsidP="00EB1359">
      <w:pPr>
        <w:spacing w:after="40"/>
        <w:rPr>
          <w:b/>
          <w:bCs/>
          <w:sz w:val="22"/>
          <w:szCs w:val="22"/>
        </w:rPr>
      </w:pPr>
      <w:r w:rsidRPr="00166DC9">
        <w:rPr>
          <w:b/>
          <w:bCs/>
          <w:sz w:val="22"/>
          <w:szCs w:val="22"/>
        </w:rPr>
        <w:t>Szpital Miejski Specjalistyczny</w:t>
      </w:r>
    </w:p>
    <w:p w14:paraId="02C0117D" w14:textId="77777777" w:rsidR="00166DC9" w:rsidRPr="00166DC9" w:rsidRDefault="00166DC9" w:rsidP="00EB1359">
      <w:pPr>
        <w:spacing w:after="40"/>
        <w:rPr>
          <w:b/>
          <w:bCs/>
          <w:sz w:val="22"/>
          <w:szCs w:val="22"/>
        </w:rPr>
      </w:pPr>
      <w:r w:rsidRPr="00166DC9">
        <w:rPr>
          <w:b/>
          <w:bCs/>
          <w:sz w:val="22"/>
          <w:szCs w:val="22"/>
        </w:rPr>
        <w:t>im. Gabriela Narutowicza w Krakowie</w:t>
      </w:r>
    </w:p>
    <w:p w14:paraId="1D6BA58E" w14:textId="77777777" w:rsidR="00EB1359" w:rsidRPr="003261E7" w:rsidRDefault="00166DC9" w:rsidP="00EB1359">
      <w:pPr>
        <w:rPr>
          <w:sz w:val="22"/>
          <w:szCs w:val="22"/>
        </w:rPr>
      </w:pPr>
      <w:r w:rsidRPr="00166DC9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166DC9">
        <w:rPr>
          <w:sz w:val="22"/>
          <w:szCs w:val="22"/>
        </w:rPr>
        <w:t>35-37</w:t>
      </w:r>
    </w:p>
    <w:p w14:paraId="45BAF475" w14:textId="77777777" w:rsidR="00EB1359" w:rsidRPr="003261E7" w:rsidRDefault="00166DC9" w:rsidP="00EB1359">
      <w:pPr>
        <w:rPr>
          <w:sz w:val="22"/>
          <w:szCs w:val="22"/>
        </w:rPr>
      </w:pPr>
      <w:r w:rsidRPr="00166DC9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166DC9">
        <w:rPr>
          <w:sz w:val="22"/>
          <w:szCs w:val="22"/>
        </w:rPr>
        <w:t>Kraków</w:t>
      </w:r>
    </w:p>
    <w:p w14:paraId="3040FC01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810817D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66DC9" w:rsidRPr="003261E7" w14:paraId="5343CB9F" w14:textId="77777777" w:rsidTr="00FA1E22">
        <w:trPr>
          <w:trHeight w:val="638"/>
        </w:trPr>
        <w:tc>
          <w:tcPr>
            <w:tcW w:w="959" w:type="dxa"/>
            <w:shd w:val="clear" w:color="auto" w:fill="auto"/>
          </w:tcPr>
          <w:p w14:paraId="3C446B0E" w14:textId="77777777" w:rsidR="00166DC9" w:rsidRPr="003261E7" w:rsidRDefault="00166DC9" w:rsidP="00FA1E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CBDF57" w14:textId="77777777" w:rsidR="00166DC9" w:rsidRPr="003261E7" w:rsidRDefault="00166DC9" w:rsidP="00FA1E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166DC9">
              <w:rPr>
                <w:sz w:val="22"/>
                <w:szCs w:val="22"/>
              </w:rPr>
              <w:t xml:space="preserve"> podstawowy</w:t>
            </w:r>
            <w:r w:rsidR="00B75F4A">
              <w:rPr>
                <w:sz w:val="22"/>
                <w:szCs w:val="22"/>
              </w:rPr>
              <w:t>m</w:t>
            </w:r>
            <w:r w:rsidRPr="00166DC9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66DC9">
              <w:rPr>
                <w:b/>
                <w:bCs/>
                <w:sz w:val="22"/>
                <w:szCs w:val="22"/>
              </w:rPr>
              <w:t>Zakup i dostawa opatrunków jałowych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66DC9">
              <w:rPr>
                <w:b/>
                <w:sz w:val="22"/>
                <w:szCs w:val="22"/>
              </w:rPr>
              <w:t>ZP/46/2021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AE76362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9DC918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DC7A350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66DC9" w:rsidRPr="00166DC9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C5447A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018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DDEE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E32C24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66DC9" w:rsidRPr="00EB1359" w14:paraId="49B8A5B9" w14:textId="77777777" w:rsidTr="00FA1E2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C97B" w14:textId="77777777" w:rsidR="00166DC9" w:rsidRPr="00710915" w:rsidRDefault="00166DC9" w:rsidP="00FA1E2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66DC9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382C" w14:textId="77777777" w:rsidR="00166DC9" w:rsidRPr="00EB1359" w:rsidRDefault="00166DC9" w:rsidP="00FA1E2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66DC9">
              <w:rPr>
                <w:b/>
                <w:sz w:val="22"/>
                <w:szCs w:val="22"/>
              </w:rPr>
              <w:t>Pakiet 6</w:t>
            </w:r>
            <w:r w:rsidR="00B75F4A">
              <w:rPr>
                <w:b/>
                <w:sz w:val="22"/>
                <w:szCs w:val="22"/>
              </w:rPr>
              <w:t xml:space="preserve"> </w:t>
            </w:r>
            <w:r w:rsidRPr="00166DC9">
              <w:rPr>
                <w:b/>
                <w:sz w:val="22"/>
                <w:szCs w:val="22"/>
              </w:rPr>
              <w:t>- Paski do zamykania ran</w:t>
            </w:r>
          </w:p>
          <w:p w14:paraId="3072A436" w14:textId="77777777" w:rsidR="00166DC9" w:rsidRDefault="00166DC9" w:rsidP="00FA1E2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912763F" w14:textId="77777777" w:rsidR="00166DC9" w:rsidRDefault="00166DC9" w:rsidP="00FA1E2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66DC9">
              <w:rPr>
                <w:sz w:val="22"/>
                <w:szCs w:val="22"/>
              </w:rPr>
              <w:t>nie złożono żadne</w:t>
            </w:r>
            <w:r w:rsidR="00B75F4A">
              <w:rPr>
                <w:sz w:val="22"/>
                <w:szCs w:val="22"/>
              </w:rPr>
              <w:t>j</w:t>
            </w:r>
            <w:r w:rsidRPr="00166DC9">
              <w:rPr>
                <w:sz w:val="22"/>
                <w:szCs w:val="22"/>
              </w:rPr>
              <w:t xml:space="preserve"> </w:t>
            </w:r>
            <w:r w:rsidR="00B75F4A">
              <w:rPr>
                <w:sz w:val="22"/>
                <w:szCs w:val="22"/>
              </w:rPr>
              <w:t>oferty dodatkowej.</w:t>
            </w:r>
          </w:p>
          <w:p w14:paraId="144F256F" w14:textId="77777777" w:rsidR="00166DC9" w:rsidRDefault="00166DC9" w:rsidP="00FA1E2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B5BBEEF" w14:textId="77777777" w:rsidR="00166DC9" w:rsidRPr="00EB1359" w:rsidRDefault="00B75F4A" w:rsidP="00FA1E2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– nie złożono żadnej oferty. </w:t>
            </w:r>
            <w:r w:rsidR="00166DC9" w:rsidRPr="00166DC9">
              <w:rPr>
                <w:sz w:val="22"/>
                <w:szCs w:val="22"/>
              </w:rPr>
              <w:t>Brak złożonych ofert dodatkowych przez Wykonawców biorących udział w postępowaniu.</w:t>
            </w:r>
          </w:p>
        </w:tc>
      </w:tr>
    </w:tbl>
    <w:p w14:paraId="4BBA8E50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2D24B" w14:textId="77777777" w:rsidR="00166DC9" w:rsidRDefault="00166DC9" w:rsidP="00166DC9">
      <w:r>
        <w:separator/>
      </w:r>
    </w:p>
  </w:endnote>
  <w:endnote w:type="continuationSeparator" w:id="0">
    <w:p w14:paraId="3C604101" w14:textId="77777777" w:rsidR="00166DC9" w:rsidRDefault="00166DC9" w:rsidP="00166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B3F19" w14:textId="77777777" w:rsidR="00166DC9" w:rsidRDefault="00166D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D5A9D" w14:textId="77777777" w:rsidR="00166DC9" w:rsidRDefault="00166D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7A632" w14:textId="77777777" w:rsidR="00166DC9" w:rsidRDefault="00166D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26050" w14:textId="77777777" w:rsidR="00166DC9" w:rsidRDefault="00166DC9" w:rsidP="00166DC9">
      <w:r>
        <w:separator/>
      </w:r>
    </w:p>
  </w:footnote>
  <w:footnote w:type="continuationSeparator" w:id="0">
    <w:p w14:paraId="31B61B9D" w14:textId="77777777" w:rsidR="00166DC9" w:rsidRDefault="00166DC9" w:rsidP="00166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92F72" w14:textId="77777777" w:rsidR="00166DC9" w:rsidRDefault="00166D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88049" w14:textId="77777777" w:rsidR="00166DC9" w:rsidRDefault="00166D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8A6A3" w14:textId="77777777" w:rsidR="00166DC9" w:rsidRDefault="00166D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B20"/>
    <w:rsid w:val="00010B31"/>
    <w:rsid w:val="00104963"/>
    <w:rsid w:val="0013416E"/>
    <w:rsid w:val="00150F65"/>
    <w:rsid w:val="00166DC9"/>
    <w:rsid w:val="00407B20"/>
    <w:rsid w:val="00823326"/>
    <w:rsid w:val="00856A3E"/>
    <w:rsid w:val="00894412"/>
    <w:rsid w:val="009462DF"/>
    <w:rsid w:val="009500EB"/>
    <w:rsid w:val="00993EFC"/>
    <w:rsid w:val="00AB3E72"/>
    <w:rsid w:val="00AC1A4B"/>
    <w:rsid w:val="00B75F4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C67817"/>
  <w15:chartTrackingRefBased/>
  <w15:docId w15:val="{3535C76E-3B1C-4887-8624-8E1B8466A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66D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6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130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Natalia Miłoś</cp:lastModifiedBy>
  <cp:revision>4</cp:revision>
  <dcterms:created xsi:type="dcterms:W3CDTF">2021-12-30T11:40:00Z</dcterms:created>
  <dcterms:modified xsi:type="dcterms:W3CDTF">2022-01-07T12:44:00Z</dcterms:modified>
</cp:coreProperties>
</file>