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BC3E2" w14:textId="6A8ACFE6" w:rsidR="00FB7F50" w:rsidRPr="002245BE" w:rsidRDefault="00D214E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214E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8F6F55">
        <w:rPr>
          <w:sz w:val="22"/>
          <w:szCs w:val="22"/>
        </w:rPr>
        <w:t>07.01.202</w:t>
      </w:r>
      <w:r w:rsidR="003623E6">
        <w:rPr>
          <w:sz w:val="22"/>
          <w:szCs w:val="22"/>
        </w:rPr>
        <w:t>2</w:t>
      </w:r>
      <w:r w:rsidR="008F6F55">
        <w:rPr>
          <w:sz w:val="22"/>
          <w:szCs w:val="22"/>
        </w:rPr>
        <w:t xml:space="preserve"> r</w:t>
      </w:r>
      <w:r w:rsidR="00A10594">
        <w:rPr>
          <w:sz w:val="22"/>
          <w:szCs w:val="22"/>
        </w:rPr>
        <w:t>.</w:t>
      </w:r>
    </w:p>
    <w:p w14:paraId="2D968FD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41903AD" w14:textId="77777777" w:rsidR="00D214E7" w:rsidRPr="00D214E7" w:rsidRDefault="00D214E7" w:rsidP="00FB7F50">
      <w:pPr>
        <w:spacing w:after="40"/>
        <w:rPr>
          <w:b/>
          <w:bCs/>
          <w:sz w:val="22"/>
          <w:szCs w:val="22"/>
        </w:rPr>
      </w:pPr>
      <w:r w:rsidRPr="00D214E7">
        <w:rPr>
          <w:b/>
          <w:bCs/>
          <w:sz w:val="22"/>
          <w:szCs w:val="22"/>
        </w:rPr>
        <w:t>Szpital Miejski Specjalistyczny</w:t>
      </w:r>
    </w:p>
    <w:p w14:paraId="4EAEABC9" w14:textId="77777777" w:rsidR="00D214E7" w:rsidRPr="00D214E7" w:rsidRDefault="00D214E7" w:rsidP="00FB7F50">
      <w:pPr>
        <w:spacing w:after="40"/>
        <w:rPr>
          <w:b/>
          <w:bCs/>
          <w:sz w:val="22"/>
          <w:szCs w:val="22"/>
        </w:rPr>
      </w:pPr>
      <w:r w:rsidRPr="00D214E7">
        <w:rPr>
          <w:b/>
          <w:bCs/>
          <w:sz w:val="22"/>
          <w:szCs w:val="22"/>
        </w:rPr>
        <w:t>im. Gabriela Narutowicza w Krakowie</w:t>
      </w:r>
    </w:p>
    <w:p w14:paraId="29EC10E2" w14:textId="77777777" w:rsidR="00FB7F50" w:rsidRPr="002245BE" w:rsidRDefault="00D214E7" w:rsidP="00FB7F50">
      <w:pPr>
        <w:rPr>
          <w:sz w:val="22"/>
          <w:szCs w:val="22"/>
        </w:rPr>
      </w:pPr>
      <w:r w:rsidRPr="00D214E7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D214E7">
        <w:rPr>
          <w:sz w:val="22"/>
          <w:szCs w:val="22"/>
        </w:rPr>
        <w:t>35-37</w:t>
      </w:r>
    </w:p>
    <w:p w14:paraId="605068FE" w14:textId="77777777" w:rsidR="00FB7F50" w:rsidRPr="002245BE" w:rsidRDefault="00D214E7" w:rsidP="00FB7F50">
      <w:pPr>
        <w:rPr>
          <w:sz w:val="22"/>
          <w:szCs w:val="22"/>
        </w:rPr>
      </w:pPr>
      <w:r w:rsidRPr="00D214E7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D214E7">
        <w:rPr>
          <w:sz w:val="22"/>
          <w:szCs w:val="22"/>
        </w:rPr>
        <w:t>Kraków</w:t>
      </w:r>
    </w:p>
    <w:p w14:paraId="2779C791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5E9CE0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214E7" w:rsidRPr="00607F9B" w14:paraId="13B4B9F0" w14:textId="77777777" w:rsidTr="00BC4F38">
        <w:trPr>
          <w:trHeight w:val="638"/>
        </w:trPr>
        <w:tc>
          <w:tcPr>
            <w:tcW w:w="959" w:type="dxa"/>
            <w:shd w:val="clear" w:color="auto" w:fill="auto"/>
          </w:tcPr>
          <w:p w14:paraId="7592DAC1" w14:textId="77777777" w:rsidR="00D214E7" w:rsidRPr="00607F9B" w:rsidRDefault="00D214E7" w:rsidP="00BC4F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DDF1EFE" w14:textId="015BA04A" w:rsidR="00D214E7" w:rsidRPr="00607F9B" w:rsidRDefault="00D214E7" w:rsidP="00BC4F3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214E7">
              <w:rPr>
                <w:sz w:val="22"/>
                <w:szCs w:val="22"/>
              </w:rPr>
              <w:t>przetarg</w:t>
            </w:r>
            <w:r w:rsidR="00A10594">
              <w:rPr>
                <w:sz w:val="22"/>
                <w:szCs w:val="22"/>
              </w:rPr>
              <w:t>u</w:t>
            </w:r>
            <w:r w:rsidRPr="00D214E7">
              <w:rPr>
                <w:sz w:val="22"/>
                <w:szCs w:val="22"/>
              </w:rPr>
              <w:t xml:space="preserve"> nieograniczon</w:t>
            </w:r>
            <w:r w:rsidR="00A10594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214E7">
              <w:rPr>
                <w:b/>
                <w:bCs/>
                <w:sz w:val="22"/>
                <w:szCs w:val="22"/>
              </w:rPr>
              <w:t>Zakup i dostawa produktów farmaceutycznych V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214E7">
              <w:rPr>
                <w:b/>
                <w:sz w:val="22"/>
                <w:szCs w:val="22"/>
              </w:rPr>
              <w:t>ZP/44/2021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EF63827" w14:textId="31E56F12" w:rsidR="008642B3" w:rsidRPr="00A1059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214E7" w:rsidRPr="00D214E7">
        <w:rPr>
          <w:sz w:val="22"/>
          <w:szCs w:val="22"/>
        </w:rPr>
        <w:t>(t.j.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A10594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214E7" w:rsidRPr="00A3141C" w14:paraId="62F46033" w14:textId="77777777" w:rsidTr="00BC4F38">
        <w:trPr>
          <w:cantSplit/>
        </w:trPr>
        <w:tc>
          <w:tcPr>
            <w:tcW w:w="9498" w:type="dxa"/>
          </w:tcPr>
          <w:p w14:paraId="16D4DC27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Salus International Sp. z o.o.</w:t>
            </w:r>
          </w:p>
          <w:p w14:paraId="7F0E8F8B" w14:textId="36EB70B8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Pułaskiego 9 </w:t>
            </w:r>
          </w:p>
          <w:p w14:paraId="6CA5BD5B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40-273 Katowice</w:t>
            </w:r>
          </w:p>
          <w:p w14:paraId="14084A74" w14:textId="58B17435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1  - Żywienie dojelitowe </w:t>
            </w:r>
          </w:p>
          <w:p w14:paraId="7DC3FE01" w14:textId="37D19052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034EEA96" w14:textId="77777777" w:rsidTr="00BC4F38">
        <w:trPr>
          <w:cantSplit/>
        </w:trPr>
        <w:tc>
          <w:tcPr>
            <w:tcW w:w="9498" w:type="dxa"/>
          </w:tcPr>
          <w:p w14:paraId="541B7DD6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Salus International Sp. z o.o.</w:t>
            </w:r>
          </w:p>
          <w:p w14:paraId="3DB75781" w14:textId="4C212F43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Pułaskiego 9 </w:t>
            </w:r>
          </w:p>
          <w:p w14:paraId="3DA4C4C2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40-273 Katowice</w:t>
            </w:r>
          </w:p>
          <w:p w14:paraId="7845826A" w14:textId="4A73F607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2- Antybiotyki  I </w:t>
            </w:r>
          </w:p>
          <w:p w14:paraId="7C0FC03D" w14:textId="19A5E468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4151D4E2" w14:textId="77777777" w:rsidTr="00BC4F38">
        <w:trPr>
          <w:cantSplit/>
        </w:trPr>
        <w:tc>
          <w:tcPr>
            <w:tcW w:w="9498" w:type="dxa"/>
          </w:tcPr>
          <w:p w14:paraId="058A2AE0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Salus International Sp. z o.o.</w:t>
            </w:r>
          </w:p>
          <w:p w14:paraId="209B9790" w14:textId="4B7CA7AD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Pułaskiego 9 </w:t>
            </w:r>
          </w:p>
          <w:p w14:paraId="0C124506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40-273 Katowice</w:t>
            </w:r>
          </w:p>
          <w:p w14:paraId="68619641" w14:textId="54C707A8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3 -  Antybiotyki II </w:t>
            </w:r>
          </w:p>
          <w:p w14:paraId="3A17E24F" w14:textId="57BC1963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62A4BAAA" w14:textId="77777777" w:rsidTr="00BC4F38">
        <w:trPr>
          <w:cantSplit/>
        </w:trPr>
        <w:tc>
          <w:tcPr>
            <w:tcW w:w="9498" w:type="dxa"/>
          </w:tcPr>
          <w:p w14:paraId="7B60A6F5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Tramco Sp z o. o.</w:t>
            </w:r>
          </w:p>
          <w:p w14:paraId="45F2026F" w14:textId="6626D62F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Wolskie, ul.</w:t>
            </w:r>
            <w:r w:rsidR="00A10594" w:rsidRPr="00A3141C">
              <w:rPr>
                <w:bCs/>
                <w:sz w:val="22"/>
                <w:szCs w:val="22"/>
              </w:rPr>
              <w:t xml:space="preserve"> </w:t>
            </w:r>
            <w:r w:rsidRPr="00A3141C">
              <w:rPr>
                <w:bCs/>
                <w:sz w:val="22"/>
                <w:szCs w:val="22"/>
              </w:rPr>
              <w:t xml:space="preserve">Wolska 14 </w:t>
            </w:r>
          </w:p>
          <w:p w14:paraId="705438DC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05-860 Płochocin</w:t>
            </w:r>
          </w:p>
          <w:p w14:paraId="712CFA10" w14:textId="04C15BDA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4 – Cefazolin </w:t>
            </w:r>
          </w:p>
          <w:p w14:paraId="4C4A8A34" w14:textId="15450BCD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60C08108" w14:textId="77777777" w:rsidTr="00BC4F38">
        <w:trPr>
          <w:cantSplit/>
        </w:trPr>
        <w:tc>
          <w:tcPr>
            <w:tcW w:w="9498" w:type="dxa"/>
          </w:tcPr>
          <w:p w14:paraId="6499FA6D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lastRenderedPageBreak/>
              <w:t>LogFarma Sp. z o.o.</w:t>
            </w:r>
          </w:p>
          <w:p w14:paraId="02290C4E" w14:textId="14E26F72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Komandosów 1/1</w:t>
            </w:r>
          </w:p>
          <w:p w14:paraId="7BC9C49B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32-085 Modlniczka</w:t>
            </w:r>
          </w:p>
          <w:p w14:paraId="37A34744" w14:textId="55A51A6E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5* -Surowce farmaceutyczne do receptury aptecznej </w:t>
            </w:r>
          </w:p>
          <w:p w14:paraId="1323D574" w14:textId="59F9C17C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448973B1" w14:textId="77777777" w:rsidTr="00BC4F38">
        <w:trPr>
          <w:cantSplit/>
        </w:trPr>
        <w:tc>
          <w:tcPr>
            <w:tcW w:w="9498" w:type="dxa"/>
          </w:tcPr>
          <w:p w14:paraId="5422EB18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LogFarma Sp. z o.o.</w:t>
            </w:r>
          </w:p>
          <w:p w14:paraId="5AA1D3BB" w14:textId="5D80A536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Komandosów 1/1</w:t>
            </w:r>
          </w:p>
          <w:p w14:paraId="0D4488E0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32-085 Modlniczka</w:t>
            </w:r>
          </w:p>
          <w:p w14:paraId="53902146" w14:textId="22668089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6– Formaldehyde* </w:t>
            </w:r>
          </w:p>
          <w:p w14:paraId="0CD78EAE" w14:textId="17D9040A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2F3A231F" w14:textId="77777777" w:rsidTr="00BC4F38">
        <w:trPr>
          <w:cantSplit/>
        </w:trPr>
        <w:tc>
          <w:tcPr>
            <w:tcW w:w="9498" w:type="dxa"/>
          </w:tcPr>
          <w:p w14:paraId="682815E7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Tramco Sp z o. o.</w:t>
            </w:r>
          </w:p>
          <w:p w14:paraId="64DD3F7E" w14:textId="7B7CADD9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Wolskie, ul.</w:t>
            </w:r>
            <w:r w:rsidR="00A10594" w:rsidRPr="00A3141C">
              <w:rPr>
                <w:bCs/>
                <w:sz w:val="22"/>
                <w:szCs w:val="22"/>
              </w:rPr>
              <w:t xml:space="preserve"> </w:t>
            </w:r>
            <w:r w:rsidRPr="00A3141C">
              <w:rPr>
                <w:bCs/>
                <w:sz w:val="22"/>
                <w:szCs w:val="22"/>
              </w:rPr>
              <w:t xml:space="preserve">Wolska 14 </w:t>
            </w:r>
          </w:p>
          <w:p w14:paraId="16D9B94A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05-860 Płochocin</w:t>
            </w:r>
          </w:p>
          <w:p w14:paraId="32DA4038" w14:textId="4DBD2965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7 - Thiopental </w:t>
            </w:r>
          </w:p>
          <w:p w14:paraId="689B773C" w14:textId="66E20905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4C16DC20" w14:textId="77777777" w:rsidTr="00BC4F38">
        <w:trPr>
          <w:cantSplit/>
        </w:trPr>
        <w:tc>
          <w:tcPr>
            <w:tcW w:w="9498" w:type="dxa"/>
          </w:tcPr>
          <w:p w14:paraId="64622C6F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Salus International Sp. z o.o.</w:t>
            </w:r>
          </w:p>
          <w:p w14:paraId="254F85CD" w14:textId="2E948DA8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Pułaskiego 9 </w:t>
            </w:r>
          </w:p>
          <w:p w14:paraId="76CCDD64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40-273 Katowice</w:t>
            </w:r>
          </w:p>
          <w:p w14:paraId="017A6967" w14:textId="68F7E378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8 - Iopromide </w:t>
            </w:r>
          </w:p>
          <w:p w14:paraId="01B306C1" w14:textId="67752B72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58A6CC67" w14:textId="77777777" w:rsidTr="00BC4F38">
        <w:trPr>
          <w:cantSplit/>
        </w:trPr>
        <w:tc>
          <w:tcPr>
            <w:tcW w:w="9498" w:type="dxa"/>
          </w:tcPr>
          <w:p w14:paraId="24079271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Roche Polska Sp. z o.o.</w:t>
            </w:r>
          </w:p>
          <w:p w14:paraId="5189C939" w14:textId="13016B5A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Domaniewska 39b </w:t>
            </w:r>
          </w:p>
          <w:p w14:paraId="2DF9772F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02-672 Warszawa</w:t>
            </w:r>
          </w:p>
          <w:p w14:paraId="73180FE5" w14:textId="4D0246A1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Pakiet 9 –  Epoetin beta</w:t>
            </w:r>
          </w:p>
          <w:p w14:paraId="5043EB4D" w14:textId="53B66934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7C0DAF5B" w14:textId="77777777" w:rsidTr="00BC4F38">
        <w:trPr>
          <w:cantSplit/>
        </w:trPr>
        <w:tc>
          <w:tcPr>
            <w:tcW w:w="9498" w:type="dxa"/>
          </w:tcPr>
          <w:p w14:paraId="11FC66AF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Fresenius Kabi Polska Sp.  z o.o.</w:t>
            </w:r>
          </w:p>
          <w:p w14:paraId="1AFC0432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Al. Jerozolimskie 134 </w:t>
            </w:r>
          </w:p>
          <w:p w14:paraId="5139A39E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02-305 Warszawa</w:t>
            </w:r>
          </w:p>
          <w:p w14:paraId="53508397" w14:textId="56A200CA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10 – Antybiotyki III </w:t>
            </w:r>
          </w:p>
          <w:p w14:paraId="5592CEA0" w14:textId="7FFBBA55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5AE8598D" w14:textId="77777777" w:rsidTr="00BC4F38">
        <w:trPr>
          <w:cantSplit/>
        </w:trPr>
        <w:tc>
          <w:tcPr>
            <w:tcW w:w="9498" w:type="dxa"/>
          </w:tcPr>
          <w:p w14:paraId="340D3118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Baxter Polska Sp. z o.o.</w:t>
            </w:r>
          </w:p>
          <w:p w14:paraId="79212315" w14:textId="7E5CC9FE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Kruczkowskiego 8 </w:t>
            </w:r>
          </w:p>
          <w:p w14:paraId="074BD3C5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00-380 Warszawa</w:t>
            </w:r>
          </w:p>
          <w:p w14:paraId="5F16E415" w14:textId="1B6BD3D1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11  – Płyny infuzyjne I </w:t>
            </w:r>
          </w:p>
          <w:p w14:paraId="7CD03759" w14:textId="11D4C244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538609CC" w14:textId="77777777" w:rsidTr="00BC4F38">
        <w:trPr>
          <w:cantSplit/>
        </w:trPr>
        <w:tc>
          <w:tcPr>
            <w:tcW w:w="9498" w:type="dxa"/>
          </w:tcPr>
          <w:p w14:paraId="1EC058C1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Fresenius Kabi Polska Sp.  z o.o.</w:t>
            </w:r>
          </w:p>
          <w:p w14:paraId="5419B87B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Al. Jerozolimskie 134 </w:t>
            </w:r>
          </w:p>
          <w:p w14:paraId="79C734C0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02-305 Warszawa</w:t>
            </w:r>
          </w:p>
          <w:p w14:paraId="266DB291" w14:textId="44BD8821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12  - Irinotecani * </w:t>
            </w:r>
          </w:p>
          <w:p w14:paraId="0B5EEBBB" w14:textId="7039FD80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3EB6ABE2" w14:textId="77777777" w:rsidTr="00BC4F38">
        <w:trPr>
          <w:cantSplit/>
        </w:trPr>
        <w:tc>
          <w:tcPr>
            <w:tcW w:w="9498" w:type="dxa"/>
          </w:tcPr>
          <w:p w14:paraId="5832BF09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lastRenderedPageBreak/>
              <w:t>Sanofi-Aventis Sp. z o.o.</w:t>
            </w:r>
          </w:p>
          <w:p w14:paraId="2DD793A3" w14:textId="15A49F0D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Bonifraterska 17 </w:t>
            </w:r>
          </w:p>
          <w:p w14:paraId="4247A61D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00-203 Warszawa</w:t>
            </w:r>
          </w:p>
          <w:p w14:paraId="44E6B375" w14:textId="4013AE5B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13 -  Teicoplanin </w:t>
            </w:r>
          </w:p>
          <w:p w14:paraId="6E07DD03" w14:textId="0C7323F8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793BDCE7" w14:textId="77777777" w:rsidTr="00BC4F38">
        <w:trPr>
          <w:cantSplit/>
        </w:trPr>
        <w:tc>
          <w:tcPr>
            <w:tcW w:w="9498" w:type="dxa"/>
          </w:tcPr>
          <w:p w14:paraId="00ECD73F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Baxter Polska Sp. z o.o.</w:t>
            </w:r>
          </w:p>
          <w:p w14:paraId="190A2CB5" w14:textId="375D52E5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Kruczkowskiego 8 </w:t>
            </w:r>
          </w:p>
          <w:p w14:paraId="3661E4A9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00-380 Warszawa</w:t>
            </w:r>
          </w:p>
          <w:p w14:paraId="37075A0A" w14:textId="3D2C03E6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14 – Płyny infuzyjne II </w:t>
            </w:r>
          </w:p>
          <w:p w14:paraId="583EB894" w14:textId="423D71B4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3C595C7E" w14:textId="77777777" w:rsidTr="00BC4F38">
        <w:trPr>
          <w:cantSplit/>
        </w:trPr>
        <w:tc>
          <w:tcPr>
            <w:tcW w:w="9498" w:type="dxa"/>
          </w:tcPr>
          <w:p w14:paraId="089693A4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Urtica Sp. z o.o.</w:t>
            </w:r>
          </w:p>
          <w:p w14:paraId="13AAA8A9" w14:textId="538E5440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Krzemieniecka 120 </w:t>
            </w:r>
          </w:p>
          <w:p w14:paraId="15152A12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54-640 Wrocław</w:t>
            </w:r>
          </w:p>
          <w:p w14:paraId="40910346" w14:textId="3B4EE84A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15 - Leki I </w:t>
            </w:r>
          </w:p>
          <w:p w14:paraId="68F28EB3" w14:textId="683E7F54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5FE220E6" w14:textId="77777777" w:rsidTr="00BC4F38">
        <w:trPr>
          <w:cantSplit/>
        </w:trPr>
        <w:tc>
          <w:tcPr>
            <w:tcW w:w="9498" w:type="dxa"/>
          </w:tcPr>
          <w:p w14:paraId="4B3E2417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Salus International Sp. z o.o.</w:t>
            </w:r>
          </w:p>
          <w:p w14:paraId="29FB69C9" w14:textId="555ED4EE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Pułaskiego 9 </w:t>
            </w:r>
          </w:p>
          <w:p w14:paraId="2D161F49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40-273 Katowice</w:t>
            </w:r>
          </w:p>
          <w:p w14:paraId="529B4688" w14:textId="4731EF45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16 – Leki II </w:t>
            </w:r>
          </w:p>
          <w:p w14:paraId="1CD62F52" w14:textId="7A1E5909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383AF18D" w14:textId="77777777" w:rsidTr="00BC4F38">
        <w:trPr>
          <w:cantSplit/>
        </w:trPr>
        <w:tc>
          <w:tcPr>
            <w:tcW w:w="9498" w:type="dxa"/>
          </w:tcPr>
          <w:p w14:paraId="0114F5AB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Sanofi-Aventis Sp. z o.o.</w:t>
            </w:r>
          </w:p>
          <w:p w14:paraId="1C2159FF" w14:textId="4C4C7C23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Bonifraterska 17 </w:t>
            </w:r>
          </w:p>
          <w:p w14:paraId="468639F2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00-203 Warszawa</w:t>
            </w:r>
          </w:p>
          <w:p w14:paraId="42363560" w14:textId="25B6198A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Pakiet 17 -  Insuliny I</w:t>
            </w:r>
          </w:p>
          <w:p w14:paraId="097DBFFD" w14:textId="20FBCF1C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6B98CDA8" w14:textId="77777777" w:rsidTr="00BC4F38">
        <w:trPr>
          <w:cantSplit/>
        </w:trPr>
        <w:tc>
          <w:tcPr>
            <w:tcW w:w="9498" w:type="dxa"/>
          </w:tcPr>
          <w:p w14:paraId="4851813E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Salus International Sp. z o.o.</w:t>
            </w:r>
          </w:p>
          <w:p w14:paraId="79D80B40" w14:textId="41BE5E41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Pułaskiego 9 </w:t>
            </w:r>
          </w:p>
          <w:p w14:paraId="70348D62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40-273 Katowice</w:t>
            </w:r>
          </w:p>
          <w:p w14:paraId="277C0500" w14:textId="72D91F8D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18– Leki III </w:t>
            </w:r>
          </w:p>
          <w:p w14:paraId="1F250E0D" w14:textId="1F69AB12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3A410F8C" w14:textId="77777777" w:rsidTr="00BC4F38">
        <w:trPr>
          <w:cantSplit/>
        </w:trPr>
        <w:tc>
          <w:tcPr>
            <w:tcW w:w="9498" w:type="dxa"/>
          </w:tcPr>
          <w:p w14:paraId="60168411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Salus International Sp. z o.o.</w:t>
            </w:r>
          </w:p>
          <w:p w14:paraId="5AD55884" w14:textId="01E708FA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Pułaskiego 9 </w:t>
            </w:r>
          </w:p>
          <w:p w14:paraId="45B19FB6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40-273 Katowice</w:t>
            </w:r>
          </w:p>
          <w:p w14:paraId="6A00D99F" w14:textId="58BA560E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19 - Mleko dla niemowląt I </w:t>
            </w:r>
          </w:p>
          <w:p w14:paraId="2DB60095" w14:textId="0E867810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3EBF759F" w14:textId="77777777" w:rsidTr="00BC4F38">
        <w:trPr>
          <w:cantSplit/>
        </w:trPr>
        <w:tc>
          <w:tcPr>
            <w:tcW w:w="9498" w:type="dxa"/>
          </w:tcPr>
          <w:p w14:paraId="6CFE4945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Urtica Sp. z o.o.</w:t>
            </w:r>
          </w:p>
          <w:p w14:paraId="724DCCFB" w14:textId="6719007F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Krzemieniecka 120 </w:t>
            </w:r>
          </w:p>
          <w:p w14:paraId="2DBDAF32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54-640 Wrocław</w:t>
            </w:r>
          </w:p>
          <w:p w14:paraId="7C20D157" w14:textId="57472DB2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20 -Idarucizumab </w:t>
            </w:r>
          </w:p>
          <w:p w14:paraId="7189639D" w14:textId="7B645614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4B766609" w14:textId="77777777" w:rsidTr="00BC4F38">
        <w:trPr>
          <w:cantSplit/>
        </w:trPr>
        <w:tc>
          <w:tcPr>
            <w:tcW w:w="9498" w:type="dxa"/>
          </w:tcPr>
          <w:p w14:paraId="52102AB4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51432257" w14:textId="012C41A9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Pułaskiego 9 </w:t>
            </w:r>
          </w:p>
          <w:p w14:paraId="1789537A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40-273 Katowice</w:t>
            </w:r>
          </w:p>
          <w:p w14:paraId="59DE913C" w14:textId="764F8898" w:rsidR="00D214E7" w:rsidRPr="00A3141C" w:rsidRDefault="00D214E7" w:rsidP="00A105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 Pakiet 21 - Dalteparin </w:t>
            </w:r>
          </w:p>
          <w:p w14:paraId="430FAD41" w14:textId="5901C541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2A93015F" w14:textId="77777777" w:rsidTr="00BC4F38">
        <w:trPr>
          <w:cantSplit/>
        </w:trPr>
        <w:tc>
          <w:tcPr>
            <w:tcW w:w="9498" w:type="dxa"/>
          </w:tcPr>
          <w:p w14:paraId="183555CB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Farmacol Logistyka Sp. z o.o.</w:t>
            </w:r>
          </w:p>
          <w:p w14:paraId="5128FD26" w14:textId="7FBC182B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Szopienicka 77 </w:t>
            </w:r>
          </w:p>
          <w:p w14:paraId="2C8481AF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40-431 Katowice</w:t>
            </w:r>
          </w:p>
          <w:p w14:paraId="47E8EC66" w14:textId="07BBA791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22 -  Leki psychotropowe i prekursory </w:t>
            </w:r>
          </w:p>
          <w:p w14:paraId="23DB2E7C" w14:textId="4A1F0C9B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0FA0E2E4" w14:textId="77777777" w:rsidTr="00BC4F38">
        <w:trPr>
          <w:cantSplit/>
        </w:trPr>
        <w:tc>
          <w:tcPr>
            <w:tcW w:w="9498" w:type="dxa"/>
          </w:tcPr>
          <w:p w14:paraId="64A8676F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Urtica Sp. z o.o.</w:t>
            </w:r>
          </w:p>
          <w:p w14:paraId="2B9509EE" w14:textId="66F8BBEB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Krzemieniecka 120 </w:t>
            </w:r>
          </w:p>
          <w:p w14:paraId="0FAACBED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54-640 Wrocław</w:t>
            </w:r>
          </w:p>
          <w:p w14:paraId="7E9DED80" w14:textId="691C1096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Pakiet 23 – Furosemide</w:t>
            </w:r>
            <w:r w:rsidRPr="00A3141C">
              <w:rPr>
                <w:bCs/>
                <w:sz w:val="22"/>
                <w:szCs w:val="22"/>
              </w:rPr>
              <w:t>.</w:t>
            </w:r>
          </w:p>
          <w:p w14:paraId="11DE138E" w14:textId="69220A4B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14845044" w14:textId="77777777" w:rsidTr="00BC4F38">
        <w:trPr>
          <w:cantSplit/>
        </w:trPr>
        <w:tc>
          <w:tcPr>
            <w:tcW w:w="9498" w:type="dxa"/>
          </w:tcPr>
          <w:p w14:paraId="2A2CF010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Salus International Sp. z o.o.</w:t>
            </w:r>
          </w:p>
          <w:p w14:paraId="1902683C" w14:textId="3F930433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Pułaskiego 9 </w:t>
            </w:r>
          </w:p>
          <w:p w14:paraId="0C659826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40-273 Katowice</w:t>
            </w:r>
          </w:p>
          <w:p w14:paraId="4E95DDCA" w14:textId="3683E41E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24– Tranexamic acid </w:t>
            </w:r>
          </w:p>
          <w:p w14:paraId="199216E0" w14:textId="48FB67C7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08A5D73B" w14:textId="77777777" w:rsidTr="00BC4F38">
        <w:trPr>
          <w:cantSplit/>
        </w:trPr>
        <w:tc>
          <w:tcPr>
            <w:tcW w:w="9498" w:type="dxa"/>
          </w:tcPr>
          <w:p w14:paraId="3307FFB8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Medicus Sp z o.o. S.K.A.</w:t>
            </w:r>
          </w:p>
          <w:p w14:paraId="54EA0677" w14:textId="28A3C5B8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Browarowa 21 </w:t>
            </w:r>
          </w:p>
          <w:p w14:paraId="3106EE28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43-100 Tychy</w:t>
            </w:r>
          </w:p>
          <w:p w14:paraId="6692B913" w14:textId="121FE649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25 – Gąbka hemostatyczna </w:t>
            </w:r>
          </w:p>
          <w:p w14:paraId="2C63B865" w14:textId="596FB74E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6E8D5275" w14:textId="77777777" w:rsidTr="00BC4F38">
        <w:trPr>
          <w:cantSplit/>
        </w:trPr>
        <w:tc>
          <w:tcPr>
            <w:tcW w:w="9498" w:type="dxa"/>
          </w:tcPr>
          <w:p w14:paraId="5D3EB26C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MIP Pharma Polska Sp. z o.o.</w:t>
            </w:r>
          </w:p>
          <w:p w14:paraId="494FB7B8" w14:textId="5642C4C7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Orzechowa 5 </w:t>
            </w:r>
          </w:p>
          <w:p w14:paraId="1247E98F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80-175 Gdańsk</w:t>
            </w:r>
          </w:p>
          <w:p w14:paraId="51C6FF8B" w14:textId="33F94E73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26 Antybiotyki IV </w:t>
            </w:r>
          </w:p>
          <w:p w14:paraId="565AA589" w14:textId="7817A583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1E218CF1" w14:textId="77777777" w:rsidTr="00BC4F38">
        <w:trPr>
          <w:cantSplit/>
        </w:trPr>
        <w:tc>
          <w:tcPr>
            <w:tcW w:w="9498" w:type="dxa"/>
          </w:tcPr>
          <w:p w14:paraId="3EA13C9A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Salus International Sp. z o.o.</w:t>
            </w:r>
          </w:p>
          <w:p w14:paraId="4A9EC194" w14:textId="37EFA1E8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Pułaskiego 9 </w:t>
            </w:r>
          </w:p>
          <w:p w14:paraId="4775183E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40-273 Katowice</w:t>
            </w:r>
          </w:p>
          <w:p w14:paraId="3017799D" w14:textId="0FAEB2B8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29 - Leki V </w:t>
            </w:r>
          </w:p>
          <w:p w14:paraId="3BE6BE5B" w14:textId="0E21E3E4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635EEE32" w14:textId="77777777" w:rsidTr="00BC4F38">
        <w:trPr>
          <w:cantSplit/>
        </w:trPr>
        <w:tc>
          <w:tcPr>
            <w:tcW w:w="9498" w:type="dxa"/>
          </w:tcPr>
          <w:p w14:paraId="0828B1E7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Farmacol Logistyka Sp. z o.o.</w:t>
            </w:r>
          </w:p>
          <w:p w14:paraId="1C3D8ED0" w14:textId="2FF0A25E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Szopienicka 77 </w:t>
            </w:r>
          </w:p>
          <w:p w14:paraId="009C7544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40-431 Katowice</w:t>
            </w:r>
          </w:p>
          <w:p w14:paraId="225E1167" w14:textId="51B45941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 30* -  Leki wziewne </w:t>
            </w:r>
          </w:p>
          <w:p w14:paraId="3F02A41E" w14:textId="01D7DB20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75D056AD" w14:textId="77777777" w:rsidTr="00BC4F38">
        <w:trPr>
          <w:cantSplit/>
        </w:trPr>
        <w:tc>
          <w:tcPr>
            <w:tcW w:w="9498" w:type="dxa"/>
          </w:tcPr>
          <w:p w14:paraId="4BE4EDD9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28857713" w14:textId="70A055B8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Pułaskiego 9 </w:t>
            </w:r>
          </w:p>
          <w:p w14:paraId="2335D431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40-273 Katowice</w:t>
            </w:r>
          </w:p>
          <w:p w14:paraId="7EA87055" w14:textId="2BA072E4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31 -Leki VI </w:t>
            </w:r>
          </w:p>
          <w:p w14:paraId="2483F810" w14:textId="38E248B3" w:rsidR="00D214E7" w:rsidRPr="00A3141C" w:rsidRDefault="00D214E7" w:rsidP="00A10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10594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4072E13C" w14:textId="77777777" w:rsidTr="00BC4F38">
        <w:trPr>
          <w:cantSplit/>
        </w:trPr>
        <w:tc>
          <w:tcPr>
            <w:tcW w:w="9498" w:type="dxa"/>
          </w:tcPr>
          <w:p w14:paraId="549A1505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Sanofi-Aventis Sp. z o.o.</w:t>
            </w:r>
          </w:p>
          <w:p w14:paraId="3625497E" w14:textId="050A28F9" w:rsidR="00D214E7" w:rsidRPr="00A3141C" w:rsidRDefault="00A10594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Bonifraterska 17 </w:t>
            </w:r>
          </w:p>
          <w:p w14:paraId="4F813719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00-203 Warszawa</w:t>
            </w:r>
          </w:p>
          <w:p w14:paraId="4038A908" w14:textId="7647FAD1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10594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32 – Leki VII </w:t>
            </w:r>
          </w:p>
          <w:p w14:paraId="5A2E6203" w14:textId="46EB808D" w:rsidR="00D214E7" w:rsidRPr="00A3141C" w:rsidRDefault="00D214E7" w:rsidP="00A3141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3141C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48509778" w14:textId="77777777" w:rsidTr="00BC4F38">
        <w:trPr>
          <w:cantSplit/>
        </w:trPr>
        <w:tc>
          <w:tcPr>
            <w:tcW w:w="9498" w:type="dxa"/>
          </w:tcPr>
          <w:p w14:paraId="123793F7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Asclepios S.A.</w:t>
            </w:r>
          </w:p>
          <w:p w14:paraId="7934240C" w14:textId="6A9AA61E" w:rsidR="00D214E7" w:rsidRPr="00A3141C" w:rsidRDefault="00A3141C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Hubska 44 </w:t>
            </w:r>
          </w:p>
          <w:p w14:paraId="6057DED6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50-502 Wrocław</w:t>
            </w:r>
          </w:p>
          <w:p w14:paraId="4EBAAA73" w14:textId="54453232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3141C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33 – Leki VIII </w:t>
            </w:r>
          </w:p>
          <w:p w14:paraId="64F93AC6" w14:textId="04719588" w:rsidR="00D214E7" w:rsidRPr="00A3141C" w:rsidRDefault="00D214E7" w:rsidP="00A3141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3141C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291E2855" w14:textId="77777777" w:rsidTr="00BC4F38">
        <w:trPr>
          <w:cantSplit/>
        </w:trPr>
        <w:tc>
          <w:tcPr>
            <w:tcW w:w="9498" w:type="dxa"/>
          </w:tcPr>
          <w:p w14:paraId="56CFB2C1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Farmacol Logistyka Sp. z o.o.</w:t>
            </w:r>
          </w:p>
          <w:p w14:paraId="79097FFC" w14:textId="3F654DA9" w:rsidR="00D214E7" w:rsidRPr="00A3141C" w:rsidRDefault="00A3141C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Szopienicka 77 </w:t>
            </w:r>
          </w:p>
          <w:p w14:paraId="7C7FD9A2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40-431 Katowice</w:t>
            </w:r>
          </w:p>
          <w:p w14:paraId="0ABA16D6" w14:textId="76A512E0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3141C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34 - Leki IX </w:t>
            </w:r>
          </w:p>
          <w:p w14:paraId="58EA21C3" w14:textId="58285222" w:rsidR="00D214E7" w:rsidRPr="00A3141C" w:rsidRDefault="00D214E7" w:rsidP="00A3141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3141C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6A552E3A" w14:textId="77777777" w:rsidTr="00BC4F38">
        <w:trPr>
          <w:cantSplit/>
        </w:trPr>
        <w:tc>
          <w:tcPr>
            <w:tcW w:w="9498" w:type="dxa"/>
          </w:tcPr>
          <w:p w14:paraId="04FE0D57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Farmacol Logistyka Sp. z o.o.</w:t>
            </w:r>
          </w:p>
          <w:p w14:paraId="21526885" w14:textId="6B29B302" w:rsidR="00D214E7" w:rsidRPr="00A3141C" w:rsidRDefault="00A3141C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Szopienicka 77 </w:t>
            </w:r>
          </w:p>
          <w:p w14:paraId="71808CB5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40-431 Katowice</w:t>
            </w:r>
          </w:p>
          <w:p w14:paraId="63643D4F" w14:textId="5F584DC6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3141C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35 - Leki X </w:t>
            </w:r>
          </w:p>
          <w:p w14:paraId="2C664441" w14:textId="4AB8CF88" w:rsidR="00D214E7" w:rsidRPr="00A3141C" w:rsidRDefault="00D214E7" w:rsidP="00A3141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3141C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6F27035F" w14:textId="77777777" w:rsidTr="00BC4F38">
        <w:trPr>
          <w:cantSplit/>
        </w:trPr>
        <w:tc>
          <w:tcPr>
            <w:tcW w:w="9498" w:type="dxa"/>
          </w:tcPr>
          <w:p w14:paraId="60DB653F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Salus International Sp. z o.o.</w:t>
            </w:r>
          </w:p>
          <w:p w14:paraId="5BC81D98" w14:textId="3863B18B" w:rsidR="00D214E7" w:rsidRPr="00A3141C" w:rsidRDefault="00A3141C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Pułaskiego 9 </w:t>
            </w:r>
          </w:p>
          <w:p w14:paraId="272425CA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40-273 Katowice</w:t>
            </w:r>
          </w:p>
          <w:p w14:paraId="62CA11E2" w14:textId="7C596631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3141C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36 -Leki XI </w:t>
            </w:r>
          </w:p>
          <w:p w14:paraId="5956B9E9" w14:textId="32310F6C" w:rsidR="00D214E7" w:rsidRPr="00A3141C" w:rsidRDefault="00D214E7" w:rsidP="00A3141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3141C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7E3A4907" w14:textId="77777777" w:rsidTr="00BC4F38">
        <w:trPr>
          <w:cantSplit/>
        </w:trPr>
        <w:tc>
          <w:tcPr>
            <w:tcW w:w="9498" w:type="dxa"/>
          </w:tcPr>
          <w:p w14:paraId="46B94AA6" w14:textId="332A781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 xml:space="preserve">Aesculap Chifa </w:t>
            </w:r>
            <w:r w:rsidR="00A3141C" w:rsidRPr="00A3141C">
              <w:rPr>
                <w:b/>
                <w:sz w:val="22"/>
                <w:szCs w:val="22"/>
              </w:rPr>
              <w:t>Sp. z o.o.</w:t>
            </w:r>
          </w:p>
          <w:p w14:paraId="4D7194F3" w14:textId="2DF9A1CB" w:rsidR="00D214E7" w:rsidRPr="00A3141C" w:rsidRDefault="00A3141C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Tysiąclecia 14 </w:t>
            </w:r>
          </w:p>
          <w:p w14:paraId="196C1588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64-300 Nowy Tomyśl</w:t>
            </w:r>
          </w:p>
          <w:p w14:paraId="4D431CDB" w14:textId="2A156F62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3141C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Pakiet 37  – Płyny infuzyjne III</w:t>
            </w:r>
          </w:p>
          <w:p w14:paraId="5E01983D" w14:textId="76448C5B" w:rsidR="00D214E7" w:rsidRPr="00A3141C" w:rsidRDefault="00D214E7" w:rsidP="00A3141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3141C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6062D226" w14:textId="77777777" w:rsidTr="00BC4F38">
        <w:trPr>
          <w:cantSplit/>
        </w:trPr>
        <w:tc>
          <w:tcPr>
            <w:tcW w:w="9498" w:type="dxa"/>
          </w:tcPr>
          <w:p w14:paraId="1D108ED3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Farmacol Logistyka Sp. z o.o.</w:t>
            </w:r>
          </w:p>
          <w:p w14:paraId="1F44031B" w14:textId="135C4284" w:rsidR="00D214E7" w:rsidRPr="00A3141C" w:rsidRDefault="00A3141C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Szopienicka 77 </w:t>
            </w:r>
          </w:p>
          <w:p w14:paraId="0F37DD1B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40-431 Katowice</w:t>
            </w:r>
          </w:p>
          <w:p w14:paraId="025E553F" w14:textId="1153531D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3141C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38 - Leki SM I* </w:t>
            </w:r>
          </w:p>
          <w:p w14:paraId="24EE2DE1" w14:textId="07406328" w:rsidR="00D214E7" w:rsidRPr="00A3141C" w:rsidRDefault="00D214E7" w:rsidP="00A3141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3141C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75548968" w14:textId="77777777" w:rsidTr="00BC4F38">
        <w:trPr>
          <w:cantSplit/>
        </w:trPr>
        <w:tc>
          <w:tcPr>
            <w:tcW w:w="9498" w:type="dxa"/>
          </w:tcPr>
          <w:p w14:paraId="4A24EB99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lastRenderedPageBreak/>
              <w:t>Fresenius Kabi Polska Sp.  z o.o.</w:t>
            </w:r>
          </w:p>
          <w:p w14:paraId="056F26BA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Al. Jerozolimskie 134 </w:t>
            </w:r>
          </w:p>
          <w:p w14:paraId="142D4E64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02-305 Warszawa</w:t>
            </w:r>
          </w:p>
          <w:p w14:paraId="0F929C86" w14:textId="65B52409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3141C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39 - Żywienie pozajelitowe </w:t>
            </w:r>
          </w:p>
          <w:p w14:paraId="307AE29E" w14:textId="01DA3DD5" w:rsidR="00D214E7" w:rsidRPr="00A3141C" w:rsidRDefault="00D214E7" w:rsidP="00A3141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3141C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  <w:tr w:rsidR="00D214E7" w:rsidRPr="00A3141C" w14:paraId="5B60DED1" w14:textId="77777777" w:rsidTr="00BC4F38">
        <w:trPr>
          <w:cantSplit/>
        </w:trPr>
        <w:tc>
          <w:tcPr>
            <w:tcW w:w="9498" w:type="dxa"/>
          </w:tcPr>
          <w:p w14:paraId="47285BF5" w14:textId="77777777" w:rsidR="00D214E7" w:rsidRPr="00A3141C" w:rsidRDefault="00D214E7" w:rsidP="00BC4F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3141C">
              <w:rPr>
                <w:b/>
                <w:sz w:val="22"/>
                <w:szCs w:val="22"/>
              </w:rPr>
              <w:t>Farmacol Logistyka Sp. z o.o.</w:t>
            </w:r>
          </w:p>
          <w:p w14:paraId="725CA589" w14:textId="36262FF8" w:rsidR="00D214E7" w:rsidRPr="00A3141C" w:rsidRDefault="00A3141C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 xml:space="preserve">ul. </w:t>
            </w:r>
            <w:r w:rsidR="00D214E7" w:rsidRPr="00A3141C">
              <w:rPr>
                <w:bCs/>
                <w:sz w:val="22"/>
                <w:szCs w:val="22"/>
              </w:rPr>
              <w:t xml:space="preserve">Szopienicka 77 </w:t>
            </w:r>
          </w:p>
          <w:p w14:paraId="6747694F" w14:textId="77777777" w:rsidR="00D214E7" w:rsidRPr="00A3141C" w:rsidRDefault="00D214E7" w:rsidP="00BC4F38">
            <w:pPr>
              <w:jc w:val="both"/>
              <w:rPr>
                <w:bCs/>
                <w:sz w:val="22"/>
                <w:szCs w:val="22"/>
              </w:rPr>
            </w:pPr>
            <w:r w:rsidRPr="00A3141C">
              <w:rPr>
                <w:bCs/>
                <w:sz w:val="22"/>
                <w:szCs w:val="22"/>
              </w:rPr>
              <w:t>40-431 Katowice</w:t>
            </w:r>
          </w:p>
          <w:p w14:paraId="4892A9F8" w14:textId="50BE8DC1" w:rsidR="00D214E7" w:rsidRPr="00A3141C" w:rsidRDefault="00D214E7" w:rsidP="00BC4F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3141C">
              <w:rPr>
                <w:sz w:val="22"/>
                <w:szCs w:val="22"/>
              </w:rPr>
              <w:t>na</w:t>
            </w:r>
            <w:r w:rsidR="00A3141C" w:rsidRPr="00A3141C">
              <w:rPr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 xml:space="preserve">Pakiet 40-Tigecycline </w:t>
            </w:r>
          </w:p>
          <w:p w14:paraId="44430D45" w14:textId="3CE18A31" w:rsidR="00D214E7" w:rsidRPr="00A3141C" w:rsidRDefault="00D214E7" w:rsidP="00A3141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3141C">
              <w:rPr>
                <w:color w:val="000000"/>
                <w:sz w:val="22"/>
                <w:szCs w:val="22"/>
              </w:rPr>
              <w:t>Uzasadnienie wyboru:</w:t>
            </w:r>
            <w:r w:rsidR="00A3141C" w:rsidRPr="00A3141C">
              <w:rPr>
                <w:color w:val="000000"/>
                <w:sz w:val="22"/>
                <w:szCs w:val="22"/>
              </w:rPr>
              <w:t xml:space="preserve"> </w:t>
            </w:r>
            <w:r w:rsidRPr="00A3141C">
              <w:rPr>
                <w:sz w:val="22"/>
                <w:szCs w:val="22"/>
              </w:rPr>
              <w:t>Najkorzystniejsza oferta, spełniająca wymogi Zamawiającego.</w:t>
            </w:r>
          </w:p>
        </w:tc>
      </w:tr>
    </w:tbl>
    <w:p w14:paraId="2E50CE1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785"/>
        <w:gridCol w:w="1984"/>
        <w:gridCol w:w="1560"/>
      </w:tblGrid>
      <w:tr w:rsidR="00211A34" w:rsidRPr="00834EF4" w14:paraId="13DF490C" w14:textId="77777777" w:rsidTr="00A3141C">
        <w:tc>
          <w:tcPr>
            <w:tcW w:w="2169" w:type="dxa"/>
            <w:shd w:val="clear" w:color="auto" w:fill="F3F3F3"/>
          </w:tcPr>
          <w:p w14:paraId="6CFF443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785" w:type="dxa"/>
            <w:shd w:val="clear" w:color="auto" w:fill="F3F3F3"/>
          </w:tcPr>
          <w:p w14:paraId="17E8AF2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984" w:type="dxa"/>
            <w:shd w:val="clear" w:color="auto" w:fill="F3F3F3"/>
          </w:tcPr>
          <w:p w14:paraId="54931A7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A6C32A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214E7" w:rsidRPr="00834EF4" w14:paraId="2B623831" w14:textId="77777777" w:rsidTr="00A3141C">
        <w:tc>
          <w:tcPr>
            <w:tcW w:w="2169" w:type="dxa"/>
            <w:shd w:val="clear" w:color="auto" w:fill="auto"/>
          </w:tcPr>
          <w:p w14:paraId="7801FCD1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1  - Żywienie dojelitowe</w:t>
            </w:r>
          </w:p>
        </w:tc>
        <w:tc>
          <w:tcPr>
            <w:tcW w:w="3785" w:type="dxa"/>
            <w:shd w:val="clear" w:color="auto" w:fill="auto"/>
          </w:tcPr>
          <w:p w14:paraId="7F4CC540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F3814AC" w14:textId="7F27EE85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657DDE07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8BBA0B0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105A3A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13B1341B" w14:textId="77777777" w:rsidTr="00A3141C">
        <w:tc>
          <w:tcPr>
            <w:tcW w:w="2169" w:type="dxa"/>
            <w:shd w:val="clear" w:color="auto" w:fill="auto"/>
          </w:tcPr>
          <w:p w14:paraId="72127076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2- Antybiotyki  I</w:t>
            </w:r>
          </w:p>
        </w:tc>
        <w:tc>
          <w:tcPr>
            <w:tcW w:w="3785" w:type="dxa"/>
            <w:shd w:val="clear" w:color="auto" w:fill="auto"/>
          </w:tcPr>
          <w:p w14:paraId="487155B4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EF1B787" w14:textId="39DB7DCB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5A1A876A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6C9D163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72A1AD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75156724" w14:textId="77777777" w:rsidTr="00A3141C">
        <w:tc>
          <w:tcPr>
            <w:tcW w:w="2169" w:type="dxa"/>
            <w:shd w:val="clear" w:color="auto" w:fill="auto"/>
          </w:tcPr>
          <w:p w14:paraId="1028A383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3 -  Antybiotyki II</w:t>
            </w:r>
          </w:p>
        </w:tc>
        <w:tc>
          <w:tcPr>
            <w:tcW w:w="3785" w:type="dxa"/>
            <w:shd w:val="clear" w:color="auto" w:fill="auto"/>
          </w:tcPr>
          <w:p w14:paraId="021598CF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193E3DE" w14:textId="3BB38597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719964A2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4B6996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27FCAE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6551F0C1" w14:textId="77777777" w:rsidTr="00A3141C">
        <w:tc>
          <w:tcPr>
            <w:tcW w:w="2169" w:type="dxa"/>
            <w:shd w:val="clear" w:color="auto" w:fill="auto"/>
          </w:tcPr>
          <w:p w14:paraId="5122B84D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4 – Cefazolin</w:t>
            </w:r>
          </w:p>
        </w:tc>
        <w:tc>
          <w:tcPr>
            <w:tcW w:w="3785" w:type="dxa"/>
            <w:shd w:val="clear" w:color="auto" w:fill="auto"/>
          </w:tcPr>
          <w:p w14:paraId="3C05554A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Tramco Sp z o. o.</w:t>
            </w:r>
          </w:p>
          <w:p w14:paraId="33A5C044" w14:textId="7118CC97" w:rsidR="00D214E7" w:rsidRPr="00211A34" w:rsidRDefault="00D214E7" w:rsidP="00BC4F38">
            <w:pPr>
              <w:rPr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Wolskie, ul.</w:t>
            </w:r>
            <w:r w:rsidR="00A3141C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14</w:t>
            </w:r>
          </w:p>
          <w:p w14:paraId="78CDB602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Płochocin</w:t>
            </w:r>
          </w:p>
        </w:tc>
        <w:tc>
          <w:tcPr>
            <w:tcW w:w="1984" w:type="dxa"/>
            <w:shd w:val="clear" w:color="auto" w:fill="auto"/>
          </w:tcPr>
          <w:p w14:paraId="06CC6B9B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B48DCF7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610C6B58" w14:textId="77777777" w:rsidTr="00A3141C">
        <w:tc>
          <w:tcPr>
            <w:tcW w:w="2169" w:type="dxa"/>
            <w:shd w:val="clear" w:color="auto" w:fill="auto"/>
          </w:tcPr>
          <w:p w14:paraId="138E143A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4 – Cefazolin</w:t>
            </w:r>
          </w:p>
        </w:tc>
        <w:tc>
          <w:tcPr>
            <w:tcW w:w="3785" w:type="dxa"/>
            <w:shd w:val="clear" w:color="auto" w:fill="auto"/>
          </w:tcPr>
          <w:p w14:paraId="4CAAAF10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Asclepios S.A.</w:t>
            </w:r>
          </w:p>
          <w:p w14:paraId="4B0AE948" w14:textId="1ADE253B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Hubska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44</w:t>
            </w:r>
          </w:p>
          <w:p w14:paraId="7CA43B48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438327FA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- 586.80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A16E2D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586,80</w:t>
            </w:r>
          </w:p>
        </w:tc>
      </w:tr>
      <w:tr w:rsidR="00D214E7" w:rsidRPr="00834EF4" w14:paraId="7CEC61E1" w14:textId="77777777" w:rsidTr="00A3141C">
        <w:tc>
          <w:tcPr>
            <w:tcW w:w="2169" w:type="dxa"/>
            <w:shd w:val="clear" w:color="auto" w:fill="auto"/>
          </w:tcPr>
          <w:p w14:paraId="347EF53F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4 – Cefazolin</w:t>
            </w:r>
          </w:p>
        </w:tc>
        <w:tc>
          <w:tcPr>
            <w:tcW w:w="3785" w:type="dxa"/>
            <w:shd w:val="clear" w:color="auto" w:fill="auto"/>
          </w:tcPr>
          <w:p w14:paraId="05934968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E73D43F" w14:textId="73E75540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Szopienicka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77</w:t>
            </w:r>
          </w:p>
          <w:p w14:paraId="3CA2814E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1475019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- 577.68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7D8A2DA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577,68</w:t>
            </w:r>
          </w:p>
        </w:tc>
      </w:tr>
      <w:tr w:rsidR="00D214E7" w:rsidRPr="00834EF4" w14:paraId="247B6B39" w14:textId="77777777" w:rsidTr="00A3141C">
        <w:tc>
          <w:tcPr>
            <w:tcW w:w="2169" w:type="dxa"/>
            <w:shd w:val="clear" w:color="auto" w:fill="auto"/>
          </w:tcPr>
          <w:p w14:paraId="1373E90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4 – Cefazolin</w:t>
            </w:r>
          </w:p>
        </w:tc>
        <w:tc>
          <w:tcPr>
            <w:tcW w:w="3785" w:type="dxa"/>
            <w:shd w:val="clear" w:color="auto" w:fill="auto"/>
          </w:tcPr>
          <w:p w14:paraId="60BF87C9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EC9067B" w14:textId="25AC5F4A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710A7C11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A467AC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- 565.44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E125FF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565,44</w:t>
            </w:r>
          </w:p>
        </w:tc>
      </w:tr>
      <w:tr w:rsidR="00D214E7" w:rsidRPr="00834EF4" w14:paraId="26D6D441" w14:textId="77777777" w:rsidTr="00A3141C">
        <w:tc>
          <w:tcPr>
            <w:tcW w:w="2169" w:type="dxa"/>
            <w:shd w:val="clear" w:color="auto" w:fill="auto"/>
          </w:tcPr>
          <w:p w14:paraId="2DCD3D67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5* -Surowce farmaceutyczne do receptury aptecznej</w:t>
            </w:r>
          </w:p>
        </w:tc>
        <w:tc>
          <w:tcPr>
            <w:tcW w:w="3785" w:type="dxa"/>
            <w:shd w:val="clear" w:color="auto" w:fill="auto"/>
          </w:tcPr>
          <w:p w14:paraId="35B96E23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LogFarma Sp. z o.o.</w:t>
            </w:r>
          </w:p>
          <w:p w14:paraId="25C306C3" w14:textId="074B855A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Komandosów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1/1</w:t>
            </w:r>
          </w:p>
          <w:p w14:paraId="45E73CB5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Modlniczka</w:t>
            </w:r>
          </w:p>
        </w:tc>
        <w:tc>
          <w:tcPr>
            <w:tcW w:w="1984" w:type="dxa"/>
            <w:shd w:val="clear" w:color="auto" w:fill="auto"/>
          </w:tcPr>
          <w:p w14:paraId="5310CBBC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64DF49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36908EE1" w14:textId="77777777" w:rsidTr="00A3141C">
        <w:tc>
          <w:tcPr>
            <w:tcW w:w="2169" w:type="dxa"/>
            <w:shd w:val="clear" w:color="auto" w:fill="auto"/>
          </w:tcPr>
          <w:p w14:paraId="1A998833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5* -Surowce farmaceutyczne do receptury aptecznej</w:t>
            </w:r>
          </w:p>
        </w:tc>
        <w:tc>
          <w:tcPr>
            <w:tcW w:w="3785" w:type="dxa"/>
            <w:shd w:val="clear" w:color="auto" w:fill="auto"/>
          </w:tcPr>
          <w:p w14:paraId="0F0AC40D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Asclepios S.A.</w:t>
            </w:r>
          </w:p>
          <w:p w14:paraId="2B0FF10E" w14:textId="7280D7FB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Hubska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44</w:t>
            </w:r>
          </w:p>
          <w:p w14:paraId="1D9F60C2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064FAE93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E8E471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0,00</w:t>
            </w:r>
          </w:p>
        </w:tc>
      </w:tr>
      <w:tr w:rsidR="00D214E7" w:rsidRPr="00834EF4" w14:paraId="15C6F75D" w14:textId="77777777" w:rsidTr="00A3141C">
        <w:tc>
          <w:tcPr>
            <w:tcW w:w="2169" w:type="dxa"/>
            <w:shd w:val="clear" w:color="auto" w:fill="auto"/>
          </w:tcPr>
          <w:p w14:paraId="62C620AF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6– Formaldehyde*</w:t>
            </w:r>
          </w:p>
        </w:tc>
        <w:tc>
          <w:tcPr>
            <w:tcW w:w="3785" w:type="dxa"/>
            <w:shd w:val="clear" w:color="auto" w:fill="auto"/>
          </w:tcPr>
          <w:p w14:paraId="65E0B655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LogFarma Sp. z o.o.</w:t>
            </w:r>
          </w:p>
          <w:p w14:paraId="78BFD622" w14:textId="65AF9793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Komandosów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1/1</w:t>
            </w:r>
          </w:p>
          <w:p w14:paraId="7286CED5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Modlniczka</w:t>
            </w:r>
          </w:p>
        </w:tc>
        <w:tc>
          <w:tcPr>
            <w:tcW w:w="1984" w:type="dxa"/>
            <w:shd w:val="clear" w:color="auto" w:fill="auto"/>
          </w:tcPr>
          <w:p w14:paraId="38B9C494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B73DB4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0CA10B1E" w14:textId="77777777" w:rsidTr="00A3141C">
        <w:tc>
          <w:tcPr>
            <w:tcW w:w="2169" w:type="dxa"/>
            <w:shd w:val="clear" w:color="auto" w:fill="auto"/>
          </w:tcPr>
          <w:p w14:paraId="0D0C5D84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6– Formaldehyde*</w:t>
            </w:r>
          </w:p>
        </w:tc>
        <w:tc>
          <w:tcPr>
            <w:tcW w:w="3785" w:type="dxa"/>
            <w:shd w:val="clear" w:color="auto" w:fill="auto"/>
          </w:tcPr>
          <w:p w14:paraId="2E6C434E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Asclepios S.A.</w:t>
            </w:r>
          </w:p>
          <w:p w14:paraId="0A5EE394" w14:textId="3FEE496B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Hubska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44</w:t>
            </w:r>
          </w:p>
          <w:p w14:paraId="754D48E1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30F1CEB5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- 325.44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93D00B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325,44</w:t>
            </w:r>
          </w:p>
        </w:tc>
      </w:tr>
      <w:tr w:rsidR="00D214E7" w:rsidRPr="00834EF4" w14:paraId="4F2DF5CE" w14:textId="77777777" w:rsidTr="00A3141C">
        <w:tc>
          <w:tcPr>
            <w:tcW w:w="2169" w:type="dxa"/>
            <w:shd w:val="clear" w:color="auto" w:fill="auto"/>
          </w:tcPr>
          <w:p w14:paraId="19343E90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7 - Thiopental</w:t>
            </w:r>
          </w:p>
        </w:tc>
        <w:tc>
          <w:tcPr>
            <w:tcW w:w="3785" w:type="dxa"/>
            <w:shd w:val="clear" w:color="auto" w:fill="auto"/>
          </w:tcPr>
          <w:p w14:paraId="0450EACA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Tramco Sp z o. o.</w:t>
            </w:r>
          </w:p>
          <w:p w14:paraId="2F4BFE02" w14:textId="3383756C" w:rsidR="00D214E7" w:rsidRPr="00211A34" w:rsidRDefault="00D214E7" w:rsidP="00BC4F38">
            <w:pPr>
              <w:rPr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Wolskie, ul.</w:t>
            </w:r>
            <w:r w:rsidR="00A3141C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14</w:t>
            </w:r>
          </w:p>
          <w:p w14:paraId="115C562A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lastRenderedPageBreak/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Płochocin</w:t>
            </w:r>
          </w:p>
        </w:tc>
        <w:tc>
          <w:tcPr>
            <w:tcW w:w="1984" w:type="dxa"/>
            <w:shd w:val="clear" w:color="auto" w:fill="auto"/>
          </w:tcPr>
          <w:p w14:paraId="1E624F05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lastRenderedPageBreak/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7E2A6A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0AB8807A" w14:textId="77777777" w:rsidTr="00A3141C">
        <w:tc>
          <w:tcPr>
            <w:tcW w:w="2169" w:type="dxa"/>
            <w:shd w:val="clear" w:color="auto" w:fill="auto"/>
          </w:tcPr>
          <w:p w14:paraId="313BBCC0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8 - Iopromide</w:t>
            </w:r>
          </w:p>
        </w:tc>
        <w:tc>
          <w:tcPr>
            <w:tcW w:w="3785" w:type="dxa"/>
            <w:shd w:val="clear" w:color="auto" w:fill="auto"/>
          </w:tcPr>
          <w:p w14:paraId="5BC4CE37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828043A" w14:textId="2B30330B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2236DC4B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DADFE11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F89D55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43D94270" w14:textId="77777777" w:rsidTr="00A3141C">
        <w:tc>
          <w:tcPr>
            <w:tcW w:w="2169" w:type="dxa"/>
            <w:shd w:val="clear" w:color="auto" w:fill="auto"/>
          </w:tcPr>
          <w:p w14:paraId="63257D71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9 –  Epoetin beta</w:t>
            </w:r>
          </w:p>
        </w:tc>
        <w:tc>
          <w:tcPr>
            <w:tcW w:w="3785" w:type="dxa"/>
            <w:shd w:val="clear" w:color="auto" w:fill="auto"/>
          </w:tcPr>
          <w:p w14:paraId="304A4FF0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2DE975A4" w14:textId="47381078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Domaniewska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39b</w:t>
            </w:r>
          </w:p>
          <w:p w14:paraId="7052EB0B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02-672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80FF65D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6B20E1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6070D544" w14:textId="77777777" w:rsidTr="00A3141C">
        <w:tc>
          <w:tcPr>
            <w:tcW w:w="2169" w:type="dxa"/>
            <w:shd w:val="clear" w:color="auto" w:fill="auto"/>
          </w:tcPr>
          <w:p w14:paraId="00D68F5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10 – Antybiotyki III</w:t>
            </w:r>
          </w:p>
        </w:tc>
        <w:tc>
          <w:tcPr>
            <w:tcW w:w="3785" w:type="dxa"/>
            <w:shd w:val="clear" w:color="auto" w:fill="auto"/>
          </w:tcPr>
          <w:p w14:paraId="4245CF7A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0B35511E" w14:textId="77777777" w:rsidR="00D214E7" w:rsidRPr="00211A34" w:rsidRDefault="00D214E7" w:rsidP="00BC4F38">
            <w:pPr>
              <w:rPr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134</w:t>
            </w:r>
          </w:p>
          <w:p w14:paraId="1775AA04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1808252F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874BBA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21A52816" w14:textId="77777777" w:rsidTr="00A3141C">
        <w:tc>
          <w:tcPr>
            <w:tcW w:w="2169" w:type="dxa"/>
            <w:shd w:val="clear" w:color="auto" w:fill="auto"/>
          </w:tcPr>
          <w:p w14:paraId="63B2827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11  – Płyny infuzyjne I</w:t>
            </w:r>
          </w:p>
        </w:tc>
        <w:tc>
          <w:tcPr>
            <w:tcW w:w="3785" w:type="dxa"/>
            <w:shd w:val="clear" w:color="auto" w:fill="auto"/>
          </w:tcPr>
          <w:p w14:paraId="52441D98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1A302E8E" w14:textId="055721DF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Kruczkowskiego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8</w:t>
            </w:r>
          </w:p>
          <w:p w14:paraId="4576CB5D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79647716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399210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554B238E" w14:textId="77777777" w:rsidTr="00A3141C">
        <w:tc>
          <w:tcPr>
            <w:tcW w:w="2169" w:type="dxa"/>
            <w:shd w:val="clear" w:color="auto" w:fill="auto"/>
          </w:tcPr>
          <w:p w14:paraId="57FF9747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12  - Irinotecani *</w:t>
            </w:r>
          </w:p>
        </w:tc>
        <w:tc>
          <w:tcPr>
            <w:tcW w:w="3785" w:type="dxa"/>
            <w:shd w:val="clear" w:color="auto" w:fill="auto"/>
          </w:tcPr>
          <w:p w14:paraId="035B5CFB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630AC905" w14:textId="77777777" w:rsidR="00D214E7" w:rsidRPr="00211A34" w:rsidRDefault="00D214E7" w:rsidP="00BC4F38">
            <w:pPr>
              <w:rPr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134</w:t>
            </w:r>
          </w:p>
          <w:p w14:paraId="2FCEBBBB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2904B287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41A45C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4E8EBC20" w14:textId="77777777" w:rsidTr="00A3141C">
        <w:tc>
          <w:tcPr>
            <w:tcW w:w="2169" w:type="dxa"/>
            <w:shd w:val="clear" w:color="auto" w:fill="auto"/>
          </w:tcPr>
          <w:p w14:paraId="3E9FD906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12  - Irinotecani *</w:t>
            </w:r>
          </w:p>
        </w:tc>
        <w:tc>
          <w:tcPr>
            <w:tcW w:w="3785" w:type="dxa"/>
            <w:shd w:val="clear" w:color="auto" w:fill="auto"/>
          </w:tcPr>
          <w:p w14:paraId="15559E3D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Asclepios S.A.</w:t>
            </w:r>
          </w:p>
          <w:p w14:paraId="10A44296" w14:textId="210AF8F4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Hubska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44</w:t>
            </w:r>
          </w:p>
          <w:p w14:paraId="089B1F5B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420E95A3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- 595.08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8F752B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595,08</w:t>
            </w:r>
          </w:p>
        </w:tc>
      </w:tr>
      <w:tr w:rsidR="00D214E7" w:rsidRPr="00834EF4" w14:paraId="12661BDA" w14:textId="77777777" w:rsidTr="00A3141C">
        <w:tc>
          <w:tcPr>
            <w:tcW w:w="2169" w:type="dxa"/>
            <w:shd w:val="clear" w:color="auto" w:fill="auto"/>
          </w:tcPr>
          <w:p w14:paraId="54D3F8BB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13 -  Teicoplanin</w:t>
            </w:r>
          </w:p>
        </w:tc>
        <w:tc>
          <w:tcPr>
            <w:tcW w:w="3785" w:type="dxa"/>
            <w:shd w:val="clear" w:color="auto" w:fill="auto"/>
          </w:tcPr>
          <w:p w14:paraId="62FA075B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2CF91DB4" w14:textId="32766EF6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Bonifraterska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17</w:t>
            </w:r>
          </w:p>
          <w:p w14:paraId="6BF54E97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3CD4ECA5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873E19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78E5ACB2" w14:textId="77777777" w:rsidTr="00A3141C">
        <w:tc>
          <w:tcPr>
            <w:tcW w:w="2169" w:type="dxa"/>
            <w:shd w:val="clear" w:color="auto" w:fill="auto"/>
          </w:tcPr>
          <w:p w14:paraId="72473AB5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13 -  Teicoplanin</w:t>
            </w:r>
          </w:p>
        </w:tc>
        <w:tc>
          <w:tcPr>
            <w:tcW w:w="3785" w:type="dxa"/>
            <w:shd w:val="clear" w:color="auto" w:fill="auto"/>
          </w:tcPr>
          <w:p w14:paraId="31A41AA8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F9F5DE4" w14:textId="7527E06F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1FE2033E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CA32E7A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- 403.80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3AC6B3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403,80</w:t>
            </w:r>
          </w:p>
        </w:tc>
      </w:tr>
      <w:tr w:rsidR="00D214E7" w:rsidRPr="00834EF4" w14:paraId="65232750" w14:textId="77777777" w:rsidTr="00A3141C">
        <w:tc>
          <w:tcPr>
            <w:tcW w:w="2169" w:type="dxa"/>
            <w:shd w:val="clear" w:color="auto" w:fill="auto"/>
          </w:tcPr>
          <w:p w14:paraId="1E1F298B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14 – Płyny infuzyjne II</w:t>
            </w:r>
          </w:p>
        </w:tc>
        <w:tc>
          <w:tcPr>
            <w:tcW w:w="3785" w:type="dxa"/>
            <w:shd w:val="clear" w:color="auto" w:fill="auto"/>
          </w:tcPr>
          <w:p w14:paraId="2C897D28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31934232" w14:textId="2EEED8E8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Kruczkowskiego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8</w:t>
            </w:r>
          </w:p>
          <w:p w14:paraId="795F49C2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579D9043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B42CAF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0BA7755B" w14:textId="77777777" w:rsidTr="00A3141C">
        <w:tc>
          <w:tcPr>
            <w:tcW w:w="2169" w:type="dxa"/>
            <w:shd w:val="clear" w:color="auto" w:fill="auto"/>
          </w:tcPr>
          <w:p w14:paraId="10A81DEE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15 - Leki I</w:t>
            </w:r>
          </w:p>
        </w:tc>
        <w:tc>
          <w:tcPr>
            <w:tcW w:w="3785" w:type="dxa"/>
            <w:shd w:val="clear" w:color="auto" w:fill="auto"/>
          </w:tcPr>
          <w:p w14:paraId="1C90DC39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Urtica Sp. z o.o.</w:t>
            </w:r>
          </w:p>
          <w:p w14:paraId="7C5D4959" w14:textId="77921EDE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Krzemieniecka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120</w:t>
            </w:r>
          </w:p>
          <w:p w14:paraId="21D3E8F3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599C7171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B8DA9C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43C14086" w14:textId="77777777" w:rsidTr="00A3141C">
        <w:tc>
          <w:tcPr>
            <w:tcW w:w="2169" w:type="dxa"/>
            <w:shd w:val="clear" w:color="auto" w:fill="auto"/>
          </w:tcPr>
          <w:p w14:paraId="324DE001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16 – Leki II</w:t>
            </w:r>
          </w:p>
        </w:tc>
        <w:tc>
          <w:tcPr>
            <w:tcW w:w="3785" w:type="dxa"/>
            <w:shd w:val="clear" w:color="auto" w:fill="auto"/>
          </w:tcPr>
          <w:p w14:paraId="709745D3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65EAA15" w14:textId="6D6EEFB3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28AFE057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E3E350E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8656EB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47835BCC" w14:textId="77777777" w:rsidTr="00A3141C">
        <w:tc>
          <w:tcPr>
            <w:tcW w:w="2169" w:type="dxa"/>
            <w:shd w:val="clear" w:color="auto" w:fill="auto"/>
          </w:tcPr>
          <w:p w14:paraId="67D535A3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17 -  Insuliny I</w:t>
            </w:r>
          </w:p>
        </w:tc>
        <w:tc>
          <w:tcPr>
            <w:tcW w:w="3785" w:type="dxa"/>
            <w:shd w:val="clear" w:color="auto" w:fill="auto"/>
          </w:tcPr>
          <w:p w14:paraId="797789B3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79EA8FE9" w14:textId="25F897F5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Bonifraterska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17</w:t>
            </w:r>
          </w:p>
          <w:p w14:paraId="369FCF76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2BE6B869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3D661E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1F93EF8B" w14:textId="77777777" w:rsidTr="00A3141C">
        <w:tc>
          <w:tcPr>
            <w:tcW w:w="2169" w:type="dxa"/>
            <w:shd w:val="clear" w:color="auto" w:fill="auto"/>
          </w:tcPr>
          <w:p w14:paraId="15658537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18– Leki III</w:t>
            </w:r>
          </w:p>
        </w:tc>
        <w:tc>
          <w:tcPr>
            <w:tcW w:w="3785" w:type="dxa"/>
            <w:shd w:val="clear" w:color="auto" w:fill="auto"/>
          </w:tcPr>
          <w:p w14:paraId="72B45C3B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C4327B1" w14:textId="75E74003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07566647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89E7562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09DDF0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07E679BC" w14:textId="77777777" w:rsidTr="00A3141C">
        <w:tc>
          <w:tcPr>
            <w:tcW w:w="2169" w:type="dxa"/>
            <w:shd w:val="clear" w:color="auto" w:fill="auto"/>
          </w:tcPr>
          <w:p w14:paraId="0959798C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19 - Mleko dla niemowląt I</w:t>
            </w:r>
          </w:p>
        </w:tc>
        <w:tc>
          <w:tcPr>
            <w:tcW w:w="3785" w:type="dxa"/>
            <w:shd w:val="clear" w:color="auto" w:fill="auto"/>
          </w:tcPr>
          <w:p w14:paraId="48989F5D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22692C5" w14:textId="5C673642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3CD95D31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9D9018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1CAB5B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3F0AEC6A" w14:textId="77777777" w:rsidTr="00A3141C">
        <w:tc>
          <w:tcPr>
            <w:tcW w:w="2169" w:type="dxa"/>
            <w:shd w:val="clear" w:color="auto" w:fill="auto"/>
          </w:tcPr>
          <w:p w14:paraId="2FD8D333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20 -Idarucizumab</w:t>
            </w:r>
          </w:p>
        </w:tc>
        <w:tc>
          <w:tcPr>
            <w:tcW w:w="3785" w:type="dxa"/>
            <w:shd w:val="clear" w:color="auto" w:fill="auto"/>
          </w:tcPr>
          <w:p w14:paraId="2C2B2452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Urtica Sp. z o.o.</w:t>
            </w:r>
          </w:p>
          <w:p w14:paraId="0E1D1AA2" w14:textId="0B45B454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Krzemieniecka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120</w:t>
            </w:r>
          </w:p>
          <w:p w14:paraId="0D937F36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6E84039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8ADB46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1D69BFD6" w14:textId="77777777" w:rsidTr="00A3141C">
        <w:tc>
          <w:tcPr>
            <w:tcW w:w="2169" w:type="dxa"/>
            <w:shd w:val="clear" w:color="auto" w:fill="auto"/>
          </w:tcPr>
          <w:p w14:paraId="211C6C23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21 - Dalteparin</w:t>
            </w:r>
          </w:p>
        </w:tc>
        <w:tc>
          <w:tcPr>
            <w:tcW w:w="3785" w:type="dxa"/>
            <w:shd w:val="clear" w:color="auto" w:fill="auto"/>
          </w:tcPr>
          <w:p w14:paraId="5A6D3515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A9A5394" w14:textId="40A731EE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7D850C49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4353D35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7A21A6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6C5BD0E3" w14:textId="77777777" w:rsidTr="00A3141C">
        <w:tc>
          <w:tcPr>
            <w:tcW w:w="2169" w:type="dxa"/>
            <w:shd w:val="clear" w:color="auto" w:fill="auto"/>
          </w:tcPr>
          <w:p w14:paraId="7CF1491C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22 -  Leki psychotropowe i prekursory</w:t>
            </w:r>
          </w:p>
        </w:tc>
        <w:tc>
          <w:tcPr>
            <w:tcW w:w="3785" w:type="dxa"/>
            <w:shd w:val="clear" w:color="auto" w:fill="auto"/>
          </w:tcPr>
          <w:p w14:paraId="4F8EA53E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E660EEC" w14:textId="4B017550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Szopienicka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77</w:t>
            </w:r>
          </w:p>
          <w:p w14:paraId="1C572D95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77C694C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E05CFA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350C2D11" w14:textId="77777777" w:rsidTr="00A3141C">
        <w:tc>
          <w:tcPr>
            <w:tcW w:w="2169" w:type="dxa"/>
            <w:shd w:val="clear" w:color="auto" w:fill="auto"/>
          </w:tcPr>
          <w:p w14:paraId="19698E27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lastRenderedPageBreak/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22 -  Leki psychotropowe i prekursory</w:t>
            </w:r>
          </w:p>
        </w:tc>
        <w:tc>
          <w:tcPr>
            <w:tcW w:w="3785" w:type="dxa"/>
            <w:shd w:val="clear" w:color="auto" w:fill="auto"/>
          </w:tcPr>
          <w:p w14:paraId="017F210C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52389A7" w14:textId="49E53CF0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3F64794D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C8E55B3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- 534.42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7A7CA2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534,42</w:t>
            </w:r>
          </w:p>
        </w:tc>
      </w:tr>
      <w:tr w:rsidR="00D214E7" w:rsidRPr="00834EF4" w14:paraId="21D527BF" w14:textId="77777777" w:rsidTr="00A3141C">
        <w:tc>
          <w:tcPr>
            <w:tcW w:w="2169" w:type="dxa"/>
            <w:shd w:val="clear" w:color="auto" w:fill="auto"/>
          </w:tcPr>
          <w:p w14:paraId="2F29B354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23 – Furosemide</w:t>
            </w:r>
          </w:p>
        </w:tc>
        <w:tc>
          <w:tcPr>
            <w:tcW w:w="3785" w:type="dxa"/>
            <w:shd w:val="clear" w:color="auto" w:fill="auto"/>
          </w:tcPr>
          <w:p w14:paraId="6DD1624C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Urtica Sp. z o.o.</w:t>
            </w:r>
          </w:p>
          <w:p w14:paraId="14B4F413" w14:textId="66FDA088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Krzemieniecka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120</w:t>
            </w:r>
          </w:p>
          <w:p w14:paraId="7D04371E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25C37F46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F66031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52796AF5" w14:textId="77777777" w:rsidTr="00A3141C">
        <w:tc>
          <w:tcPr>
            <w:tcW w:w="2169" w:type="dxa"/>
            <w:shd w:val="clear" w:color="auto" w:fill="auto"/>
          </w:tcPr>
          <w:p w14:paraId="09628C1A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23 – Furosemide</w:t>
            </w:r>
          </w:p>
        </w:tc>
        <w:tc>
          <w:tcPr>
            <w:tcW w:w="3785" w:type="dxa"/>
            <w:shd w:val="clear" w:color="auto" w:fill="auto"/>
          </w:tcPr>
          <w:p w14:paraId="24A58063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Asclepios S.A.</w:t>
            </w:r>
          </w:p>
          <w:p w14:paraId="7C3B1F9E" w14:textId="49139B80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Hubska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44</w:t>
            </w:r>
          </w:p>
          <w:p w14:paraId="0338DF72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37E0D362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- 580.62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1A2E92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580,62</w:t>
            </w:r>
          </w:p>
        </w:tc>
      </w:tr>
      <w:tr w:rsidR="00D214E7" w:rsidRPr="00834EF4" w14:paraId="676861CE" w14:textId="77777777" w:rsidTr="00A3141C">
        <w:tc>
          <w:tcPr>
            <w:tcW w:w="2169" w:type="dxa"/>
            <w:shd w:val="clear" w:color="auto" w:fill="auto"/>
          </w:tcPr>
          <w:p w14:paraId="170923A1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23 – Furosemide</w:t>
            </w:r>
          </w:p>
        </w:tc>
        <w:tc>
          <w:tcPr>
            <w:tcW w:w="3785" w:type="dxa"/>
            <w:shd w:val="clear" w:color="auto" w:fill="auto"/>
          </w:tcPr>
          <w:p w14:paraId="54A89D2C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3A277F9" w14:textId="012E346F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6AE1873C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690E0BB2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- 571.44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E39217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571,44</w:t>
            </w:r>
          </w:p>
        </w:tc>
      </w:tr>
      <w:tr w:rsidR="00D214E7" w:rsidRPr="00834EF4" w14:paraId="15966097" w14:textId="77777777" w:rsidTr="00A3141C">
        <w:tc>
          <w:tcPr>
            <w:tcW w:w="2169" w:type="dxa"/>
            <w:shd w:val="clear" w:color="auto" w:fill="auto"/>
          </w:tcPr>
          <w:p w14:paraId="2A7D19CB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23 – Furosemide</w:t>
            </w:r>
          </w:p>
        </w:tc>
        <w:tc>
          <w:tcPr>
            <w:tcW w:w="3785" w:type="dxa"/>
            <w:shd w:val="clear" w:color="auto" w:fill="auto"/>
          </w:tcPr>
          <w:p w14:paraId="1C534130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0F88A01" w14:textId="40106AB3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Szopienicka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77</w:t>
            </w:r>
          </w:p>
          <w:p w14:paraId="19D331B7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626FBCA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- 553.86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966B12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553,86</w:t>
            </w:r>
          </w:p>
        </w:tc>
      </w:tr>
      <w:tr w:rsidR="00D214E7" w:rsidRPr="00834EF4" w14:paraId="795F1053" w14:textId="77777777" w:rsidTr="00A3141C">
        <w:tc>
          <w:tcPr>
            <w:tcW w:w="2169" w:type="dxa"/>
            <w:shd w:val="clear" w:color="auto" w:fill="auto"/>
          </w:tcPr>
          <w:p w14:paraId="45044C8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24– Tranexamic acid</w:t>
            </w:r>
          </w:p>
        </w:tc>
        <w:tc>
          <w:tcPr>
            <w:tcW w:w="3785" w:type="dxa"/>
            <w:shd w:val="clear" w:color="auto" w:fill="auto"/>
          </w:tcPr>
          <w:p w14:paraId="50F8E8C7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806FF4B" w14:textId="4FDC2D5D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3F7CDAC1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3E0F75B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7E1E59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69CDE303" w14:textId="77777777" w:rsidTr="00A3141C">
        <w:tc>
          <w:tcPr>
            <w:tcW w:w="2169" w:type="dxa"/>
            <w:shd w:val="clear" w:color="auto" w:fill="auto"/>
          </w:tcPr>
          <w:p w14:paraId="4F0231BE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25 – Gąbka hemostatyczna</w:t>
            </w:r>
          </w:p>
        </w:tc>
        <w:tc>
          <w:tcPr>
            <w:tcW w:w="3785" w:type="dxa"/>
            <w:shd w:val="clear" w:color="auto" w:fill="auto"/>
          </w:tcPr>
          <w:p w14:paraId="223B2DF3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Medicus Sp z o.o. S.K.A.</w:t>
            </w:r>
          </w:p>
          <w:p w14:paraId="535E9AA5" w14:textId="7F371211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Browarowa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21</w:t>
            </w:r>
          </w:p>
          <w:p w14:paraId="6F5F7DD6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Tychy</w:t>
            </w:r>
          </w:p>
        </w:tc>
        <w:tc>
          <w:tcPr>
            <w:tcW w:w="1984" w:type="dxa"/>
            <w:shd w:val="clear" w:color="auto" w:fill="auto"/>
          </w:tcPr>
          <w:p w14:paraId="3D6B690A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A9667E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624B2737" w14:textId="77777777" w:rsidTr="00A3141C">
        <w:tc>
          <w:tcPr>
            <w:tcW w:w="2169" w:type="dxa"/>
            <w:shd w:val="clear" w:color="auto" w:fill="auto"/>
          </w:tcPr>
          <w:p w14:paraId="1A8AD1DE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26 Antybiotyki IV</w:t>
            </w:r>
          </w:p>
        </w:tc>
        <w:tc>
          <w:tcPr>
            <w:tcW w:w="3785" w:type="dxa"/>
            <w:shd w:val="clear" w:color="auto" w:fill="auto"/>
          </w:tcPr>
          <w:p w14:paraId="5AA1FB14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MIP Pharma Polska Sp. z o.o.</w:t>
            </w:r>
          </w:p>
          <w:p w14:paraId="132A0868" w14:textId="04086DE3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Orzechowa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5</w:t>
            </w:r>
          </w:p>
          <w:p w14:paraId="4E9144F6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Gdańsk</w:t>
            </w:r>
          </w:p>
        </w:tc>
        <w:tc>
          <w:tcPr>
            <w:tcW w:w="1984" w:type="dxa"/>
            <w:shd w:val="clear" w:color="auto" w:fill="auto"/>
          </w:tcPr>
          <w:p w14:paraId="360F80A3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C6BCF1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21836D0B" w14:textId="77777777" w:rsidTr="00A3141C">
        <w:tc>
          <w:tcPr>
            <w:tcW w:w="2169" w:type="dxa"/>
            <w:shd w:val="clear" w:color="auto" w:fill="auto"/>
          </w:tcPr>
          <w:p w14:paraId="782C55A0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26 Antybiotyki IV</w:t>
            </w:r>
          </w:p>
        </w:tc>
        <w:tc>
          <w:tcPr>
            <w:tcW w:w="3785" w:type="dxa"/>
            <w:shd w:val="clear" w:color="auto" w:fill="auto"/>
          </w:tcPr>
          <w:p w14:paraId="57DDC380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1A1E063" w14:textId="215B591F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6A2A1C77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6C92EDA6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- 447.84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B3F323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447,84</w:t>
            </w:r>
          </w:p>
        </w:tc>
      </w:tr>
      <w:tr w:rsidR="00D214E7" w:rsidRPr="00834EF4" w14:paraId="70396C36" w14:textId="77777777" w:rsidTr="00A3141C">
        <w:tc>
          <w:tcPr>
            <w:tcW w:w="2169" w:type="dxa"/>
            <w:shd w:val="clear" w:color="auto" w:fill="auto"/>
          </w:tcPr>
          <w:p w14:paraId="49FB04FB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29 - Leki V</w:t>
            </w:r>
          </w:p>
        </w:tc>
        <w:tc>
          <w:tcPr>
            <w:tcW w:w="3785" w:type="dxa"/>
            <w:shd w:val="clear" w:color="auto" w:fill="auto"/>
          </w:tcPr>
          <w:p w14:paraId="3DFADDB0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C176DDF" w14:textId="478BE3DE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09DEE20D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692BEA0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A7D8EB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60B3F280" w14:textId="77777777" w:rsidTr="00A3141C">
        <w:tc>
          <w:tcPr>
            <w:tcW w:w="2169" w:type="dxa"/>
            <w:shd w:val="clear" w:color="auto" w:fill="auto"/>
          </w:tcPr>
          <w:p w14:paraId="65F94056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 30* -  Leki wziewne</w:t>
            </w:r>
          </w:p>
        </w:tc>
        <w:tc>
          <w:tcPr>
            <w:tcW w:w="3785" w:type="dxa"/>
            <w:shd w:val="clear" w:color="auto" w:fill="auto"/>
          </w:tcPr>
          <w:p w14:paraId="262612AA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DA6BB0F" w14:textId="6F1D9E73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Szopienicka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77</w:t>
            </w:r>
          </w:p>
          <w:p w14:paraId="2062E3E0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0CCCCF69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3DAA1D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0C94F635" w14:textId="77777777" w:rsidTr="00A3141C">
        <w:tc>
          <w:tcPr>
            <w:tcW w:w="2169" w:type="dxa"/>
            <w:shd w:val="clear" w:color="auto" w:fill="auto"/>
          </w:tcPr>
          <w:p w14:paraId="726AFBC7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 30* -  Leki wziewne</w:t>
            </w:r>
          </w:p>
        </w:tc>
        <w:tc>
          <w:tcPr>
            <w:tcW w:w="3785" w:type="dxa"/>
            <w:shd w:val="clear" w:color="auto" w:fill="auto"/>
          </w:tcPr>
          <w:p w14:paraId="0D49F4FC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9482C67" w14:textId="3C10C3DB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10DC68DA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2AF2937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- 424.62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CD21C2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424,62</w:t>
            </w:r>
          </w:p>
        </w:tc>
      </w:tr>
      <w:tr w:rsidR="00D214E7" w:rsidRPr="00834EF4" w14:paraId="662F7ED2" w14:textId="77777777" w:rsidTr="00A3141C">
        <w:tc>
          <w:tcPr>
            <w:tcW w:w="2169" w:type="dxa"/>
            <w:shd w:val="clear" w:color="auto" w:fill="auto"/>
          </w:tcPr>
          <w:p w14:paraId="49B603DA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31 -Leki VI</w:t>
            </w:r>
          </w:p>
        </w:tc>
        <w:tc>
          <w:tcPr>
            <w:tcW w:w="3785" w:type="dxa"/>
            <w:shd w:val="clear" w:color="auto" w:fill="auto"/>
          </w:tcPr>
          <w:p w14:paraId="66BEAFAA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C65F50F" w14:textId="52ED786C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2E77144C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295264E7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F5BBB9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3B586091" w14:textId="77777777" w:rsidTr="00A3141C">
        <w:tc>
          <w:tcPr>
            <w:tcW w:w="2169" w:type="dxa"/>
            <w:shd w:val="clear" w:color="auto" w:fill="auto"/>
          </w:tcPr>
          <w:p w14:paraId="47213D9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32 – Leki VII</w:t>
            </w:r>
          </w:p>
        </w:tc>
        <w:tc>
          <w:tcPr>
            <w:tcW w:w="3785" w:type="dxa"/>
            <w:shd w:val="clear" w:color="auto" w:fill="auto"/>
          </w:tcPr>
          <w:p w14:paraId="6144BAFF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24C6AD1E" w14:textId="002C66D4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Bonifraterska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17</w:t>
            </w:r>
          </w:p>
          <w:p w14:paraId="74EC21A0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21D2ED24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E034DA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542F3DD5" w14:textId="77777777" w:rsidTr="00A3141C">
        <w:tc>
          <w:tcPr>
            <w:tcW w:w="2169" w:type="dxa"/>
            <w:shd w:val="clear" w:color="auto" w:fill="auto"/>
          </w:tcPr>
          <w:p w14:paraId="487D7E8E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32 – Leki VII</w:t>
            </w:r>
          </w:p>
        </w:tc>
        <w:tc>
          <w:tcPr>
            <w:tcW w:w="3785" w:type="dxa"/>
            <w:shd w:val="clear" w:color="auto" w:fill="auto"/>
          </w:tcPr>
          <w:p w14:paraId="116CEC4C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AB1E9DE" w14:textId="03AF5205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36659D5A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35245E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- 582.12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50C8AC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582,12</w:t>
            </w:r>
          </w:p>
        </w:tc>
      </w:tr>
      <w:tr w:rsidR="00D214E7" w:rsidRPr="00834EF4" w14:paraId="411027FB" w14:textId="77777777" w:rsidTr="00A3141C">
        <w:tc>
          <w:tcPr>
            <w:tcW w:w="2169" w:type="dxa"/>
            <w:shd w:val="clear" w:color="auto" w:fill="auto"/>
          </w:tcPr>
          <w:p w14:paraId="3363FBEE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33 – Leki VIII</w:t>
            </w:r>
          </w:p>
        </w:tc>
        <w:tc>
          <w:tcPr>
            <w:tcW w:w="3785" w:type="dxa"/>
            <w:shd w:val="clear" w:color="auto" w:fill="auto"/>
          </w:tcPr>
          <w:p w14:paraId="1DC4B45A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Asclepios S.A.</w:t>
            </w:r>
          </w:p>
          <w:p w14:paraId="1E47A0D6" w14:textId="4D153850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Hubska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44</w:t>
            </w:r>
          </w:p>
          <w:p w14:paraId="3CF1F7CD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29BC46F2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FA72BA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136CB07B" w14:textId="77777777" w:rsidTr="00A3141C">
        <w:tc>
          <w:tcPr>
            <w:tcW w:w="2169" w:type="dxa"/>
            <w:shd w:val="clear" w:color="auto" w:fill="auto"/>
          </w:tcPr>
          <w:p w14:paraId="23DA9CEE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33 – Leki VIII</w:t>
            </w:r>
          </w:p>
        </w:tc>
        <w:tc>
          <w:tcPr>
            <w:tcW w:w="3785" w:type="dxa"/>
            <w:shd w:val="clear" w:color="auto" w:fill="auto"/>
          </w:tcPr>
          <w:p w14:paraId="14C31AA6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BE21106" w14:textId="645B884E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4AB3C7EE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6E09CA81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- 524.88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AA96ED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524,88</w:t>
            </w:r>
          </w:p>
        </w:tc>
      </w:tr>
      <w:tr w:rsidR="00D214E7" w:rsidRPr="00834EF4" w14:paraId="623980B1" w14:textId="77777777" w:rsidTr="00A3141C">
        <w:tc>
          <w:tcPr>
            <w:tcW w:w="2169" w:type="dxa"/>
            <w:shd w:val="clear" w:color="auto" w:fill="auto"/>
          </w:tcPr>
          <w:p w14:paraId="53769CBE" w14:textId="77777777" w:rsidR="00A3141C" w:rsidRDefault="00A3141C" w:rsidP="00BC4F38">
            <w:pPr>
              <w:spacing w:before="40" w:after="40"/>
              <w:rPr>
                <w:sz w:val="20"/>
                <w:szCs w:val="20"/>
              </w:rPr>
            </w:pPr>
          </w:p>
          <w:p w14:paraId="4BBB22DE" w14:textId="37870FD1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lastRenderedPageBreak/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33 – Leki VIII</w:t>
            </w:r>
          </w:p>
        </w:tc>
        <w:tc>
          <w:tcPr>
            <w:tcW w:w="3785" w:type="dxa"/>
            <w:shd w:val="clear" w:color="auto" w:fill="auto"/>
          </w:tcPr>
          <w:p w14:paraId="21D9BB1B" w14:textId="77777777" w:rsidR="00A3141C" w:rsidRDefault="00A3141C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653583BA" w14:textId="04573D5D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lastRenderedPageBreak/>
              <w:t>Farmacol Logistyka Sp. z o.o.</w:t>
            </w:r>
          </w:p>
          <w:p w14:paraId="510B51AF" w14:textId="2FF62C49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Szopienicka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77</w:t>
            </w:r>
          </w:p>
          <w:p w14:paraId="3A497B9E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5A3AB84" w14:textId="77777777" w:rsidR="00A3141C" w:rsidRDefault="00A3141C" w:rsidP="00BC4F38">
            <w:pPr>
              <w:spacing w:before="40" w:after="40"/>
              <w:rPr>
                <w:sz w:val="20"/>
                <w:szCs w:val="20"/>
              </w:rPr>
            </w:pPr>
          </w:p>
          <w:p w14:paraId="30183C75" w14:textId="38EBB5A1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lastRenderedPageBreak/>
              <w:t>1 - Cena - 521.94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525EE5" w14:textId="77777777" w:rsidR="00A3141C" w:rsidRDefault="00A3141C" w:rsidP="00BC4F38">
            <w:pPr>
              <w:jc w:val="center"/>
              <w:rPr>
                <w:sz w:val="20"/>
                <w:szCs w:val="20"/>
              </w:rPr>
            </w:pPr>
          </w:p>
          <w:p w14:paraId="2CD42919" w14:textId="32F7D27A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lastRenderedPageBreak/>
              <w:t xml:space="preserve">  521,94</w:t>
            </w:r>
          </w:p>
        </w:tc>
      </w:tr>
      <w:tr w:rsidR="00D214E7" w:rsidRPr="00834EF4" w14:paraId="41C75412" w14:textId="77777777" w:rsidTr="00A3141C">
        <w:tc>
          <w:tcPr>
            <w:tcW w:w="2169" w:type="dxa"/>
            <w:shd w:val="clear" w:color="auto" w:fill="auto"/>
          </w:tcPr>
          <w:p w14:paraId="530AF39F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lastRenderedPageBreak/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34 - Leki IX</w:t>
            </w:r>
          </w:p>
        </w:tc>
        <w:tc>
          <w:tcPr>
            <w:tcW w:w="3785" w:type="dxa"/>
            <w:shd w:val="clear" w:color="auto" w:fill="auto"/>
          </w:tcPr>
          <w:p w14:paraId="6630F520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F38A8B5" w14:textId="2B6839CC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Szopienicka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77</w:t>
            </w:r>
          </w:p>
          <w:p w14:paraId="3BAD3106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E3E8406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5BDA02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2D7868A8" w14:textId="77777777" w:rsidTr="00A3141C">
        <w:tc>
          <w:tcPr>
            <w:tcW w:w="2169" w:type="dxa"/>
            <w:shd w:val="clear" w:color="auto" w:fill="auto"/>
          </w:tcPr>
          <w:p w14:paraId="16F10C1C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34 - Leki IX</w:t>
            </w:r>
          </w:p>
        </w:tc>
        <w:tc>
          <w:tcPr>
            <w:tcW w:w="3785" w:type="dxa"/>
            <w:shd w:val="clear" w:color="auto" w:fill="auto"/>
          </w:tcPr>
          <w:p w14:paraId="386A5248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1E37244" w14:textId="50A0CC7E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6DA379EF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389C0DC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- 591.78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B8754A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591,78</w:t>
            </w:r>
          </w:p>
        </w:tc>
      </w:tr>
      <w:tr w:rsidR="00D214E7" w:rsidRPr="00834EF4" w14:paraId="4303BCD5" w14:textId="77777777" w:rsidTr="00A3141C">
        <w:tc>
          <w:tcPr>
            <w:tcW w:w="2169" w:type="dxa"/>
            <w:shd w:val="clear" w:color="auto" w:fill="auto"/>
          </w:tcPr>
          <w:p w14:paraId="7F53C786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35 - Leki X</w:t>
            </w:r>
          </w:p>
        </w:tc>
        <w:tc>
          <w:tcPr>
            <w:tcW w:w="3785" w:type="dxa"/>
            <w:shd w:val="clear" w:color="auto" w:fill="auto"/>
          </w:tcPr>
          <w:p w14:paraId="4C1A5F5B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AC913AE" w14:textId="1A36E02D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Szopienicka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77</w:t>
            </w:r>
          </w:p>
          <w:p w14:paraId="7F04CA15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75C9799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4AA0B2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3BF9DF19" w14:textId="77777777" w:rsidTr="00A3141C">
        <w:tc>
          <w:tcPr>
            <w:tcW w:w="2169" w:type="dxa"/>
            <w:shd w:val="clear" w:color="auto" w:fill="auto"/>
          </w:tcPr>
          <w:p w14:paraId="01700E00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35 - Leki X</w:t>
            </w:r>
          </w:p>
        </w:tc>
        <w:tc>
          <w:tcPr>
            <w:tcW w:w="3785" w:type="dxa"/>
            <w:shd w:val="clear" w:color="auto" w:fill="auto"/>
          </w:tcPr>
          <w:p w14:paraId="42D5C894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E7CA08C" w14:textId="2AFC4AC0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2E27E471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B7384C3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- 589.80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B91225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589,80</w:t>
            </w:r>
          </w:p>
        </w:tc>
      </w:tr>
      <w:tr w:rsidR="00D214E7" w:rsidRPr="00834EF4" w14:paraId="43AEF64A" w14:textId="77777777" w:rsidTr="00A3141C">
        <w:tc>
          <w:tcPr>
            <w:tcW w:w="2169" w:type="dxa"/>
            <w:shd w:val="clear" w:color="auto" w:fill="auto"/>
          </w:tcPr>
          <w:p w14:paraId="7BF08AC2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36 -Leki XI</w:t>
            </w:r>
          </w:p>
        </w:tc>
        <w:tc>
          <w:tcPr>
            <w:tcW w:w="3785" w:type="dxa"/>
            <w:shd w:val="clear" w:color="auto" w:fill="auto"/>
          </w:tcPr>
          <w:p w14:paraId="56083C05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4F37C49" w14:textId="7F91D641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5BF3C8A5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326550C3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D8151D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081FAA9B" w14:textId="77777777" w:rsidTr="00A3141C">
        <w:tc>
          <w:tcPr>
            <w:tcW w:w="2169" w:type="dxa"/>
            <w:shd w:val="clear" w:color="auto" w:fill="auto"/>
          </w:tcPr>
          <w:p w14:paraId="2A2B5F5C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36 -Leki XI</w:t>
            </w:r>
          </w:p>
        </w:tc>
        <w:tc>
          <w:tcPr>
            <w:tcW w:w="3785" w:type="dxa"/>
            <w:shd w:val="clear" w:color="auto" w:fill="auto"/>
          </w:tcPr>
          <w:p w14:paraId="5CF6042B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50AC4DA" w14:textId="1B534EA7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Szopienicka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77</w:t>
            </w:r>
          </w:p>
          <w:p w14:paraId="692EDA3A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4576C6A6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- 525.96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8AFB780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525,96</w:t>
            </w:r>
          </w:p>
        </w:tc>
      </w:tr>
      <w:tr w:rsidR="00D214E7" w:rsidRPr="00834EF4" w14:paraId="77B88066" w14:textId="77777777" w:rsidTr="00A3141C">
        <w:tc>
          <w:tcPr>
            <w:tcW w:w="2169" w:type="dxa"/>
            <w:shd w:val="clear" w:color="auto" w:fill="auto"/>
          </w:tcPr>
          <w:p w14:paraId="41E0AE96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37  – Płyny infuzyjne III</w:t>
            </w:r>
          </w:p>
        </w:tc>
        <w:tc>
          <w:tcPr>
            <w:tcW w:w="3785" w:type="dxa"/>
            <w:shd w:val="clear" w:color="auto" w:fill="auto"/>
          </w:tcPr>
          <w:p w14:paraId="639685C2" w14:textId="0B4A8A29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 xml:space="preserve">Aesculap Chifa </w:t>
            </w:r>
            <w:r w:rsidR="00A3141C">
              <w:rPr>
                <w:b/>
                <w:bCs/>
                <w:sz w:val="20"/>
                <w:szCs w:val="20"/>
              </w:rPr>
              <w:t>Sp. z o.o.</w:t>
            </w:r>
          </w:p>
          <w:p w14:paraId="20965871" w14:textId="168EB5A8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Tysiąclecia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14</w:t>
            </w:r>
          </w:p>
          <w:p w14:paraId="42CBAF48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Nowy Tomyśl</w:t>
            </w:r>
          </w:p>
        </w:tc>
        <w:tc>
          <w:tcPr>
            <w:tcW w:w="1984" w:type="dxa"/>
            <w:shd w:val="clear" w:color="auto" w:fill="auto"/>
          </w:tcPr>
          <w:p w14:paraId="1B103AE5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B01F95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382BF747" w14:textId="77777777" w:rsidTr="00A3141C">
        <w:tc>
          <w:tcPr>
            <w:tcW w:w="2169" w:type="dxa"/>
            <w:shd w:val="clear" w:color="auto" w:fill="auto"/>
          </w:tcPr>
          <w:p w14:paraId="7C22D11F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38 - Leki SM I*</w:t>
            </w:r>
          </w:p>
        </w:tc>
        <w:tc>
          <w:tcPr>
            <w:tcW w:w="3785" w:type="dxa"/>
            <w:shd w:val="clear" w:color="auto" w:fill="auto"/>
          </w:tcPr>
          <w:p w14:paraId="5EBD8D11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8D9BA4A" w14:textId="7BDB9A9C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Szopienicka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77</w:t>
            </w:r>
          </w:p>
          <w:p w14:paraId="43CC7F0D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1732EB3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76807D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279E7A6B" w14:textId="77777777" w:rsidTr="00A3141C">
        <w:tc>
          <w:tcPr>
            <w:tcW w:w="2169" w:type="dxa"/>
            <w:shd w:val="clear" w:color="auto" w:fill="auto"/>
          </w:tcPr>
          <w:p w14:paraId="09BA3DA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39 - Żywienie pozajelitowe</w:t>
            </w:r>
          </w:p>
        </w:tc>
        <w:tc>
          <w:tcPr>
            <w:tcW w:w="3785" w:type="dxa"/>
            <w:shd w:val="clear" w:color="auto" w:fill="auto"/>
          </w:tcPr>
          <w:p w14:paraId="48DC07DC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3C2654BE" w14:textId="77777777" w:rsidR="00D214E7" w:rsidRPr="00211A34" w:rsidRDefault="00D214E7" w:rsidP="00BC4F38">
            <w:pPr>
              <w:rPr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134</w:t>
            </w:r>
          </w:p>
          <w:p w14:paraId="258DE45A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Warszawa</w:t>
            </w:r>
          </w:p>
        </w:tc>
        <w:tc>
          <w:tcPr>
            <w:tcW w:w="1984" w:type="dxa"/>
            <w:shd w:val="clear" w:color="auto" w:fill="auto"/>
          </w:tcPr>
          <w:p w14:paraId="4F7E16AD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38DDB7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0516C797" w14:textId="77777777" w:rsidTr="00A3141C">
        <w:tc>
          <w:tcPr>
            <w:tcW w:w="2169" w:type="dxa"/>
            <w:shd w:val="clear" w:color="auto" w:fill="auto"/>
          </w:tcPr>
          <w:p w14:paraId="05CB128C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40-Tigecycline</w:t>
            </w:r>
          </w:p>
        </w:tc>
        <w:tc>
          <w:tcPr>
            <w:tcW w:w="3785" w:type="dxa"/>
            <w:shd w:val="clear" w:color="auto" w:fill="auto"/>
          </w:tcPr>
          <w:p w14:paraId="5A9336C3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CA8AFA1" w14:textId="32C755CC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Szopienicka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77</w:t>
            </w:r>
          </w:p>
          <w:p w14:paraId="4E6696B1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0AFF105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- 600.00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BE3C2A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600,00</w:t>
            </w:r>
          </w:p>
        </w:tc>
      </w:tr>
      <w:tr w:rsidR="00D214E7" w:rsidRPr="00834EF4" w14:paraId="7D651489" w14:textId="77777777" w:rsidTr="00A3141C">
        <w:tc>
          <w:tcPr>
            <w:tcW w:w="2169" w:type="dxa"/>
            <w:shd w:val="clear" w:color="auto" w:fill="auto"/>
          </w:tcPr>
          <w:p w14:paraId="55F3A566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40-Tigecycline</w:t>
            </w:r>
          </w:p>
        </w:tc>
        <w:tc>
          <w:tcPr>
            <w:tcW w:w="3785" w:type="dxa"/>
            <w:shd w:val="clear" w:color="auto" w:fill="auto"/>
          </w:tcPr>
          <w:p w14:paraId="7F1D2712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Asclepios S.A.</w:t>
            </w:r>
          </w:p>
          <w:p w14:paraId="1C70E8C2" w14:textId="24334828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14E7" w:rsidRPr="00D214E7">
              <w:rPr>
                <w:sz w:val="20"/>
                <w:szCs w:val="20"/>
              </w:rPr>
              <w:t>Hubska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44</w:t>
            </w:r>
          </w:p>
          <w:p w14:paraId="329E20D6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Wrocław</w:t>
            </w:r>
          </w:p>
        </w:tc>
        <w:tc>
          <w:tcPr>
            <w:tcW w:w="1984" w:type="dxa"/>
            <w:shd w:val="clear" w:color="auto" w:fill="auto"/>
          </w:tcPr>
          <w:p w14:paraId="775E7AB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- 583.02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96E1E5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583,02</w:t>
            </w:r>
          </w:p>
        </w:tc>
      </w:tr>
      <w:tr w:rsidR="00D214E7" w:rsidRPr="00834EF4" w14:paraId="00ABED73" w14:textId="77777777" w:rsidTr="00A3141C">
        <w:tc>
          <w:tcPr>
            <w:tcW w:w="2169" w:type="dxa"/>
            <w:shd w:val="clear" w:color="auto" w:fill="auto"/>
          </w:tcPr>
          <w:p w14:paraId="29D1BFD6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14E7">
              <w:rPr>
                <w:sz w:val="20"/>
                <w:szCs w:val="20"/>
              </w:rPr>
              <w:t>Pakiet 40-Tigecycline</w:t>
            </w:r>
          </w:p>
        </w:tc>
        <w:tc>
          <w:tcPr>
            <w:tcW w:w="3785" w:type="dxa"/>
            <w:shd w:val="clear" w:color="auto" w:fill="auto"/>
          </w:tcPr>
          <w:p w14:paraId="6EB93627" w14:textId="77777777" w:rsidR="00D214E7" w:rsidRPr="00211A34" w:rsidRDefault="00D214E7" w:rsidP="00BC4F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14E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25F65F6" w14:textId="389DE5AA" w:rsidR="00D214E7" w:rsidRPr="00211A34" w:rsidRDefault="00A3141C" w:rsidP="00BC4F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 </w:t>
            </w:r>
            <w:r w:rsidR="00D214E7" w:rsidRPr="00D214E7">
              <w:rPr>
                <w:sz w:val="20"/>
                <w:szCs w:val="20"/>
              </w:rPr>
              <w:t>Pułaskiego</w:t>
            </w:r>
            <w:r w:rsidR="00D214E7" w:rsidRPr="00211A34">
              <w:rPr>
                <w:sz w:val="20"/>
                <w:szCs w:val="20"/>
              </w:rPr>
              <w:t xml:space="preserve"> </w:t>
            </w:r>
            <w:r w:rsidR="00D214E7" w:rsidRPr="00D214E7">
              <w:rPr>
                <w:sz w:val="20"/>
                <w:szCs w:val="20"/>
              </w:rPr>
              <w:t>9</w:t>
            </w:r>
          </w:p>
          <w:p w14:paraId="30D76882" w14:textId="77777777" w:rsidR="00D214E7" w:rsidRPr="00211A34" w:rsidRDefault="00D214E7" w:rsidP="00BC4F38">
            <w:pPr>
              <w:spacing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14E7">
              <w:rPr>
                <w:sz w:val="20"/>
                <w:szCs w:val="20"/>
              </w:rPr>
              <w:t>Katowice</w:t>
            </w:r>
          </w:p>
        </w:tc>
        <w:tc>
          <w:tcPr>
            <w:tcW w:w="1984" w:type="dxa"/>
            <w:shd w:val="clear" w:color="auto" w:fill="auto"/>
          </w:tcPr>
          <w:p w14:paraId="52D10A68" w14:textId="77777777" w:rsidR="00D214E7" w:rsidRPr="00211A34" w:rsidRDefault="00D214E7" w:rsidP="00BC4F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>1 - Cena - 561.90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889270D" w14:textId="77777777" w:rsidR="00D214E7" w:rsidRPr="00211A34" w:rsidRDefault="00D214E7" w:rsidP="00BC4F38">
            <w:pPr>
              <w:jc w:val="center"/>
              <w:rPr>
                <w:color w:val="000000"/>
                <w:sz w:val="20"/>
                <w:szCs w:val="20"/>
              </w:rPr>
            </w:pPr>
            <w:r w:rsidRPr="00D214E7">
              <w:rPr>
                <w:sz w:val="20"/>
                <w:szCs w:val="20"/>
              </w:rPr>
              <w:t xml:space="preserve">  561,90</w:t>
            </w:r>
          </w:p>
        </w:tc>
      </w:tr>
      <w:bookmarkEnd w:id="0"/>
    </w:tbl>
    <w:p w14:paraId="41635181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700D0B" w14:textId="77777777" w:rsidR="00A14931" w:rsidRDefault="00A14931">
      <w:r>
        <w:separator/>
      </w:r>
    </w:p>
  </w:endnote>
  <w:endnote w:type="continuationSeparator" w:id="0">
    <w:p w14:paraId="293A3747" w14:textId="77777777" w:rsidR="00A14931" w:rsidRDefault="00A1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97E8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1B46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840B66F" w14:textId="03B7A6CF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ACBA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F2EC1" w14:textId="77777777" w:rsidR="00A14931" w:rsidRDefault="00A14931">
      <w:r>
        <w:separator/>
      </w:r>
    </w:p>
  </w:footnote>
  <w:footnote w:type="continuationSeparator" w:id="0">
    <w:p w14:paraId="2DBD8DB1" w14:textId="77777777" w:rsidR="00A14931" w:rsidRDefault="00A1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68E4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7182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CA54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4931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623E6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6F55"/>
    <w:rsid w:val="00915B9E"/>
    <w:rsid w:val="00952256"/>
    <w:rsid w:val="0097748A"/>
    <w:rsid w:val="009F0E5C"/>
    <w:rsid w:val="00A029B8"/>
    <w:rsid w:val="00A10594"/>
    <w:rsid w:val="00A14931"/>
    <w:rsid w:val="00A3141C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14E7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8B0170"/>
  <w15:chartTrackingRefBased/>
  <w15:docId w15:val="{BCC336F0-1B0B-422F-9DBB-E323A57EC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9</Pages>
  <Words>2256</Words>
  <Characters>12294</Characters>
  <Application>Microsoft Office Word</Application>
  <DocSecurity>0</DocSecurity>
  <Lines>102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5</cp:revision>
  <cp:lastPrinted>2021-12-29T07:34:00Z</cp:lastPrinted>
  <dcterms:created xsi:type="dcterms:W3CDTF">2021-12-29T07:24:00Z</dcterms:created>
  <dcterms:modified xsi:type="dcterms:W3CDTF">2022-01-07T12:39:00Z</dcterms:modified>
</cp:coreProperties>
</file>