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7E65E" w14:textId="16E95D3B" w:rsidR="00EB1359" w:rsidRPr="003261E7" w:rsidRDefault="00932CA4" w:rsidP="00EB1359">
      <w:pPr>
        <w:spacing w:after="240"/>
        <w:jc w:val="right"/>
        <w:rPr>
          <w:sz w:val="22"/>
          <w:szCs w:val="22"/>
        </w:rPr>
      </w:pPr>
      <w:r w:rsidRPr="00932CA4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932CA4">
        <w:rPr>
          <w:sz w:val="22"/>
          <w:szCs w:val="22"/>
        </w:rPr>
        <w:t>202</w:t>
      </w:r>
      <w:r w:rsidR="00F05DD9">
        <w:rPr>
          <w:sz w:val="22"/>
          <w:szCs w:val="22"/>
        </w:rPr>
        <w:t>2</w:t>
      </w:r>
      <w:r w:rsidRPr="00932CA4">
        <w:rPr>
          <w:sz w:val="22"/>
          <w:szCs w:val="22"/>
        </w:rPr>
        <w:t>-</w:t>
      </w:r>
      <w:r w:rsidR="00F05DD9">
        <w:rPr>
          <w:sz w:val="22"/>
          <w:szCs w:val="22"/>
        </w:rPr>
        <w:t>01</w:t>
      </w:r>
      <w:r w:rsidRPr="00932CA4">
        <w:rPr>
          <w:sz w:val="22"/>
          <w:szCs w:val="22"/>
        </w:rPr>
        <w:t>-</w:t>
      </w:r>
      <w:r w:rsidR="00F05DD9">
        <w:rPr>
          <w:sz w:val="22"/>
          <w:szCs w:val="22"/>
        </w:rPr>
        <w:t>05</w:t>
      </w:r>
    </w:p>
    <w:p w14:paraId="0A8079AB" w14:textId="77777777" w:rsidR="00725684" w:rsidRDefault="00725684" w:rsidP="00EB1359">
      <w:pPr>
        <w:spacing w:after="40"/>
        <w:rPr>
          <w:b/>
          <w:bCs/>
          <w:sz w:val="22"/>
          <w:szCs w:val="22"/>
        </w:rPr>
      </w:pPr>
    </w:p>
    <w:p w14:paraId="49F75ADE" w14:textId="064B1C11" w:rsidR="00EB1359" w:rsidRPr="003261E7" w:rsidRDefault="00932CA4" w:rsidP="00EB1359">
      <w:pPr>
        <w:spacing w:after="40"/>
        <w:rPr>
          <w:b/>
          <w:bCs/>
          <w:sz w:val="22"/>
          <w:szCs w:val="22"/>
        </w:rPr>
      </w:pPr>
      <w:r w:rsidRPr="00932CA4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3165D4E9" w14:textId="77777777" w:rsidR="00EB1359" w:rsidRPr="003261E7" w:rsidRDefault="00932CA4" w:rsidP="00EB1359">
      <w:pPr>
        <w:rPr>
          <w:sz w:val="22"/>
          <w:szCs w:val="22"/>
        </w:rPr>
      </w:pPr>
      <w:r w:rsidRPr="00932CA4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932CA4">
        <w:rPr>
          <w:sz w:val="22"/>
          <w:szCs w:val="22"/>
        </w:rPr>
        <w:t>66</w:t>
      </w:r>
    </w:p>
    <w:p w14:paraId="2AA5B574" w14:textId="77777777" w:rsidR="00EB1359" w:rsidRPr="003261E7" w:rsidRDefault="00932CA4" w:rsidP="00EB1359">
      <w:pPr>
        <w:rPr>
          <w:sz w:val="22"/>
          <w:szCs w:val="22"/>
        </w:rPr>
      </w:pPr>
      <w:r w:rsidRPr="00932CA4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932CA4">
        <w:rPr>
          <w:sz w:val="22"/>
          <w:szCs w:val="22"/>
        </w:rPr>
        <w:t>Kraków</w:t>
      </w:r>
    </w:p>
    <w:p w14:paraId="322EEF92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4DA97201" w14:textId="07D131DC" w:rsidR="00EB1359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7F726F7A" w14:textId="1D7E9F73" w:rsidR="0083405B" w:rsidRPr="00570721" w:rsidRDefault="0083405B" w:rsidP="00EB1359">
      <w:pPr>
        <w:spacing w:after="480"/>
        <w:jc w:val="both"/>
        <w:rPr>
          <w:bCs/>
          <w:sz w:val="22"/>
          <w:szCs w:val="22"/>
        </w:rPr>
      </w:pPr>
      <w:r w:rsidRPr="00570721">
        <w:rPr>
          <w:bCs/>
          <w:sz w:val="22"/>
          <w:szCs w:val="22"/>
        </w:rPr>
        <w:t>SZP.271.</w:t>
      </w:r>
      <w:r w:rsidR="00570721" w:rsidRPr="00570721">
        <w:rPr>
          <w:bCs/>
          <w:sz w:val="22"/>
          <w:szCs w:val="22"/>
        </w:rPr>
        <w:t>10.(12/2021)/2022</w:t>
      </w:r>
    </w:p>
    <w:p w14:paraId="78877284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7F413034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02E33DA5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1796696" w14:textId="6DA148F8" w:rsidR="009C158C" w:rsidRDefault="00EB1359" w:rsidP="0083405B">
      <w:pPr>
        <w:spacing w:after="12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p w14:paraId="5F7932D3" w14:textId="77777777" w:rsidR="0083405B" w:rsidRPr="0083405B" w:rsidRDefault="0083405B" w:rsidP="0083405B">
      <w:pPr>
        <w:spacing w:after="120"/>
        <w:jc w:val="center"/>
        <w:rPr>
          <w:b/>
          <w:sz w:val="28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932CA4" w:rsidRPr="003261E7" w14:paraId="7FB99855" w14:textId="77777777" w:rsidTr="00E76AF0">
        <w:trPr>
          <w:trHeight w:val="638"/>
        </w:trPr>
        <w:tc>
          <w:tcPr>
            <w:tcW w:w="959" w:type="dxa"/>
            <w:shd w:val="clear" w:color="auto" w:fill="auto"/>
          </w:tcPr>
          <w:p w14:paraId="11239AE0" w14:textId="77777777" w:rsidR="00932CA4" w:rsidRPr="003261E7" w:rsidRDefault="00932CA4" w:rsidP="00E76AF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DF94ADC" w14:textId="77777777" w:rsidR="00932CA4" w:rsidRPr="003261E7" w:rsidRDefault="00932CA4" w:rsidP="00E76AF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32CA4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932CA4">
              <w:rPr>
                <w:b/>
                <w:bCs/>
                <w:sz w:val="22"/>
                <w:szCs w:val="22"/>
              </w:rPr>
              <w:t>Dostawa wyrobów medycznych jednorazowych sterylnych i niesterylnych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932CA4">
              <w:rPr>
                <w:b/>
                <w:sz w:val="22"/>
                <w:szCs w:val="22"/>
              </w:rPr>
              <w:t>ZP/12/2021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0E1600D9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7D2B43FE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7FDC6C31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932CA4" w:rsidRPr="00932CA4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932CA4" w:rsidRPr="00932CA4">
        <w:rPr>
          <w:sz w:val="22"/>
          <w:szCs w:val="22"/>
        </w:rPr>
        <w:t>(</w:t>
      </w:r>
      <w:proofErr w:type="spellStart"/>
      <w:r w:rsidR="00932CA4" w:rsidRPr="00932CA4">
        <w:rPr>
          <w:sz w:val="22"/>
          <w:szCs w:val="22"/>
        </w:rPr>
        <w:t>t.j</w:t>
      </w:r>
      <w:proofErr w:type="spellEnd"/>
      <w:r w:rsidR="00932CA4" w:rsidRPr="00932CA4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639AE9D7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F9CFF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6AC98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34380169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932CA4" w:rsidRPr="00EB1359" w14:paraId="6B297775" w14:textId="77777777" w:rsidTr="00E76AF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9CEFF" w14:textId="77777777" w:rsidR="00932CA4" w:rsidRPr="00710915" w:rsidRDefault="00932CA4" w:rsidP="00E76AF0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32CA4">
              <w:rPr>
                <w:b/>
                <w:bCs/>
                <w:sz w:val="22"/>
                <w:szCs w:val="22"/>
              </w:rPr>
              <w:t>43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6EA13" w14:textId="27C78825" w:rsidR="00932CA4" w:rsidRPr="00EB1359" w:rsidRDefault="00932CA4" w:rsidP="00E76AF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32CA4">
              <w:rPr>
                <w:b/>
                <w:sz w:val="22"/>
                <w:szCs w:val="22"/>
              </w:rPr>
              <w:t>Pakiet 43</w:t>
            </w:r>
          </w:p>
          <w:p w14:paraId="595EA1C9" w14:textId="0F0B32A3" w:rsidR="00932CA4" w:rsidRDefault="00932CA4" w:rsidP="00E76AF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83405B">
              <w:rPr>
                <w:sz w:val="22"/>
                <w:szCs w:val="22"/>
              </w:rPr>
              <w:t xml:space="preserve"> </w:t>
            </w:r>
            <w:r w:rsidR="0083405B" w:rsidRPr="0083405B">
              <w:rPr>
                <w:b/>
                <w:bCs/>
                <w:sz w:val="22"/>
                <w:szCs w:val="22"/>
              </w:rPr>
              <w:t>Art. 255 pkt 3</w:t>
            </w:r>
          </w:p>
          <w:p w14:paraId="1E716F6B" w14:textId="77777777" w:rsidR="00932CA4" w:rsidRDefault="00932CA4" w:rsidP="00E76AF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32CA4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14:paraId="55096C56" w14:textId="77777777" w:rsidR="0083405B" w:rsidRDefault="0083405B" w:rsidP="00E76AF0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00CC15B8" w14:textId="479FB5AC" w:rsidR="00932CA4" w:rsidRPr="0083405B" w:rsidRDefault="00932CA4" w:rsidP="00E76AF0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83405B">
              <w:rPr>
                <w:sz w:val="22"/>
                <w:szCs w:val="22"/>
                <w:u w:val="single"/>
              </w:rPr>
              <w:t>Uzasadnienie faktyczne:</w:t>
            </w:r>
          </w:p>
          <w:p w14:paraId="3069F003" w14:textId="17AB4980" w:rsidR="00932CA4" w:rsidRPr="00EB1359" w:rsidRDefault="00932CA4" w:rsidP="00E76AF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32CA4">
              <w:rPr>
                <w:sz w:val="22"/>
                <w:szCs w:val="22"/>
              </w:rPr>
              <w:t>Oferta z najniższą ceną tj. 167 670,00 zł  przewyższa kwotę, którą zamawiający zamierza przeznaczy</w:t>
            </w:r>
            <w:r w:rsidR="009C158C">
              <w:rPr>
                <w:sz w:val="22"/>
                <w:szCs w:val="22"/>
              </w:rPr>
              <w:t>ć</w:t>
            </w:r>
            <w:r w:rsidRPr="00932CA4">
              <w:rPr>
                <w:sz w:val="22"/>
                <w:szCs w:val="22"/>
              </w:rPr>
              <w:t xml:space="preserve"> na sfinansowanie zamówienia tj. 74 826,45 zł.</w:t>
            </w:r>
          </w:p>
        </w:tc>
      </w:tr>
    </w:tbl>
    <w:p w14:paraId="30D8BD14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05DA63FD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2F055B07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72505" w14:textId="77777777" w:rsidR="00BB6E6E" w:rsidRDefault="00BB6E6E" w:rsidP="00932CA4">
      <w:r>
        <w:separator/>
      </w:r>
    </w:p>
  </w:endnote>
  <w:endnote w:type="continuationSeparator" w:id="0">
    <w:p w14:paraId="61E86DC8" w14:textId="77777777" w:rsidR="00BB6E6E" w:rsidRDefault="00BB6E6E" w:rsidP="00932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17D8B" w14:textId="77777777" w:rsidR="00932CA4" w:rsidRDefault="00932C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B4B00" w14:textId="77777777" w:rsidR="00932CA4" w:rsidRDefault="00932CA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8A611" w14:textId="77777777" w:rsidR="00932CA4" w:rsidRDefault="00932C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90CE05" w14:textId="77777777" w:rsidR="00BB6E6E" w:rsidRDefault="00BB6E6E" w:rsidP="00932CA4">
      <w:r>
        <w:separator/>
      </w:r>
    </w:p>
  </w:footnote>
  <w:footnote w:type="continuationSeparator" w:id="0">
    <w:p w14:paraId="514F54CE" w14:textId="77777777" w:rsidR="00BB6E6E" w:rsidRDefault="00BB6E6E" w:rsidP="00932C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14134" w14:textId="77777777" w:rsidR="00932CA4" w:rsidRDefault="00932C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70AF7" w14:textId="77777777" w:rsidR="00932CA4" w:rsidRDefault="00932C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0C7FC" w14:textId="77777777" w:rsidR="00932CA4" w:rsidRDefault="00932C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C"/>
    <w:rsid w:val="00010B31"/>
    <w:rsid w:val="00104963"/>
    <w:rsid w:val="00150F65"/>
    <w:rsid w:val="002C2659"/>
    <w:rsid w:val="00570721"/>
    <w:rsid w:val="00725684"/>
    <w:rsid w:val="00823326"/>
    <w:rsid w:val="0083405B"/>
    <w:rsid w:val="00856A3E"/>
    <w:rsid w:val="00894412"/>
    <w:rsid w:val="00932CA4"/>
    <w:rsid w:val="009462DF"/>
    <w:rsid w:val="009500EB"/>
    <w:rsid w:val="00993EFC"/>
    <w:rsid w:val="009C158C"/>
    <w:rsid w:val="00AB3E72"/>
    <w:rsid w:val="00AC1A4B"/>
    <w:rsid w:val="00BB6E6E"/>
    <w:rsid w:val="00D41670"/>
    <w:rsid w:val="00D44D12"/>
    <w:rsid w:val="00D9308C"/>
    <w:rsid w:val="00E403D2"/>
    <w:rsid w:val="00E742E3"/>
    <w:rsid w:val="00EB1359"/>
    <w:rsid w:val="00F05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DEE379"/>
  <w15:chartTrackingRefBased/>
  <w15:docId w15:val="{B3AC1C41-1B94-4257-AF5D-32D4CC0A5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932C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32C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cp:lastPrinted>2022-01-05T13:30:00Z</cp:lastPrinted>
  <dcterms:created xsi:type="dcterms:W3CDTF">2022-01-05T13:33:00Z</dcterms:created>
  <dcterms:modified xsi:type="dcterms:W3CDTF">2022-01-05T13:33:00Z</dcterms:modified>
</cp:coreProperties>
</file>