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EDF1C" w14:textId="77777777" w:rsidR="00FB7F50" w:rsidRPr="002245BE" w:rsidRDefault="001209D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209D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209D2">
        <w:rPr>
          <w:sz w:val="22"/>
          <w:szCs w:val="22"/>
        </w:rPr>
        <w:t>2022-01-05</w:t>
      </w:r>
    </w:p>
    <w:p w14:paraId="492221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D69D7F3" w14:textId="77777777" w:rsidR="00FB7F50" w:rsidRPr="002245BE" w:rsidRDefault="001209D2" w:rsidP="00FB7F50">
      <w:pPr>
        <w:spacing w:after="40"/>
        <w:rPr>
          <w:b/>
          <w:bCs/>
          <w:sz w:val="22"/>
          <w:szCs w:val="22"/>
        </w:rPr>
      </w:pPr>
      <w:r w:rsidRPr="001209D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08E4E56" w14:textId="77777777" w:rsidR="00FB7F50" w:rsidRPr="002245BE" w:rsidRDefault="001209D2" w:rsidP="00FB7F50">
      <w:pPr>
        <w:rPr>
          <w:sz w:val="22"/>
          <w:szCs w:val="22"/>
        </w:rPr>
      </w:pPr>
      <w:r w:rsidRPr="001209D2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1209D2">
        <w:rPr>
          <w:sz w:val="22"/>
          <w:szCs w:val="22"/>
        </w:rPr>
        <w:t>66</w:t>
      </w:r>
    </w:p>
    <w:p w14:paraId="0E5FF08B" w14:textId="77777777" w:rsidR="00FB7F50" w:rsidRPr="002245BE" w:rsidRDefault="001209D2" w:rsidP="00FB7F50">
      <w:pPr>
        <w:rPr>
          <w:sz w:val="22"/>
          <w:szCs w:val="22"/>
        </w:rPr>
      </w:pPr>
      <w:r w:rsidRPr="001209D2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1209D2">
        <w:rPr>
          <w:sz w:val="22"/>
          <w:szCs w:val="22"/>
        </w:rPr>
        <w:t>Kraków</w:t>
      </w:r>
    </w:p>
    <w:p w14:paraId="119BB9E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E3859C5" w14:textId="2F5A400B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457BFFC" w14:textId="256D0628" w:rsidR="007F57CA" w:rsidRDefault="007F57CA" w:rsidP="00FB7F50">
      <w:pPr>
        <w:jc w:val="both"/>
        <w:rPr>
          <w:bCs/>
          <w:sz w:val="18"/>
          <w:szCs w:val="18"/>
        </w:rPr>
      </w:pPr>
    </w:p>
    <w:p w14:paraId="6291FDAD" w14:textId="1A7DA26C" w:rsidR="007F57CA" w:rsidRPr="002245BE" w:rsidRDefault="007F57C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SZP.271.11.(12/2021)/2022</w:t>
      </w:r>
    </w:p>
    <w:p w14:paraId="72D8958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ED80B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1209D2" w:rsidRPr="00607F9B" w14:paraId="468A873B" w14:textId="77777777" w:rsidTr="00583D08">
        <w:trPr>
          <w:trHeight w:val="638"/>
        </w:trPr>
        <w:tc>
          <w:tcPr>
            <w:tcW w:w="959" w:type="dxa"/>
            <w:shd w:val="clear" w:color="auto" w:fill="auto"/>
          </w:tcPr>
          <w:p w14:paraId="27708FBB" w14:textId="77777777" w:rsidR="001209D2" w:rsidRPr="00607F9B" w:rsidRDefault="001209D2" w:rsidP="00583D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46ADE9" w14:textId="77777777" w:rsidR="001209D2" w:rsidRPr="00607F9B" w:rsidRDefault="001209D2" w:rsidP="00583D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09D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09D2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B72B62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209D2" w:rsidRPr="001209D2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209D2" w:rsidRPr="001209D2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209D2" w14:paraId="406DD574" w14:textId="77777777" w:rsidTr="00583D08">
        <w:trPr>
          <w:cantSplit/>
        </w:trPr>
        <w:tc>
          <w:tcPr>
            <w:tcW w:w="9498" w:type="dxa"/>
          </w:tcPr>
          <w:p w14:paraId="0AC1E5B6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Alteris Spółka Akcyjna</w:t>
            </w:r>
          </w:p>
          <w:p w14:paraId="4B9622CD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Ceglana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40-514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Katowice</w:t>
            </w:r>
          </w:p>
          <w:p w14:paraId="59C1E857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FB3196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30 481.92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B8BE6A" w14:textId="60CCB6B7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2A31558F" w14:textId="77777777" w:rsidTr="00583D08">
        <w:trPr>
          <w:cantSplit/>
        </w:trPr>
        <w:tc>
          <w:tcPr>
            <w:tcW w:w="9498" w:type="dxa"/>
          </w:tcPr>
          <w:p w14:paraId="50A2A12D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Teleflex Polska sp. z o.o.</w:t>
            </w:r>
          </w:p>
          <w:p w14:paraId="0A0E139E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591346D3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90EFDB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32 432.40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284023" w14:textId="288A6E23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134E3A91" w14:textId="77777777" w:rsidTr="00583D08">
        <w:trPr>
          <w:cantSplit/>
        </w:trPr>
        <w:tc>
          <w:tcPr>
            <w:tcW w:w="9498" w:type="dxa"/>
          </w:tcPr>
          <w:p w14:paraId="41AC166E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POLYMED POLSKA SP. Z O.O.</w:t>
            </w:r>
          </w:p>
          <w:p w14:paraId="01E55EBE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WARSZAWSKA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320A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05-082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STARE BABICE</w:t>
            </w:r>
          </w:p>
          <w:p w14:paraId="57705E43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DD15E0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16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7 776.00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92803B" w14:textId="61AFFE84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452694B0" w14:textId="77777777" w:rsidTr="00583D08">
        <w:trPr>
          <w:cantSplit/>
        </w:trPr>
        <w:tc>
          <w:tcPr>
            <w:tcW w:w="9498" w:type="dxa"/>
          </w:tcPr>
          <w:p w14:paraId="3B298C11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Consultronix Spółka Akcyjna</w:t>
            </w:r>
          </w:p>
          <w:p w14:paraId="43EF3547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ul. 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32-083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Balice</w:t>
            </w:r>
          </w:p>
          <w:p w14:paraId="4ADBBB1C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A60499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18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1 782.00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E9CB3D" w14:textId="37C40AEF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456C6D59" w14:textId="77777777" w:rsidTr="00583D08">
        <w:trPr>
          <w:cantSplit/>
        </w:trPr>
        <w:tc>
          <w:tcPr>
            <w:tcW w:w="9498" w:type="dxa"/>
          </w:tcPr>
          <w:p w14:paraId="7423003F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lastRenderedPageBreak/>
              <w:t>Bialmed Sp. z o.o.</w:t>
            </w:r>
          </w:p>
          <w:p w14:paraId="7DCD68B2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4C365F96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FDDF1F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23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475.20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22643D" w14:textId="76E44BC3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0BBC2315" w14:textId="77777777" w:rsidTr="00583D08">
        <w:trPr>
          <w:cantSplit/>
        </w:trPr>
        <w:tc>
          <w:tcPr>
            <w:tcW w:w="9498" w:type="dxa"/>
          </w:tcPr>
          <w:p w14:paraId="6BABCC77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38CFE8F7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Żółkiewskiego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20/26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87-100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Toruń</w:t>
            </w:r>
          </w:p>
          <w:p w14:paraId="1B292FC3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1A1220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31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304 560.00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35A308" w14:textId="2F3B68FC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17C9CA6E" w14:textId="77777777" w:rsidTr="00583D08">
        <w:trPr>
          <w:cantSplit/>
        </w:trPr>
        <w:tc>
          <w:tcPr>
            <w:tcW w:w="9498" w:type="dxa"/>
          </w:tcPr>
          <w:p w14:paraId="4B9A8BF2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Bialmed Sp. z o.o.</w:t>
            </w:r>
          </w:p>
          <w:p w14:paraId="02F7A4A9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7174AC2D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FE30D0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34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12 719.16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8E5118" w14:textId="153749D1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18B828D3" w14:textId="77777777" w:rsidTr="00583D08">
        <w:trPr>
          <w:cantSplit/>
        </w:trPr>
        <w:tc>
          <w:tcPr>
            <w:tcW w:w="9498" w:type="dxa"/>
          </w:tcPr>
          <w:p w14:paraId="3367A718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Medtronic Poland sp. z o.o.</w:t>
            </w:r>
          </w:p>
          <w:p w14:paraId="2A8201FC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5892F836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491D64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35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183 286.80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9D61A8" w14:textId="0517883C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0B679655" w14:textId="77777777" w:rsidTr="00583D08">
        <w:trPr>
          <w:cantSplit/>
        </w:trPr>
        <w:tc>
          <w:tcPr>
            <w:tcW w:w="9498" w:type="dxa"/>
          </w:tcPr>
          <w:p w14:paraId="6C02E25E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Medtronic Poland sp. z o.o.</w:t>
            </w:r>
          </w:p>
          <w:p w14:paraId="45B3276F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04FCADC3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A2BC8C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36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20 196.00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8EE157" w14:textId="72D206D6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29AF5424" w14:textId="77777777" w:rsidTr="00583D08">
        <w:trPr>
          <w:cantSplit/>
        </w:trPr>
        <w:tc>
          <w:tcPr>
            <w:tcW w:w="9498" w:type="dxa"/>
          </w:tcPr>
          <w:p w14:paraId="1FFEF88C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Medtronic Poland sp. z o.o.</w:t>
            </w:r>
          </w:p>
          <w:p w14:paraId="1391D925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5D442274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EA96F5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37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24 624.00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96FE87" w14:textId="7E5D43EA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16BA9F51" w14:textId="77777777" w:rsidTr="00583D08">
        <w:trPr>
          <w:cantSplit/>
        </w:trPr>
        <w:tc>
          <w:tcPr>
            <w:tcW w:w="9498" w:type="dxa"/>
          </w:tcPr>
          <w:p w14:paraId="463BAD6A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Bialmed Sp. z o.o.</w:t>
            </w:r>
          </w:p>
          <w:p w14:paraId="7A788828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7D0C5FC3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C2B825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39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132 717.96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78AE12" w14:textId="5B0351BB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5A15EE6D" w14:textId="77777777" w:rsidTr="00583D08">
        <w:trPr>
          <w:cantSplit/>
        </w:trPr>
        <w:tc>
          <w:tcPr>
            <w:tcW w:w="9498" w:type="dxa"/>
          </w:tcPr>
          <w:p w14:paraId="107E9170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Mercator Medical S.A.</w:t>
            </w:r>
          </w:p>
          <w:p w14:paraId="629E3334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Modrzejewskiej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31-327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Kraków</w:t>
            </w:r>
          </w:p>
          <w:p w14:paraId="6A1F3099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984E33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42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27 381.78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748B6E" w14:textId="2963582A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7CD6E8EC" w14:textId="77777777" w:rsidTr="00583D08">
        <w:trPr>
          <w:cantSplit/>
        </w:trPr>
        <w:tc>
          <w:tcPr>
            <w:tcW w:w="9498" w:type="dxa"/>
          </w:tcPr>
          <w:p w14:paraId="1668A1EB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47187170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Pabianice</w:t>
            </w:r>
          </w:p>
          <w:p w14:paraId="0FC4B0F4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C53D43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54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54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250 560.00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151518" w14:textId="633A05F1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17ACD2CD" w14:textId="77777777" w:rsidTr="00583D08">
        <w:trPr>
          <w:cantSplit/>
        </w:trPr>
        <w:tc>
          <w:tcPr>
            <w:tcW w:w="9498" w:type="dxa"/>
          </w:tcPr>
          <w:p w14:paraId="5BB29035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Paul Hartmann Polska Sp. z o.o.</w:t>
            </w:r>
          </w:p>
          <w:p w14:paraId="6C531F70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Pabianice</w:t>
            </w:r>
          </w:p>
          <w:p w14:paraId="4BE9F1E4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F18860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55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55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539 784.00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84E0B2" w14:textId="4402E1B7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72A63E35" w14:textId="77777777" w:rsidTr="00583D08">
        <w:trPr>
          <w:cantSplit/>
        </w:trPr>
        <w:tc>
          <w:tcPr>
            <w:tcW w:w="9498" w:type="dxa"/>
          </w:tcPr>
          <w:p w14:paraId="5C1FB68C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Paul Hartmann Polska Sp. z o.o.</w:t>
            </w:r>
          </w:p>
          <w:p w14:paraId="47AAFBEA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Pabianice</w:t>
            </w:r>
          </w:p>
          <w:p w14:paraId="058F1ECC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9D22F8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57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57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24 163.92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B1F239" w14:textId="3D9A0A4A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3DA63CCE" w14:textId="77777777" w:rsidTr="00583D08">
        <w:trPr>
          <w:cantSplit/>
        </w:trPr>
        <w:tc>
          <w:tcPr>
            <w:tcW w:w="9498" w:type="dxa"/>
          </w:tcPr>
          <w:p w14:paraId="6EAD7EB9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0E368A2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Żółkiewskiego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20/26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87-100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Toruń</w:t>
            </w:r>
          </w:p>
          <w:p w14:paraId="7F31D834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403C6D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64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64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240 386.40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44E231" w14:textId="5989866F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3012A8FA" w14:textId="77777777" w:rsidTr="00583D08">
        <w:trPr>
          <w:cantSplit/>
        </w:trPr>
        <w:tc>
          <w:tcPr>
            <w:tcW w:w="9498" w:type="dxa"/>
          </w:tcPr>
          <w:p w14:paraId="2D777DDC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Bialmed Sp. z o.o.</w:t>
            </w:r>
          </w:p>
          <w:p w14:paraId="5C241E49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Warszawa</w:t>
            </w:r>
          </w:p>
          <w:p w14:paraId="70AACDA7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A07887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73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73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15 724.80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AFEC8D" w14:textId="0BF72A18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0A79E3FF" w14:textId="77777777" w:rsidTr="00583D08">
        <w:trPr>
          <w:cantSplit/>
        </w:trPr>
        <w:tc>
          <w:tcPr>
            <w:tcW w:w="9498" w:type="dxa"/>
          </w:tcPr>
          <w:p w14:paraId="56E94ACC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PHU ANMAR Sp. z o.o. Sp. k</w:t>
            </w:r>
          </w:p>
          <w:p w14:paraId="4EE754FE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Tychy</w:t>
            </w:r>
          </w:p>
          <w:p w14:paraId="1BB468CC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250963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79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79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21 990.96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76CBEC" w14:textId="24167F10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209D2" w14:paraId="67BE8BAD" w14:textId="77777777" w:rsidTr="00583D08">
        <w:trPr>
          <w:cantSplit/>
        </w:trPr>
        <w:tc>
          <w:tcPr>
            <w:tcW w:w="9498" w:type="dxa"/>
          </w:tcPr>
          <w:p w14:paraId="012C5727" w14:textId="77777777" w:rsidR="001209D2" w:rsidRPr="001D1EEC" w:rsidRDefault="001209D2" w:rsidP="00583D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209D2">
              <w:rPr>
                <w:b/>
                <w:sz w:val="22"/>
                <w:szCs w:val="22"/>
              </w:rPr>
              <w:t>Medicus Sp z o.o. S.K.A.</w:t>
            </w:r>
          </w:p>
          <w:p w14:paraId="1D181869" w14:textId="77777777" w:rsidR="001209D2" w:rsidRPr="001D1EEC" w:rsidRDefault="001209D2" w:rsidP="00583D08">
            <w:pPr>
              <w:spacing w:line="276" w:lineRule="auto"/>
              <w:rPr>
                <w:bCs/>
                <w:sz w:val="22"/>
                <w:szCs w:val="22"/>
              </w:rPr>
            </w:pPr>
            <w:r w:rsidRPr="001209D2">
              <w:rPr>
                <w:bCs/>
                <w:sz w:val="22"/>
                <w:szCs w:val="22"/>
              </w:rPr>
              <w:t>Browarowa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209D2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209D2">
              <w:rPr>
                <w:bCs/>
                <w:sz w:val="22"/>
                <w:szCs w:val="22"/>
              </w:rPr>
              <w:t>Tychy</w:t>
            </w:r>
          </w:p>
          <w:p w14:paraId="406D3230" w14:textId="77777777" w:rsidR="001209D2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2B29B3" w14:textId="77777777" w:rsidR="001209D2" w:rsidRPr="00211A34" w:rsidRDefault="001209D2" w:rsidP="00583D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209D2">
              <w:rPr>
                <w:color w:val="000000"/>
                <w:sz w:val="22"/>
                <w:szCs w:val="22"/>
              </w:rPr>
              <w:t>83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09D2">
              <w:rPr>
                <w:color w:val="000000"/>
                <w:sz w:val="22"/>
                <w:szCs w:val="22"/>
              </w:rPr>
              <w:t>Pakiet 83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6 787.80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925472" w14:textId="0E153FF7" w:rsidR="001209D2" w:rsidRPr="001209D2" w:rsidRDefault="001209D2" w:rsidP="00583D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2DAF1BA4" w14:textId="77777777" w:rsidR="006C22F9" w:rsidRDefault="006C22F9" w:rsidP="006C22F9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31C42F9B" w14:textId="77777777" w:rsidR="006C22F9" w:rsidRDefault="006C22F9" w:rsidP="006C22F9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14016C34" w14:textId="5D82B2BB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14:paraId="7A0F9CBA" w14:textId="77777777" w:rsidR="006309E0" w:rsidRPr="00756CDA" w:rsidRDefault="006309E0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CA90EDA" w14:textId="77777777" w:rsidTr="00596EA3">
        <w:tc>
          <w:tcPr>
            <w:tcW w:w="2169" w:type="dxa"/>
            <w:shd w:val="clear" w:color="auto" w:fill="F3F3F3"/>
          </w:tcPr>
          <w:p w14:paraId="15A0C0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2F7CFD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7EE204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5586F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209D2" w:rsidRPr="00834EF4" w14:paraId="21AC2364" w14:textId="77777777" w:rsidTr="00583D08">
        <w:tc>
          <w:tcPr>
            <w:tcW w:w="2169" w:type="dxa"/>
            <w:shd w:val="clear" w:color="auto" w:fill="auto"/>
          </w:tcPr>
          <w:p w14:paraId="6716AFFD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6C6A5C11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NTM-MED S.C.</w:t>
            </w:r>
          </w:p>
          <w:p w14:paraId="475AEC3D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Wyszyńskiego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154 B/1</w:t>
            </w:r>
          </w:p>
          <w:p w14:paraId="0625C7F1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66-400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14:paraId="72740B9D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- 99.93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EE8689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99,93</w:t>
            </w:r>
          </w:p>
        </w:tc>
      </w:tr>
      <w:tr w:rsidR="001209D2" w:rsidRPr="00834EF4" w14:paraId="564F56CB" w14:textId="77777777" w:rsidTr="00583D08">
        <w:tc>
          <w:tcPr>
            <w:tcW w:w="2169" w:type="dxa"/>
            <w:shd w:val="clear" w:color="auto" w:fill="auto"/>
          </w:tcPr>
          <w:p w14:paraId="63D6833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37742D7E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Alteris Spółka Akcyjna</w:t>
            </w:r>
          </w:p>
          <w:p w14:paraId="7F021F2C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Ceglana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35</w:t>
            </w:r>
          </w:p>
          <w:p w14:paraId="0F72EA7A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40-514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99F7CD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C45721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7C5AE524" w14:textId="77777777" w:rsidTr="00583D08">
        <w:tc>
          <w:tcPr>
            <w:tcW w:w="2169" w:type="dxa"/>
            <w:shd w:val="clear" w:color="auto" w:fill="auto"/>
          </w:tcPr>
          <w:p w14:paraId="3CC1805D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666648B9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D00D258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9</w:t>
            </w:r>
          </w:p>
          <w:p w14:paraId="239284D0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FDE95E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- 46.15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EE91C5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46,15</w:t>
            </w:r>
          </w:p>
        </w:tc>
      </w:tr>
      <w:tr w:rsidR="001209D2" w:rsidRPr="00834EF4" w14:paraId="480B1B69" w14:textId="77777777" w:rsidTr="00583D08">
        <w:tc>
          <w:tcPr>
            <w:tcW w:w="2169" w:type="dxa"/>
            <w:shd w:val="clear" w:color="auto" w:fill="auto"/>
          </w:tcPr>
          <w:p w14:paraId="75F0741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</w:t>
            </w:r>
          </w:p>
        </w:tc>
        <w:tc>
          <w:tcPr>
            <w:tcW w:w="2793" w:type="dxa"/>
            <w:shd w:val="clear" w:color="auto" w:fill="auto"/>
          </w:tcPr>
          <w:p w14:paraId="24A1F444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742495D0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16A</w:t>
            </w:r>
          </w:p>
          <w:p w14:paraId="3A9446D9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56EB717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72D96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230A06E5" w14:textId="77777777" w:rsidTr="00583D08">
        <w:tc>
          <w:tcPr>
            <w:tcW w:w="2169" w:type="dxa"/>
            <w:shd w:val="clear" w:color="auto" w:fill="auto"/>
          </w:tcPr>
          <w:p w14:paraId="6D27608F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</w:t>
            </w:r>
          </w:p>
        </w:tc>
        <w:tc>
          <w:tcPr>
            <w:tcW w:w="2793" w:type="dxa"/>
            <w:shd w:val="clear" w:color="auto" w:fill="auto"/>
          </w:tcPr>
          <w:p w14:paraId="1AB050DA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791A7B41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Złotej Jesieni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58</w:t>
            </w:r>
          </w:p>
          <w:p w14:paraId="07F7786F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3BD3EBB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0626C4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0,00</w:t>
            </w:r>
          </w:p>
        </w:tc>
      </w:tr>
      <w:tr w:rsidR="001209D2" w:rsidRPr="00834EF4" w14:paraId="1866801E" w14:textId="77777777" w:rsidTr="00583D08">
        <w:tc>
          <w:tcPr>
            <w:tcW w:w="2169" w:type="dxa"/>
            <w:shd w:val="clear" w:color="auto" w:fill="auto"/>
          </w:tcPr>
          <w:p w14:paraId="4529226F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16</w:t>
            </w:r>
          </w:p>
        </w:tc>
        <w:tc>
          <w:tcPr>
            <w:tcW w:w="2793" w:type="dxa"/>
            <w:shd w:val="clear" w:color="auto" w:fill="auto"/>
          </w:tcPr>
          <w:p w14:paraId="561ADB7B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POLYMED POLSKA SP. Z O.O.</w:t>
            </w:r>
          </w:p>
          <w:p w14:paraId="5F62F1BF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320A</w:t>
            </w:r>
          </w:p>
          <w:p w14:paraId="71E11416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62CC78D1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43C842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1F65F481" w14:textId="77777777" w:rsidTr="00583D08">
        <w:tc>
          <w:tcPr>
            <w:tcW w:w="2169" w:type="dxa"/>
            <w:shd w:val="clear" w:color="auto" w:fill="auto"/>
          </w:tcPr>
          <w:p w14:paraId="665E228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18</w:t>
            </w:r>
          </w:p>
        </w:tc>
        <w:tc>
          <w:tcPr>
            <w:tcW w:w="2793" w:type="dxa"/>
            <w:shd w:val="clear" w:color="auto" w:fill="auto"/>
          </w:tcPr>
          <w:p w14:paraId="445F14F8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Consultronix Spółka Akcyjna</w:t>
            </w:r>
          </w:p>
          <w:p w14:paraId="0EB440F8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17</w:t>
            </w:r>
          </w:p>
          <w:p w14:paraId="342D1986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413902B2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293869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3E113B63" w14:textId="77777777" w:rsidTr="00583D08">
        <w:tc>
          <w:tcPr>
            <w:tcW w:w="2169" w:type="dxa"/>
            <w:shd w:val="clear" w:color="auto" w:fill="auto"/>
          </w:tcPr>
          <w:p w14:paraId="2561C2F8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18</w:t>
            </w:r>
          </w:p>
        </w:tc>
        <w:tc>
          <w:tcPr>
            <w:tcW w:w="2793" w:type="dxa"/>
            <w:shd w:val="clear" w:color="auto" w:fill="auto"/>
          </w:tcPr>
          <w:p w14:paraId="32817039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POLYMED POLSKA SP. Z O.O.</w:t>
            </w:r>
          </w:p>
          <w:p w14:paraId="2ABB032A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320A</w:t>
            </w:r>
          </w:p>
          <w:p w14:paraId="63752E8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2187142A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- 94.83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D534B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94,83</w:t>
            </w:r>
          </w:p>
        </w:tc>
      </w:tr>
      <w:tr w:rsidR="001209D2" w:rsidRPr="00834EF4" w14:paraId="464EBDFB" w14:textId="77777777" w:rsidTr="00583D08">
        <w:tc>
          <w:tcPr>
            <w:tcW w:w="2169" w:type="dxa"/>
            <w:shd w:val="clear" w:color="auto" w:fill="auto"/>
          </w:tcPr>
          <w:p w14:paraId="36202852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18</w:t>
            </w:r>
          </w:p>
        </w:tc>
        <w:tc>
          <w:tcPr>
            <w:tcW w:w="2793" w:type="dxa"/>
            <w:shd w:val="clear" w:color="auto" w:fill="auto"/>
          </w:tcPr>
          <w:p w14:paraId="0AB7A616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Optotech Spółka z ograniczoną odpowiedzialnością Spółka komandytowa</w:t>
            </w:r>
          </w:p>
          <w:p w14:paraId="426B5ABB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Wimmera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67E</w:t>
            </w:r>
          </w:p>
          <w:p w14:paraId="2B848F60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177D2EBE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- 91.67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76F2D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91,67</w:t>
            </w:r>
          </w:p>
        </w:tc>
      </w:tr>
      <w:tr w:rsidR="001209D2" w:rsidRPr="00834EF4" w14:paraId="0DCFB580" w14:textId="77777777" w:rsidTr="00583D08">
        <w:tc>
          <w:tcPr>
            <w:tcW w:w="2169" w:type="dxa"/>
            <w:shd w:val="clear" w:color="auto" w:fill="auto"/>
          </w:tcPr>
          <w:p w14:paraId="3B8548F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23</w:t>
            </w:r>
          </w:p>
        </w:tc>
        <w:tc>
          <w:tcPr>
            <w:tcW w:w="2793" w:type="dxa"/>
            <w:shd w:val="clear" w:color="auto" w:fill="auto"/>
          </w:tcPr>
          <w:p w14:paraId="034C999A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Bialmed Sp. z o.o.</w:t>
            </w:r>
          </w:p>
          <w:p w14:paraId="2CAD5E12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46/48/35</w:t>
            </w:r>
          </w:p>
          <w:p w14:paraId="11FEAA11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1CF0A4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C9C678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7D7D64EC" w14:textId="77777777" w:rsidTr="00583D08">
        <w:tc>
          <w:tcPr>
            <w:tcW w:w="2169" w:type="dxa"/>
            <w:shd w:val="clear" w:color="auto" w:fill="auto"/>
          </w:tcPr>
          <w:p w14:paraId="7F22146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31</w:t>
            </w:r>
          </w:p>
        </w:tc>
        <w:tc>
          <w:tcPr>
            <w:tcW w:w="2793" w:type="dxa"/>
            <w:shd w:val="clear" w:color="auto" w:fill="auto"/>
          </w:tcPr>
          <w:p w14:paraId="5975246E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E038392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20/26</w:t>
            </w:r>
          </w:p>
          <w:p w14:paraId="67DB82A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B30425E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6EFA19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2565AC9F" w14:textId="77777777" w:rsidTr="00583D08">
        <w:tc>
          <w:tcPr>
            <w:tcW w:w="2169" w:type="dxa"/>
            <w:shd w:val="clear" w:color="auto" w:fill="auto"/>
          </w:tcPr>
          <w:p w14:paraId="4E95BBC0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31</w:t>
            </w:r>
          </w:p>
        </w:tc>
        <w:tc>
          <w:tcPr>
            <w:tcW w:w="2793" w:type="dxa"/>
            <w:shd w:val="clear" w:color="auto" w:fill="auto"/>
          </w:tcPr>
          <w:p w14:paraId="6150A511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DD961BA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17</w:t>
            </w:r>
          </w:p>
          <w:p w14:paraId="478713A2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408F97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- 69.36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56BB8C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69,36</w:t>
            </w:r>
          </w:p>
        </w:tc>
      </w:tr>
      <w:tr w:rsidR="001209D2" w:rsidRPr="00834EF4" w14:paraId="48E2E820" w14:textId="77777777" w:rsidTr="00583D08">
        <w:tc>
          <w:tcPr>
            <w:tcW w:w="2169" w:type="dxa"/>
            <w:shd w:val="clear" w:color="auto" w:fill="auto"/>
          </w:tcPr>
          <w:p w14:paraId="20EABF08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34</w:t>
            </w:r>
          </w:p>
        </w:tc>
        <w:tc>
          <w:tcPr>
            <w:tcW w:w="2793" w:type="dxa"/>
            <w:shd w:val="clear" w:color="auto" w:fill="auto"/>
          </w:tcPr>
          <w:p w14:paraId="68AF5046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Bialmed Sp. z o.o.</w:t>
            </w:r>
          </w:p>
          <w:p w14:paraId="28A77A61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46/48/35</w:t>
            </w:r>
          </w:p>
          <w:p w14:paraId="3C0E92C3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210D2C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030BA8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22904F3B" w14:textId="77777777" w:rsidTr="00583D08">
        <w:tc>
          <w:tcPr>
            <w:tcW w:w="2169" w:type="dxa"/>
            <w:shd w:val="clear" w:color="auto" w:fill="auto"/>
          </w:tcPr>
          <w:p w14:paraId="43EFE107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35</w:t>
            </w:r>
          </w:p>
        </w:tc>
        <w:tc>
          <w:tcPr>
            <w:tcW w:w="2793" w:type="dxa"/>
            <w:shd w:val="clear" w:color="auto" w:fill="auto"/>
          </w:tcPr>
          <w:p w14:paraId="6498955E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4CA73075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11</w:t>
            </w:r>
          </w:p>
          <w:p w14:paraId="44FAD544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5D46698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70CDB5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023FA840" w14:textId="77777777" w:rsidTr="00583D08">
        <w:tc>
          <w:tcPr>
            <w:tcW w:w="2169" w:type="dxa"/>
            <w:shd w:val="clear" w:color="auto" w:fill="auto"/>
          </w:tcPr>
          <w:p w14:paraId="153C3FEF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36</w:t>
            </w:r>
          </w:p>
        </w:tc>
        <w:tc>
          <w:tcPr>
            <w:tcW w:w="2793" w:type="dxa"/>
            <w:shd w:val="clear" w:color="auto" w:fill="auto"/>
          </w:tcPr>
          <w:p w14:paraId="436D81D3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5B1A58DD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11</w:t>
            </w:r>
          </w:p>
          <w:p w14:paraId="1CCFEEA1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0024FE1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BF7030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2FCA2732" w14:textId="77777777" w:rsidTr="00583D08">
        <w:tc>
          <w:tcPr>
            <w:tcW w:w="2169" w:type="dxa"/>
            <w:shd w:val="clear" w:color="auto" w:fill="auto"/>
          </w:tcPr>
          <w:p w14:paraId="5F264550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lastRenderedPageBreak/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37</w:t>
            </w:r>
          </w:p>
        </w:tc>
        <w:tc>
          <w:tcPr>
            <w:tcW w:w="2793" w:type="dxa"/>
            <w:shd w:val="clear" w:color="auto" w:fill="auto"/>
          </w:tcPr>
          <w:p w14:paraId="5A3DF264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1588DF7D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11</w:t>
            </w:r>
          </w:p>
          <w:p w14:paraId="3EF28D3C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A2113EE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068932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7DEE1B65" w14:textId="77777777" w:rsidTr="00583D08">
        <w:tc>
          <w:tcPr>
            <w:tcW w:w="2169" w:type="dxa"/>
            <w:shd w:val="clear" w:color="auto" w:fill="auto"/>
          </w:tcPr>
          <w:p w14:paraId="72B93176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39</w:t>
            </w:r>
          </w:p>
        </w:tc>
        <w:tc>
          <w:tcPr>
            <w:tcW w:w="2793" w:type="dxa"/>
            <w:shd w:val="clear" w:color="auto" w:fill="auto"/>
          </w:tcPr>
          <w:p w14:paraId="45AB76F9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Bialmed Sp. z o.o.</w:t>
            </w:r>
          </w:p>
          <w:p w14:paraId="5E001914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46/48/35</w:t>
            </w:r>
          </w:p>
          <w:p w14:paraId="44CF0050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44BD40E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12F280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7B089308" w14:textId="77777777" w:rsidTr="00583D08">
        <w:tc>
          <w:tcPr>
            <w:tcW w:w="2169" w:type="dxa"/>
            <w:shd w:val="clear" w:color="auto" w:fill="auto"/>
          </w:tcPr>
          <w:p w14:paraId="4B470EA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00096719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Mercator Medical S.A.</w:t>
            </w:r>
          </w:p>
          <w:p w14:paraId="03C4E26F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30</w:t>
            </w:r>
          </w:p>
          <w:p w14:paraId="332F603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B8B05B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6684FC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165A83D7" w14:textId="77777777" w:rsidTr="00583D08">
        <w:tc>
          <w:tcPr>
            <w:tcW w:w="2169" w:type="dxa"/>
            <w:shd w:val="clear" w:color="auto" w:fill="auto"/>
          </w:tcPr>
          <w:p w14:paraId="12FD91CB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24CEE433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0154EFF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17</w:t>
            </w:r>
          </w:p>
          <w:p w14:paraId="3C8457A4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C230199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- 98.07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012E50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98,07</w:t>
            </w:r>
          </w:p>
        </w:tc>
      </w:tr>
      <w:tr w:rsidR="001209D2" w:rsidRPr="00834EF4" w14:paraId="757D1D70" w14:textId="77777777" w:rsidTr="00583D08">
        <w:tc>
          <w:tcPr>
            <w:tcW w:w="2169" w:type="dxa"/>
            <w:shd w:val="clear" w:color="auto" w:fill="auto"/>
          </w:tcPr>
          <w:p w14:paraId="29807B3D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4104AC7A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6B598B93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6A</w:t>
            </w:r>
          </w:p>
          <w:p w14:paraId="654C7CA3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42566B5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- 96.61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6067DC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96,61</w:t>
            </w:r>
          </w:p>
        </w:tc>
      </w:tr>
      <w:tr w:rsidR="001209D2" w:rsidRPr="00834EF4" w14:paraId="2FDDFC8C" w14:textId="77777777" w:rsidTr="00583D08">
        <w:tc>
          <w:tcPr>
            <w:tcW w:w="2169" w:type="dxa"/>
            <w:shd w:val="clear" w:color="auto" w:fill="auto"/>
          </w:tcPr>
          <w:p w14:paraId="5BDF4C92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208952AF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F35CEA7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18</w:t>
            </w:r>
          </w:p>
          <w:p w14:paraId="5E45B6A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37D2AA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- 91.42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D9A6B9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91,42</w:t>
            </w:r>
          </w:p>
        </w:tc>
      </w:tr>
      <w:tr w:rsidR="001209D2" w:rsidRPr="00834EF4" w14:paraId="505B8E72" w14:textId="77777777" w:rsidTr="00583D08">
        <w:tc>
          <w:tcPr>
            <w:tcW w:w="2169" w:type="dxa"/>
            <w:shd w:val="clear" w:color="auto" w:fill="auto"/>
          </w:tcPr>
          <w:p w14:paraId="722E4B91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7515E92B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Dina Hitex Polska Sp.z o.o.</w:t>
            </w:r>
          </w:p>
          <w:p w14:paraId="649EFB3F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Boruty Spiechowicza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27</w:t>
            </w:r>
          </w:p>
          <w:p w14:paraId="42199DFE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Bielsko Biała</w:t>
            </w:r>
          </w:p>
        </w:tc>
        <w:tc>
          <w:tcPr>
            <w:tcW w:w="2976" w:type="dxa"/>
            <w:shd w:val="clear" w:color="auto" w:fill="auto"/>
          </w:tcPr>
          <w:p w14:paraId="6BCEE7A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- 76.29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99A4FE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76,29</w:t>
            </w:r>
          </w:p>
        </w:tc>
      </w:tr>
      <w:tr w:rsidR="001209D2" w:rsidRPr="00834EF4" w14:paraId="23D74DF6" w14:textId="77777777" w:rsidTr="00583D08">
        <w:tc>
          <w:tcPr>
            <w:tcW w:w="2169" w:type="dxa"/>
            <w:shd w:val="clear" w:color="auto" w:fill="auto"/>
          </w:tcPr>
          <w:p w14:paraId="63749416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0A6206AF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DA71042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20/26</w:t>
            </w:r>
          </w:p>
          <w:p w14:paraId="3D27A605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3518D2FA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- 76.00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628D6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76,00</w:t>
            </w:r>
          </w:p>
        </w:tc>
      </w:tr>
      <w:tr w:rsidR="001209D2" w:rsidRPr="00834EF4" w14:paraId="5612BE7E" w14:textId="77777777" w:rsidTr="00583D08">
        <w:tc>
          <w:tcPr>
            <w:tcW w:w="2169" w:type="dxa"/>
            <w:shd w:val="clear" w:color="auto" w:fill="auto"/>
          </w:tcPr>
          <w:p w14:paraId="15D689EC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6275D502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BATIST Medical Polska Sp. z o.o.</w:t>
            </w:r>
          </w:p>
          <w:p w14:paraId="5D79A95B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25</w:t>
            </w:r>
          </w:p>
          <w:p w14:paraId="1F62FD06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3919769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- 68.03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6A74E1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68,03</w:t>
            </w:r>
          </w:p>
        </w:tc>
      </w:tr>
      <w:tr w:rsidR="001209D2" w:rsidRPr="00834EF4" w14:paraId="43CA582B" w14:textId="77777777" w:rsidTr="00583D08">
        <w:tc>
          <w:tcPr>
            <w:tcW w:w="2169" w:type="dxa"/>
            <w:shd w:val="clear" w:color="auto" w:fill="auto"/>
          </w:tcPr>
          <w:p w14:paraId="15141599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54</w:t>
            </w:r>
          </w:p>
        </w:tc>
        <w:tc>
          <w:tcPr>
            <w:tcW w:w="2793" w:type="dxa"/>
            <w:shd w:val="clear" w:color="auto" w:fill="auto"/>
          </w:tcPr>
          <w:p w14:paraId="3E8D388B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ABEFB8C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17</w:t>
            </w:r>
          </w:p>
          <w:p w14:paraId="1BC4F58A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6E0C7424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- 60.00</w:t>
            </w:r>
          </w:p>
          <w:p w14:paraId="6ED06E1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- 35.00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1BEFC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95,00</w:t>
            </w:r>
          </w:p>
        </w:tc>
      </w:tr>
      <w:tr w:rsidR="001209D2" w:rsidRPr="00834EF4" w14:paraId="3FC8A1F0" w14:textId="77777777" w:rsidTr="00583D08">
        <w:tc>
          <w:tcPr>
            <w:tcW w:w="2169" w:type="dxa"/>
            <w:shd w:val="clear" w:color="auto" w:fill="auto"/>
          </w:tcPr>
          <w:p w14:paraId="44A55046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54</w:t>
            </w:r>
          </w:p>
        </w:tc>
        <w:tc>
          <w:tcPr>
            <w:tcW w:w="2793" w:type="dxa"/>
            <w:shd w:val="clear" w:color="auto" w:fill="auto"/>
          </w:tcPr>
          <w:p w14:paraId="1505616D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Panep s.r.o.</w:t>
            </w:r>
          </w:p>
          <w:p w14:paraId="0A775DD4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Brněnská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1246</w:t>
            </w:r>
          </w:p>
          <w:p w14:paraId="20574F95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Rosice u Brna</w:t>
            </w:r>
          </w:p>
        </w:tc>
        <w:tc>
          <w:tcPr>
            <w:tcW w:w="2976" w:type="dxa"/>
            <w:shd w:val="clear" w:color="auto" w:fill="auto"/>
          </w:tcPr>
          <w:p w14:paraId="5094B822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- 55.74</w:t>
            </w:r>
          </w:p>
          <w:p w14:paraId="7468C23F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F0D92E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80,74</w:t>
            </w:r>
          </w:p>
        </w:tc>
      </w:tr>
      <w:tr w:rsidR="001209D2" w:rsidRPr="00834EF4" w14:paraId="376F8E48" w14:textId="77777777" w:rsidTr="00583D08">
        <w:tc>
          <w:tcPr>
            <w:tcW w:w="2169" w:type="dxa"/>
            <w:shd w:val="clear" w:color="auto" w:fill="auto"/>
          </w:tcPr>
          <w:p w14:paraId="0EF9412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54</w:t>
            </w:r>
          </w:p>
        </w:tc>
        <w:tc>
          <w:tcPr>
            <w:tcW w:w="2793" w:type="dxa"/>
            <w:shd w:val="clear" w:color="auto" w:fill="auto"/>
          </w:tcPr>
          <w:p w14:paraId="0B44CA76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917D62C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20/26</w:t>
            </w:r>
          </w:p>
          <w:p w14:paraId="528056DC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0911FF3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- 48.25</w:t>
            </w:r>
          </w:p>
          <w:p w14:paraId="7A83619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433C5D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78,25</w:t>
            </w:r>
          </w:p>
        </w:tc>
      </w:tr>
      <w:tr w:rsidR="001209D2" w:rsidRPr="00834EF4" w14:paraId="0286E5DE" w14:textId="77777777" w:rsidTr="00583D08">
        <w:tc>
          <w:tcPr>
            <w:tcW w:w="2169" w:type="dxa"/>
            <w:shd w:val="clear" w:color="auto" w:fill="auto"/>
          </w:tcPr>
          <w:p w14:paraId="4DB23978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54</w:t>
            </w:r>
          </w:p>
        </w:tc>
        <w:tc>
          <w:tcPr>
            <w:tcW w:w="2793" w:type="dxa"/>
            <w:shd w:val="clear" w:color="auto" w:fill="auto"/>
          </w:tcPr>
          <w:p w14:paraId="49539E37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Kliniki Naczyniowo Kardiologiczne KNK Spółka z o.o.</w:t>
            </w:r>
          </w:p>
          <w:p w14:paraId="27E973DB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Rakoniewicka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23A</w:t>
            </w:r>
          </w:p>
          <w:p w14:paraId="420E6429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60-111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D255D4D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- 52.95</w:t>
            </w:r>
          </w:p>
          <w:p w14:paraId="5D7915BB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43A112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77,95</w:t>
            </w:r>
          </w:p>
        </w:tc>
      </w:tr>
      <w:tr w:rsidR="001209D2" w:rsidRPr="00834EF4" w14:paraId="61B22968" w14:textId="77777777" w:rsidTr="00583D08">
        <w:tc>
          <w:tcPr>
            <w:tcW w:w="2169" w:type="dxa"/>
            <w:shd w:val="clear" w:color="auto" w:fill="auto"/>
          </w:tcPr>
          <w:p w14:paraId="0C2D1D37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55</w:t>
            </w:r>
          </w:p>
        </w:tc>
        <w:tc>
          <w:tcPr>
            <w:tcW w:w="2793" w:type="dxa"/>
            <w:shd w:val="clear" w:color="auto" w:fill="auto"/>
          </w:tcPr>
          <w:p w14:paraId="39C676DD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DCAC961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17</w:t>
            </w:r>
          </w:p>
          <w:p w14:paraId="379C5545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lastRenderedPageBreak/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03801967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lastRenderedPageBreak/>
              <w:t>1 - Cena - 60.00</w:t>
            </w:r>
          </w:p>
          <w:p w14:paraId="645B360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344119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2B0FE59C" w14:textId="77777777" w:rsidTr="00583D08">
        <w:tc>
          <w:tcPr>
            <w:tcW w:w="2169" w:type="dxa"/>
            <w:shd w:val="clear" w:color="auto" w:fill="auto"/>
          </w:tcPr>
          <w:p w14:paraId="0AEB6602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55</w:t>
            </w:r>
          </w:p>
        </w:tc>
        <w:tc>
          <w:tcPr>
            <w:tcW w:w="2793" w:type="dxa"/>
            <w:shd w:val="clear" w:color="auto" w:fill="auto"/>
          </w:tcPr>
          <w:p w14:paraId="03B50B6F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3845759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20/26</w:t>
            </w:r>
          </w:p>
          <w:p w14:paraId="1717C9C0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6A38B1E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- 57.48</w:t>
            </w:r>
          </w:p>
          <w:p w14:paraId="4B1CB27F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F89F9C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87,48</w:t>
            </w:r>
          </w:p>
        </w:tc>
      </w:tr>
      <w:tr w:rsidR="001209D2" w:rsidRPr="00834EF4" w14:paraId="3CC8FA0B" w14:textId="77777777" w:rsidTr="00583D08">
        <w:tc>
          <w:tcPr>
            <w:tcW w:w="2169" w:type="dxa"/>
            <w:shd w:val="clear" w:color="auto" w:fill="auto"/>
          </w:tcPr>
          <w:p w14:paraId="6BDE5709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57</w:t>
            </w:r>
          </w:p>
        </w:tc>
        <w:tc>
          <w:tcPr>
            <w:tcW w:w="2793" w:type="dxa"/>
            <w:shd w:val="clear" w:color="auto" w:fill="auto"/>
          </w:tcPr>
          <w:p w14:paraId="4BBDF406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147587B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17</w:t>
            </w:r>
          </w:p>
          <w:p w14:paraId="391A396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E1912A3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- 60.00</w:t>
            </w:r>
          </w:p>
          <w:p w14:paraId="62ECD878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- 35.00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396AF5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95,00</w:t>
            </w:r>
          </w:p>
        </w:tc>
      </w:tr>
      <w:tr w:rsidR="001209D2" w:rsidRPr="00834EF4" w14:paraId="2497CD78" w14:textId="77777777" w:rsidTr="00583D08">
        <w:tc>
          <w:tcPr>
            <w:tcW w:w="2169" w:type="dxa"/>
            <w:shd w:val="clear" w:color="auto" w:fill="auto"/>
          </w:tcPr>
          <w:p w14:paraId="052D44F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57</w:t>
            </w:r>
          </w:p>
        </w:tc>
        <w:tc>
          <w:tcPr>
            <w:tcW w:w="2793" w:type="dxa"/>
            <w:shd w:val="clear" w:color="auto" w:fill="auto"/>
          </w:tcPr>
          <w:p w14:paraId="34BAE6A9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12FA6B5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20/26</w:t>
            </w:r>
          </w:p>
          <w:p w14:paraId="1C1B21E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7F084F1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- 55.93</w:t>
            </w:r>
          </w:p>
          <w:p w14:paraId="4128F7B7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B407B0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85,93</w:t>
            </w:r>
          </w:p>
        </w:tc>
      </w:tr>
      <w:tr w:rsidR="001209D2" w:rsidRPr="00834EF4" w14:paraId="5432D108" w14:textId="77777777" w:rsidTr="00583D08">
        <w:tc>
          <w:tcPr>
            <w:tcW w:w="2169" w:type="dxa"/>
            <w:shd w:val="clear" w:color="auto" w:fill="auto"/>
          </w:tcPr>
          <w:p w14:paraId="6EB248F6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57</w:t>
            </w:r>
          </w:p>
        </w:tc>
        <w:tc>
          <w:tcPr>
            <w:tcW w:w="2793" w:type="dxa"/>
            <w:shd w:val="clear" w:color="auto" w:fill="auto"/>
          </w:tcPr>
          <w:p w14:paraId="48A5F370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Panep s.r.o.</w:t>
            </w:r>
          </w:p>
          <w:p w14:paraId="2178E316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Brněnská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1246</w:t>
            </w:r>
          </w:p>
          <w:p w14:paraId="35AC7CD6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Rosice u Brna</w:t>
            </w:r>
          </w:p>
        </w:tc>
        <w:tc>
          <w:tcPr>
            <w:tcW w:w="2976" w:type="dxa"/>
            <w:shd w:val="clear" w:color="auto" w:fill="auto"/>
          </w:tcPr>
          <w:p w14:paraId="353E0046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- 57.37</w:t>
            </w:r>
          </w:p>
          <w:p w14:paraId="269D51CD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7ED2D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82,37</w:t>
            </w:r>
          </w:p>
        </w:tc>
      </w:tr>
      <w:tr w:rsidR="001209D2" w:rsidRPr="00834EF4" w14:paraId="06C8ABFD" w14:textId="77777777" w:rsidTr="00583D08">
        <w:tc>
          <w:tcPr>
            <w:tcW w:w="2169" w:type="dxa"/>
            <w:shd w:val="clear" w:color="auto" w:fill="auto"/>
          </w:tcPr>
          <w:p w14:paraId="3C89F92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57</w:t>
            </w:r>
          </w:p>
        </w:tc>
        <w:tc>
          <w:tcPr>
            <w:tcW w:w="2793" w:type="dxa"/>
            <w:shd w:val="clear" w:color="auto" w:fill="auto"/>
          </w:tcPr>
          <w:p w14:paraId="1427E719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Kliniki Naczyniowo Kardiologiczne KNK Spółka z o.o.</w:t>
            </w:r>
          </w:p>
          <w:p w14:paraId="59D957B6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Rakoniewicka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23A</w:t>
            </w:r>
          </w:p>
          <w:p w14:paraId="0206D2B6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60-111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ACE51AE" w14:textId="77777777" w:rsidR="001209D2" w:rsidRPr="001209D2" w:rsidRDefault="001209D2" w:rsidP="00583D08">
            <w:pPr>
              <w:spacing w:before="40" w:after="40"/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- 42.92</w:t>
            </w:r>
          </w:p>
          <w:p w14:paraId="3820579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2 - Jakość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CCB1AA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67,92</w:t>
            </w:r>
          </w:p>
        </w:tc>
      </w:tr>
      <w:tr w:rsidR="001209D2" w:rsidRPr="00834EF4" w14:paraId="6EF6F7DA" w14:textId="77777777" w:rsidTr="00583D08">
        <w:tc>
          <w:tcPr>
            <w:tcW w:w="2169" w:type="dxa"/>
            <w:shd w:val="clear" w:color="auto" w:fill="auto"/>
          </w:tcPr>
          <w:p w14:paraId="36424E6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64</w:t>
            </w:r>
          </w:p>
        </w:tc>
        <w:tc>
          <w:tcPr>
            <w:tcW w:w="2793" w:type="dxa"/>
            <w:shd w:val="clear" w:color="auto" w:fill="auto"/>
          </w:tcPr>
          <w:p w14:paraId="28C63CF4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81D2253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20/26</w:t>
            </w:r>
          </w:p>
          <w:p w14:paraId="70BAA124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2C4DDDC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801D7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1080FCDE" w14:textId="77777777" w:rsidTr="00583D08">
        <w:tc>
          <w:tcPr>
            <w:tcW w:w="2169" w:type="dxa"/>
            <w:shd w:val="clear" w:color="auto" w:fill="auto"/>
          </w:tcPr>
          <w:p w14:paraId="138F6B0C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64</w:t>
            </w:r>
          </w:p>
        </w:tc>
        <w:tc>
          <w:tcPr>
            <w:tcW w:w="2793" w:type="dxa"/>
            <w:shd w:val="clear" w:color="auto" w:fill="auto"/>
          </w:tcPr>
          <w:p w14:paraId="000A60CA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292FC60E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6A</w:t>
            </w:r>
          </w:p>
          <w:p w14:paraId="28CDC20F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789A78B0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- 88.91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14DD77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88,91</w:t>
            </w:r>
          </w:p>
        </w:tc>
      </w:tr>
      <w:tr w:rsidR="001209D2" w:rsidRPr="00834EF4" w14:paraId="2BD07086" w14:textId="77777777" w:rsidTr="00583D08">
        <w:tc>
          <w:tcPr>
            <w:tcW w:w="2169" w:type="dxa"/>
            <w:shd w:val="clear" w:color="auto" w:fill="auto"/>
          </w:tcPr>
          <w:p w14:paraId="1425E354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73</w:t>
            </w:r>
          </w:p>
        </w:tc>
        <w:tc>
          <w:tcPr>
            <w:tcW w:w="2793" w:type="dxa"/>
            <w:shd w:val="clear" w:color="auto" w:fill="auto"/>
          </w:tcPr>
          <w:p w14:paraId="0C8ECB1C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Bialmed Sp. z o.o.</w:t>
            </w:r>
          </w:p>
          <w:p w14:paraId="5D12B07C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46/48/35</w:t>
            </w:r>
          </w:p>
          <w:p w14:paraId="3109718B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255BBEF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17A2E1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7E73EC9E" w14:textId="77777777" w:rsidTr="00583D08">
        <w:tc>
          <w:tcPr>
            <w:tcW w:w="2169" w:type="dxa"/>
            <w:shd w:val="clear" w:color="auto" w:fill="auto"/>
          </w:tcPr>
          <w:p w14:paraId="767995E6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73</w:t>
            </w:r>
          </w:p>
        </w:tc>
        <w:tc>
          <w:tcPr>
            <w:tcW w:w="2793" w:type="dxa"/>
            <w:shd w:val="clear" w:color="auto" w:fill="auto"/>
          </w:tcPr>
          <w:p w14:paraId="317894DD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SINMED Sp. z o. o.</w:t>
            </w:r>
          </w:p>
          <w:p w14:paraId="79F3A2F2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32B</w:t>
            </w:r>
          </w:p>
          <w:p w14:paraId="12BF14C1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478BE6E3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- 81.80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2563D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81,80</w:t>
            </w:r>
          </w:p>
        </w:tc>
      </w:tr>
      <w:tr w:rsidR="001209D2" w:rsidRPr="00834EF4" w14:paraId="476E5EE1" w14:textId="77777777" w:rsidTr="00583D08">
        <w:tc>
          <w:tcPr>
            <w:tcW w:w="2169" w:type="dxa"/>
            <w:shd w:val="clear" w:color="auto" w:fill="auto"/>
          </w:tcPr>
          <w:p w14:paraId="18347D9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78</w:t>
            </w:r>
          </w:p>
        </w:tc>
        <w:tc>
          <w:tcPr>
            <w:tcW w:w="2793" w:type="dxa"/>
            <w:shd w:val="clear" w:color="auto" w:fill="auto"/>
          </w:tcPr>
          <w:p w14:paraId="30C289EF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BL Medica Sp. z o.o. Sp.k.</w:t>
            </w:r>
          </w:p>
          <w:p w14:paraId="32325045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Letnia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2A</w:t>
            </w:r>
          </w:p>
          <w:p w14:paraId="4F3E349E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Kliniska Wielkie</w:t>
            </w:r>
          </w:p>
        </w:tc>
        <w:tc>
          <w:tcPr>
            <w:tcW w:w="2976" w:type="dxa"/>
            <w:shd w:val="clear" w:color="auto" w:fill="auto"/>
          </w:tcPr>
          <w:p w14:paraId="20756B2A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CF4F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46E4CBB9" w14:textId="77777777" w:rsidTr="00583D08">
        <w:tc>
          <w:tcPr>
            <w:tcW w:w="2169" w:type="dxa"/>
            <w:shd w:val="clear" w:color="auto" w:fill="auto"/>
          </w:tcPr>
          <w:p w14:paraId="703AAB96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79</w:t>
            </w:r>
          </w:p>
        </w:tc>
        <w:tc>
          <w:tcPr>
            <w:tcW w:w="2793" w:type="dxa"/>
            <w:shd w:val="clear" w:color="auto" w:fill="auto"/>
          </w:tcPr>
          <w:p w14:paraId="15D58F22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3CE0C5B9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22</w:t>
            </w:r>
          </w:p>
          <w:p w14:paraId="160E10CB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34A6F345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CF686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753B1D2D" w14:textId="77777777" w:rsidTr="00583D08">
        <w:tc>
          <w:tcPr>
            <w:tcW w:w="2169" w:type="dxa"/>
            <w:shd w:val="clear" w:color="auto" w:fill="auto"/>
          </w:tcPr>
          <w:p w14:paraId="52685AA9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79</w:t>
            </w:r>
          </w:p>
        </w:tc>
        <w:tc>
          <w:tcPr>
            <w:tcW w:w="2793" w:type="dxa"/>
            <w:shd w:val="clear" w:color="auto" w:fill="auto"/>
          </w:tcPr>
          <w:p w14:paraId="086AF92A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SORIMEX Sp. z o.o. Sp.k.</w:t>
            </w:r>
          </w:p>
          <w:p w14:paraId="0AE565BA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Równinna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25</w:t>
            </w:r>
          </w:p>
          <w:p w14:paraId="1D7C3D28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242DDEE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- 76.74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48C85B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76,74</w:t>
            </w:r>
          </w:p>
        </w:tc>
      </w:tr>
      <w:tr w:rsidR="001209D2" w:rsidRPr="00834EF4" w14:paraId="1CE5B579" w14:textId="77777777" w:rsidTr="00583D08">
        <w:tc>
          <w:tcPr>
            <w:tcW w:w="2169" w:type="dxa"/>
            <w:shd w:val="clear" w:color="auto" w:fill="auto"/>
          </w:tcPr>
          <w:p w14:paraId="77DB4A8B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79</w:t>
            </w:r>
          </w:p>
        </w:tc>
        <w:tc>
          <w:tcPr>
            <w:tcW w:w="2793" w:type="dxa"/>
            <w:shd w:val="clear" w:color="auto" w:fill="auto"/>
          </w:tcPr>
          <w:p w14:paraId="32C7B8CC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SINMED Sp. z o. o.</w:t>
            </w:r>
          </w:p>
          <w:p w14:paraId="33093F27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32B</w:t>
            </w:r>
          </w:p>
          <w:p w14:paraId="04C89B3B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1EF7D4AB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A65A5F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0,00</w:t>
            </w:r>
          </w:p>
        </w:tc>
      </w:tr>
      <w:tr w:rsidR="001209D2" w:rsidRPr="00834EF4" w14:paraId="7EBD4506" w14:textId="77777777" w:rsidTr="00583D08">
        <w:tc>
          <w:tcPr>
            <w:tcW w:w="2169" w:type="dxa"/>
            <w:shd w:val="clear" w:color="auto" w:fill="auto"/>
          </w:tcPr>
          <w:p w14:paraId="2BAB573C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83</w:t>
            </w:r>
          </w:p>
        </w:tc>
        <w:tc>
          <w:tcPr>
            <w:tcW w:w="2793" w:type="dxa"/>
            <w:shd w:val="clear" w:color="auto" w:fill="auto"/>
          </w:tcPr>
          <w:p w14:paraId="673E581C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5DC716AB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21</w:t>
            </w:r>
          </w:p>
          <w:p w14:paraId="39BD788F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34C6E901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E5AA26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100,00</w:t>
            </w:r>
          </w:p>
        </w:tc>
      </w:tr>
      <w:tr w:rsidR="001209D2" w:rsidRPr="00834EF4" w14:paraId="688F7594" w14:textId="77777777" w:rsidTr="00583D08">
        <w:tc>
          <w:tcPr>
            <w:tcW w:w="2169" w:type="dxa"/>
            <w:shd w:val="clear" w:color="auto" w:fill="auto"/>
          </w:tcPr>
          <w:p w14:paraId="3E0DF37C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209D2">
              <w:rPr>
                <w:sz w:val="20"/>
                <w:szCs w:val="20"/>
              </w:rPr>
              <w:t>Pakiet 83</w:t>
            </w:r>
          </w:p>
        </w:tc>
        <w:tc>
          <w:tcPr>
            <w:tcW w:w="2793" w:type="dxa"/>
            <w:shd w:val="clear" w:color="auto" w:fill="auto"/>
          </w:tcPr>
          <w:p w14:paraId="3842C313" w14:textId="77777777" w:rsidR="001209D2" w:rsidRPr="00211A34" w:rsidRDefault="001209D2" w:rsidP="00583D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209D2">
              <w:rPr>
                <w:b/>
                <w:bCs/>
                <w:sz w:val="20"/>
                <w:szCs w:val="20"/>
              </w:rPr>
              <w:t>PROMED S.A.</w:t>
            </w:r>
          </w:p>
          <w:p w14:paraId="7442805F" w14:textId="77777777" w:rsidR="001209D2" w:rsidRPr="00211A34" w:rsidRDefault="001209D2" w:rsidP="00583D08">
            <w:pPr>
              <w:rPr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lastRenderedPageBreak/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56</w:t>
            </w:r>
          </w:p>
          <w:p w14:paraId="3643BFDD" w14:textId="77777777" w:rsidR="001209D2" w:rsidRPr="00211A34" w:rsidRDefault="001209D2" w:rsidP="00583D08">
            <w:pPr>
              <w:spacing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209D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02444CB" w14:textId="77777777" w:rsidR="001209D2" w:rsidRPr="00211A34" w:rsidRDefault="001209D2" w:rsidP="00583D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lastRenderedPageBreak/>
              <w:t>1 - Cena - 99.76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7012D5" w14:textId="77777777" w:rsidR="001209D2" w:rsidRPr="00211A34" w:rsidRDefault="001209D2" w:rsidP="00583D08">
            <w:pPr>
              <w:jc w:val="center"/>
              <w:rPr>
                <w:color w:val="000000"/>
                <w:sz w:val="20"/>
                <w:szCs w:val="20"/>
              </w:rPr>
            </w:pPr>
            <w:r w:rsidRPr="001209D2">
              <w:rPr>
                <w:sz w:val="20"/>
                <w:szCs w:val="20"/>
              </w:rPr>
              <w:t xml:space="preserve">  99,76</w:t>
            </w:r>
          </w:p>
        </w:tc>
      </w:tr>
    </w:tbl>
    <w:p w14:paraId="27466F22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CA24B" w14:textId="77777777" w:rsidR="00C20E5C" w:rsidRDefault="00C20E5C">
      <w:r>
        <w:separator/>
      </w:r>
    </w:p>
  </w:endnote>
  <w:endnote w:type="continuationSeparator" w:id="0">
    <w:p w14:paraId="44794D70" w14:textId="77777777" w:rsidR="00C20E5C" w:rsidRDefault="00C20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28B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A9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1171A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4174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550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FB44F" w14:textId="77777777" w:rsidR="00C20E5C" w:rsidRDefault="00C20E5C">
      <w:r>
        <w:separator/>
      </w:r>
    </w:p>
  </w:footnote>
  <w:footnote w:type="continuationSeparator" w:id="0">
    <w:p w14:paraId="07784C8C" w14:textId="77777777" w:rsidR="00C20E5C" w:rsidRDefault="00C20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C1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A45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5BE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00"/>
    <w:rsid w:val="00022322"/>
    <w:rsid w:val="00042497"/>
    <w:rsid w:val="000C1E6F"/>
    <w:rsid w:val="000E2F00"/>
    <w:rsid w:val="000E4E56"/>
    <w:rsid w:val="001209D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309E0"/>
    <w:rsid w:val="00644DCB"/>
    <w:rsid w:val="00657C1E"/>
    <w:rsid w:val="006C22F9"/>
    <w:rsid w:val="006D22DB"/>
    <w:rsid w:val="006E3089"/>
    <w:rsid w:val="00712C39"/>
    <w:rsid w:val="00756CDA"/>
    <w:rsid w:val="007E2ACC"/>
    <w:rsid w:val="007E68C5"/>
    <w:rsid w:val="007F57CA"/>
    <w:rsid w:val="00832144"/>
    <w:rsid w:val="00836DAF"/>
    <w:rsid w:val="008567C7"/>
    <w:rsid w:val="008642B3"/>
    <w:rsid w:val="008A6C10"/>
    <w:rsid w:val="008E5102"/>
    <w:rsid w:val="00915B9E"/>
    <w:rsid w:val="00921380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2E6D"/>
    <w:rsid w:val="00BC6F7F"/>
    <w:rsid w:val="00BD2174"/>
    <w:rsid w:val="00C20E5C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46E4D"/>
  <w15:chartTrackingRefBased/>
  <w15:docId w15:val="{2AEAAFE1-A323-47F7-A517-7A406ADF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1210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1899-12-31T23:00:00Z</cp:lastPrinted>
  <dcterms:created xsi:type="dcterms:W3CDTF">2022-01-05T15:07:00Z</dcterms:created>
  <dcterms:modified xsi:type="dcterms:W3CDTF">2022-01-05T15:07:00Z</dcterms:modified>
</cp:coreProperties>
</file>