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73E30" w14:textId="06863187" w:rsidR="006A5DF1" w:rsidRDefault="00B749FE" w:rsidP="006A5DF1">
      <w:pPr>
        <w:spacing w:after="240"/>
        <w:jc w:val="right"/>
        <w:rPr>
          <w:sz w:val="22"/>
          <w:szCs w:val="22"/>
        </w:rPr>
      </w:pPr>
      <w:r w:rsidRPr="00B749F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749FE">
        <w:rPr>
          <w:sz w:val="22"/>
          <w:szCs w:val="22"/>
        </w:rPr>
        <w:t>2022-01-0</w:t>
      </w:r>
      <w:r w:rsidR="007E2BE1">
        <w:rPr>
          <w:sz w:val="22"/>
          <w:szCs w:val="22"/>
        </w:rPr>
        <w:t>5</w:t>
      </w:r>
    </w:p>
    <w:p w14:paraId="72797C2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99C86EF" w14:textId="77777777" w:rsidR="00B749FE" w:rsidRPr="00B749FE" w:rsidRDefault="00B749FE" w:rsidP="006A5DF1">
      <w:pPr>
        <w:rPr>
          <w:b/>
          <w:bCs/>
          <w:sz w:val="22"/>
          <w:szCs w:val="22"/>
        </w:rPr>
      </w:pPr>
      <w:r w:rsidRPr="00B749FE">
        <w:rPr>
          <w:b/>
          <w:bCs/>
          <w:sz w:val="22"/>
          <w:szCs w:val="22"/>
        </w:rPr>
        <w:t>Szpital Miejski Specjalistyczny</w:t>
      </w:r>
    </w:p>
    <w:p w14:paraId="44F16374" w14:textId="77777777" w:rsidR="00B749FE" w:rsidRPr="00B749FE" w:rsidRDefault="00B749FE" w:rsidP="006A5DF1">
      <w:pPr>
        <w:rPr>
          <w:b/>
          <w:bCs/>
          <w:sz w:val="22"/>
          <w:szCs w:val="22"/>
        </w:rPr>
      </w:pPr>
      <w:r w:rsidRPr="00B749FE">
        <w:rPr>
          <w:b/>
          <w:bCs/>
          <w:sz w:val="22"/>
          <w:szCs w:val="22"/>
        </w:rPr>
        <w:t>im. Gabriela Narutowicza w Krakowie</w:t>
      </w:r>
    </w:p>
    <w:p w14:paraId="263A3C9C" w14:textId="77777777" w:rsidR="006A5DF1" w:rsidRPr="00BD5546" w:rsidRDefault="00B749FE" w:rsidP="006A5DF1">
      <w:pPr>
        <w:rPr>
          <w:sz w:val="22"/>
          <w:szCs w:val="22"/>
        </w:rPr>
      </w:pPr>
      <w:r w:rsidRPr="00B749FE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749FE">
        <w:rPr>
          <w:sz w:val="22"/>
          <w:szCs w:val="22"/>
        </w:rPr>
        <w:t>35-37</w:t>
      </w:r>
    </w:p>
    <w:p w14:paraId="2333E432" w14:textId="77777777" w:rsidR="006A5DF1" w:rsidRPr="00BD5546" w:rsidRDefault="00B749FE" w:rsidP="006A5DF1">
      <w:pPr>
        <w:rPr>
          <w:sz w:val="22"/>
          <w:szCs w:val="22"/>
        </w:rPr>
      </w:pPr>
      <w:r w:rsidRPr="00B749FE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749FE">
        <w:rPr>
          <w:sz w:val="22"/>
          <w:szCs w:val="22"/>
        </w:rPr>
        <w:t>Kraków</w:t>
      </w:r>
    </w:p>
    <w:p w14:paraId="033FEECF" w14:textId="6F6E1F64" w:rsidR="006A5DF1" w:rsidRPr="00BD5546" w:rsidRDefault="006A5DF1" w:rsidP="006A5DF1">
      <w:pPr>
        <w:jc w:val="both"/>
        <w:rPr>
          <w:bCs/>
          <w:sz w:val="18"/>
          <w:szCs w:val="18"/>
        </w:rPr>
      </w:pPr>
    </w:p>
    <w:p w14:paraId="46B9374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8B05A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649422" w14:textId="44CF153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E63F7">
        <w:rPr>
          <w:b/>
          <w:bCs/>
          <w:sz w:val="22"/>
          <w:szCs w:val="22"/>
        </w:rPr>
        <w:t>ZP/61/2021</w:t>
      </w:r>
      <w:r w:rsidRPr="00D91931">
        <w:rPr>
          <w:sz w:val="22"/>
          <w:szCs w:val="22"/>
        </w:rPr>
        <w:tab/>
        <w:t xml:space="preserve"> </w:t>
      </w:r>
    </w:p>
    <w:p w14:paraId="7793CC9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1CC0C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61D73B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2ED9F2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0FE98D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3B5B5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2CA2AD" w14:textId="0A1A633B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00F64">
        <w:rPr>
          <w:rFonts w:ascii="Times New Roman" w:hAnsi="Times New Roman"/>
          <w:szCs w:val="28"/>
        </w:rPr>
        <w:t>-1</w:t>
      </w:r>
    </w:p>
    <w:p w14:paraId="2D69A0EA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749FE" w:rsidRPr="00B749FE">
        <w:rPr>
          <w:sz w:val="22"/>
          <w:szCs w:val="22"/>
        </w:rPr>
        <w:t xml:space="preserve">Tryb podstawowy bez negocjacji - art. 275 pkt. 1 ustawy </w:t>
      </w:r>
      <w:proofErr w:type="spellStart"/>
      <w:r w:rsidR="00B749FE" w:rsidRPr="00B749F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749FE" w:rsidRPr="00B749FE">
        <w:rPr>
          <w:b/>
          <w:bCs/>
          <w:sz w:val="22"/>
          <w:szCs w:val="22"/>
        </w:rPr>
        <w:t xml:space="preserve">Całodobowe świadczenie usług w zakresie transportu pacjentów Szpitala karetką </w:t>
      </w:r>
      <w:proofErr w:type="spellStart"/>
      <w:r w:rsidR="00B749FE" w:rsidRPr="00B749FE">
        <w:rPr>
          <w:b/>
          <w:bCs/>
          <w:sz w:val="22"/>
          <w:szCs w:val="22"/>
        </w:rPr>
        <w:t>reanimacyjno</w:t>
      </w:r>
      <w:proofErr w:type="spellEnd"/>
      <w:r w:rsidR="00B749FE" w:rsidRPr="00B749FE">
        <w:rPr>
          <w:b/>
          <w:bCs/>
          <w:sz w:val="22"/>
          <w:szCs w:val="22"/>
        </w:rPr>
        <w:t xml:space="preserve"> - transportową RT z lekarzem (typ S) i karetką </w:t>
      </w:r>
      <w:proofErr w:type="spellStart"/>
      <w:r w:rsidR="00B749FE" w:rsidRPr="00B749FE">
        <w:rPr>
          <w:b/>
          <w:bCs/>
          <w:sz w:val="22"/>
          <w:szCs w:val="22"/>
        </w:rPr>
        <w:t>bariatryczną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749FE" w:rsidRPr="00B749FE">
        <w:rPr>
          <w:b/>
          <w:sz w:val="22"/>
          <w:szCs w:val="22"/>
        </w:rPr>
        <w:t>ZP/61/2021</w:t>
      </w:r>
      <w:r w:rsidRPr="006A5DF1">
        <w:rPr>
          <w:b/>
          <w:sz w:val="22"/>
          <w:szCs w:val="22"/>
        </w:rPr>
        <w:t>.</w:t>
      </w:r>
    </w:p>
    <w:p w14:paraId="79BBCFA5" w14:textId="72602443" w:rsidR="0012774F" w:rsidRPr="002529AB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749FE" w:rsidRPr="00B749FE">
        <w:rPr>
          <w:b/>
          <w:sz w:val="22"/>
          <w:szCs w:val="22"/>
        </w:rPr>
        <w:t>Szpital Miejski Specjalistyczny</w:t>
      </w:r>
      <w:r w:rsidR="000E63F7">
        <w:rPr>
          <w:b/>
          <w:sz w:val="22"/>
          <w:szCs w:val="22"/>
        </w:rPr>
        <w:t xml:space="preserve"> </w:t>
      </w:r>
      <w:r w:rsidR="00B749FE" w:rsidRPr="00B749FE">
        <w:rPr>
          <w:b/>
          <w:sz w:val="22"/>
          <w:szCs w:val="22"/>
        </w:rPr>
        <w:t>im. Gabriela Narutowicza w Krakowie</w:t>
      </w:r>
      <w:r w:rsidR="002529AB">
        <w:rPr>
          <w:b/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</w:t>
      </w:r>
      <w:r w:rsidR="002529AB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749FE" w:rsidRPr="00B749FE">
        <w:rPr>
          <w:sz w:val="22"/>
          <w:szCs w:val="22"/>
        </w:rPr>
        <w:t>(</w:t>
      </w:r>
      <w:proofErr w:type="spellStart"/>
      <w:r w:rsidR="00B749FE" w:rsidRPr="00B749FE">
        <w:rPr>
          <w:sz w:val="22"/>
          <w:szCs w:val="22"/>
        </w:rPr>
        <w:t>t.j</w:t>
      </w:r>
      <w:proofErr w:type="spellEnd"/>
      <w:r w:rsidR="00B749FE" w:rsidRPr="00B749FE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49FE" w:rsidRPr="006A5DF1" w14:paraId="7967406D" w14:textId="77777777" w:rsidTr="00E56AF9">
        <w:tc>
          <w:tcPr>
            <w:tcW w:w="9356" w:type="dxa"/>
            <w:shd w:val="clear" w:color="auto" w:fill="auto"/>
          </w:tcPr>
          <w:p w14:paraId="3519D47E" w14:textId="77777777" w:rsidR="00B749FE" w:rsidRPr="006A5DF1" w:rsidRDefault="00B749FE" w:rsidP="00E56AF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749FE">
              <w:rPr>
                <w:b/>
                <w:bCs/>
                <w:sz w:val="22"/>
                <w:szCs w:val="22"/>
              </w:rPr>
              <w:t>1</w:t>
            </w:r>
          </w:p>
          <w:p w14:paraId="3AF9C0D0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"</w:t>
            </w:r>
            <w:r w:rsidRPr="00B749FE">
              <w:rPr>
                <w:sz w:val="22"/>
                <w:szCs w:val="22"/>
              </w:rPr>
              <w:tab/>
              <w:t xml:space="preserve">Załącznik nr 1 do SWZ - Opis przedmiotu zamówienia "Wymagania dotyczące realizacji zleceń"  a także pkt 5 SWZ "Termin wykonania zamówienia" </w:t>
            </w:r>
            <w:proofErr w:type="spellStart"/>
            <w:r w:rsidRPr="00B749FE">
              <w:rPr>
                <w:sz w:val="22"/>
                <w:szCs w:val="22"/>
              </w:rPr>
              <w:t>ppkt</w:t>
            </w:r>
            <w:proofErr w:type="spellEnd"/>
            <w:r w:rsidRPr="00B749FE">
              <w:rPr>
                <w:sz w:val="22"/>
                <w:szCs w:val="22"/>
              </w:rPr>
              <w:t xml:space="preserve"> 5.2. zapis: </w:t>
            </w:r>
          </w:p>
          <w:p w14:paraId="1A66B9A4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"Rozpoczęcie usługi następuje w momencie odbioru pacjenta z miejsca określonego w zleceniu od osoby upoważnionej i kończy się w miejscu docelowym, określonym w zleceniu"</w:t>
            </w:r>
          </w:p>
          <w:p w14:paraId="71EC8664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zastąpić zapisem:</w:t>
            </w:r>
          </w:p>
          <w:p w14:paraId="19ECA4EA" w14:textId="315D81E9" w:rsidR="00B749FE" w:rsidRPr="002529AB" w:rsidRDefault="00B749FE" w:rsidP="00E56AF9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2529AB">
              <w:rPr>
                <w:b/>
                <w:bCs/>
                <w:i/>
                <w:iCs/>
                <w:sz w:val="22"/>
                <w:szCs w:val="22"/>
              </w:rPr>
              <w:t xml:space="preserve">"Rozpoczęcie realizacji usługi następuje w momencie wyjazdu środka transportu z bazy Wykonawcy </w:t>
            </w:r>
            <w:r w:rsidR="00100F64">
              <w:rPr>
                <w:b/>
                <w:bCs/>
                <w:i/>
                <w:iCs/>
                <w:sz w:val="22"/>
                <w:szCs w:val="22"/>
              </w:rPr>
              <w:br/>
            </w:r>
            <w:r w:rsidRPr="002529AB">
              <w:rPr>
                <w:b/>
                <w:bCs/>
                <w:i/>
                <w:iCs/>
                <w:sz w:val="22"/>
                <w:szCs w:val="22"/>
              </w:rPr>
              <w:t>i  kończy się z chwilą powrotu karetki do siedziby Wykonawcy"</w:t>
            </w:r>
          </w:p>
          <w:p w14:paraId="267F5EC8" w14:textId="6B4D9950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 xml:space="preserve">Powyższy zapis ma dla nas elementarne, obligatoryjne znaczenie z punktu widzenia możliwości realizacji usługi transportu sanitarnego i zapewnienia jej opłacalności. Rozwiązanie to z powodzeniem funkcjonuje w umowach zawartych z naszymi kontrahentami umożliwiając realizację zobowiązania Wykonawcy, że oferowana cena zawiera wszelkie koszty, jakie musi on ponieść w związku </w:t>
            </w:r>
            <w:r w:rsidR="00100F64">
              <w:rPr>
                <w:sz w:val="22"/>
                <w:szCs w:val="22"/>
              </w:rPr>
              <w:br/>
            </w:r>
            <w:r w:rsidRPr="00B749FE">
              <w:rPr>
                <w:sz w:val="22"/>
                <w:szCs w:val="22"/>
              </w:rPr>
              <w:t>z należytym wykonaniem przedmiotu zamówienia.</w:t>
            </w:r>
          </w:p>
          <w:p w14:paraId="2040C3E5" w14:textId="67039A46" w:rsidR="009A1708" w:rsidRPr="009A1708" w:rsidRDefault="002529AB" w:rsidP="009A170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529AB">
              <w:rPr>
                <w:b/>
                <w:bCs/>
                <w:sz w:val="22"/>
                <w:szCs w:val="22"/>
              </w:rPr>
              <w:t>Odpowiedź: Zamawiający wyraża zgodę</w:t>
            </w:r>
            <w:r>
              <w:rPr>
                <w:b/>
                <w:bCs/>
                <w:sz w:val="22"/>
                <w:szCs w:val="22"/>
              </w:rPr>
              <w:t xml:space="preserve"> i wprowadza stosowną zmianę do dokumentacji postępowania. </w:t>
            </w:r>
            <w:r w:rsidR="00AD6D44">
              <w:rPr>
                <w:b/>
                <w:bCs/>
                <w:sz w:val="22"/>
                <w:szCs w:val="22"/>
              </w:rPr>
              <w:t>Zamawiający zamieszcza zmodyfikowany załącznik na stronie internetowej postępowania  oraz na platformie e-</w:t>
            </w:r>
            <w:proofErr w:type="spellStart"/>
            <w:r w:rsidR="00AD6D44">
              <w:rPr>
                <w:b/>
                <w:bCs/>
                <w:sz w:val="22"/>
                <w:szCs w:val="22"/>
              </w:rPr>
              <w:t>propublico</w:t>
            </w:r>
            <w:proofErr w:type="spellEnd"/>
            <w:r w:rsidR="00AD6D44">
              <w:rPr>
                <w:b/>
                <w:bCs/>
                <w:sz w:val="22"/>
                <w:szCs w:val="22"/>
              </w:rPr>
              <w:t xml:space="preserve">. </w:t>
            </w:r>
            <w:r w:rsidR="009A1708">
              <w:rPr>
                <w:b/>
                <w:bCs/>
                <w:sz w:val="22"/>
                <w:szCs w:val="22"/>
              </w:rPr>
              <w:t xml:space="preserve">Równocześnie Zamawiający modyfikuje treść </w:t>
            </w:r>
            <w:r w:rsidR="009A1708" w:rsidRPr="009A1708">
              <w:rPr>
                <w:b/>
                <w:bCs/>
                <w:sz w:val="22"/>
                <w:szCs w:val="22"/>
              </w:rPr>
              <w:t>Paragraf</w:t>
            </w:r>
            <w:r w:rsidR="009A1708">
              <w:rPr>
                <w:b/>
                <w:bCs/>
                <w:sz w:val="22"/>
                <w:szCs w:val="22"/>
              </w:rPr>
              <w:t>u</w:t>
            </w:r>
            <w:r w:rsidR="009A1708" w:rsidRPr="009A1708">
              <w:rPr>
                <w:b/>
                <w:bCs/>
                <w:sz w:val="22"/>
                <w:szCs w:val="22"/>
              </w:rPr>
              <w:t xml:space="preserve"> 5 ust. 4 </w:t>
            </w:r>
            <w:r w:rsidR="009A1708">
              <w:rPr>
                <w:b/>
                <w:bCs/>
                <w:sz w:val="22"/>
                <w:szCs w:val="22"/>
              </w:rPr>
              <w:t>umowy, który otrzymuje nowe brzmienie o treści następującej:</w:t>
            </w:r>
          </w:p>
          <w:p w14:paraId="6FA7F4FE" w14:textId="77777777" w:rsidR="009A1708" w:rsidRPr="009A1708" w:rsidRDefault="009A1708" w:rsidP="009A170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96E9515" w14:textId="5A50BD83" w:rsidR="009A1708" w:rsidRPr="009A1708" w:rsidRDefault="009A1708" w:rsidP="009A170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A1708">
              <w:rPr>
                <w:b/>
                <w:bCs/>
                <w:sz w:val="22"/>
                <w:szCs w:val="22"/>
              </w:rPr>
              <w:t>Zlecenie na wykonanie usługi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 w:rsidRPr="009A1708">
              <w:rPr>
                <w:b/>
                <w:bCs/>
                <w:sz w:val="22"/>
                <w:szCs w:val="22"/>
              </w:rPr>
              <w:t xml:space="preserve">o którym mowa w ust.3 powyżej stanowiące podstawę do realizacji usługi transportu przez Wykonawcę, Wykonawca odbiera i potwierdza </w:t>
            </w:r>
            <w:r>
              <w:rPr>
                <w:b/>
                <w:bCs/>
                <w:sz w:val="22"/>
                <w:szCs w:val="22"/>
              </w:rPr>
              <w:t xml:space="preserve">jego </w:t>
            </w:r>
            <w:r w:rsidRPr="009A1708">
              <w:rPr>
                <w:b/>
                <w:bCs/>
                <w:sz w:val="22"/>
                <w:szCs w:val="22"/>
              </w:rPr>
              <w:t>odbiór w recepcji SOR Szpitala we wszystkie dni tygodnia.</w:t>
            </w:r>
          </w:p>
          <w:p w14:paraId="7F63D3DA" w14:textId="69102A3E" w:rsidR="00B749FE" w:rsidRPr="002529AB" w:rsidRDefault="00B749FE" w:rsidP="00E56A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EB39F58" w14:textId="35A910E2" w:rsidR="002529AB" w:rsidRPr="002529AB" w:rsidRDefault="002529AB" w:rsidP="002529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529A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3EB10837" w14:textId="77777777" w:rsidR="002529AB" w:rsidRPr="00B749FE" w:rsidRDefault="002529AB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C3510D" w14:textId="4AA7D3D4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Załącznik nr 1A do SWZ - Formularz Cenowy</w:t>
            </w:r>
          </w:p>
          <w:p w14:paraId="67092721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 xml:space="preserve">Uprzejmie prosimy o doprecyzowanie, czy usługa transportu karetką </w:t>
            </w:r>
            <w:proofErr w:type="spellStart"/>
            <w:r w:rsidRPr="00B749FE">
              <w:rPr>
                <w:sz w:val="22"/>
                <w:szCs w:val="22"/>
              </w:rPr>
              <w:t>bariatryczną</w:t>
            </w:r>
            <w:proofErr w:type="spellEnd"/>
            <w:r w:rsidRPr="00B749FE">
              <w:rPr>
                <w:sz w:val="22"/>
                <w:szCs w:val="22"/>
              </w:rPr>
              <w:t xml:space="preserve"> wykonywana ma być karetką z lekarzem czy bez lekarza.</w:t>
            </w:r>
          </w:p>
          <w:p w14:paraId="652EFACC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 xml:space="preserve">Ponadto wnosimy o wprowadzenie dodatkowych pozycji w formularzu cenowym, odnoszących się do transportu pacjentów z chorobami zakaźnymi wykonywanych karetką </w:t>
            </w:r>
            <w:proofErr w:type="spellStart"/>
            <w:r w:rsidRPr="00B749FE">
              <w:rPr>
                <w:sz w:val="22"/>
                <w:szCs w:val="22"/>
              </w:rPr>
              <w:t>bariatryczną</w:t>
            </w:r>
            <w:proofErr w:type="spellEnd"/>
            <w:r w:rsidRPr="00B749FE">
              <w:rPr>
                <w:sz w:val="22"/>
                <w:szCs w:val="22"/>
              </w:rPr>
              <w:t xml:space="preserve"> (w zależności od odpowiedzi Zamawiającego - z lekarzem lub bez lekarza) - podobnie jak dla usługi RT z lekarzem. Zwracamy się także z wnioskiem o czytelne doprecyzowanie nazewnictwa </w:t>
            </w:r>
            <w:proofErr w:type="spellStart"/>
            <w:r w:rsidRPr="00B749FE">
              <w:rPr>
                <w:sz w:val="22"/>
                <w:szCs w:val="22"/>
              </w:rPr>
              <w:t>ww</w:t>
            </w:r>
            <w:proofErr w:type="spellEnd"/>
            <w:r w:rsidRPr="00B749FE">
              <w:rPr>
                <w:sz w:val="22"/>
                <w:szCs w:val="22"/>
              </w:rPr>
              <w:t xml:space="preserve"> usług tj. określenie ich zakresu w każdej pozycji formularza np. "Realizacja usługi transportu karetką RT z lekarzem w granicach administracyjnych miasta Krakowa".</w:t>
            </w:r>
          </w:p>
          <w:p w14:paraId="56584DD5" w14:textId="45CD8033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W konsekwencji wprowadzenia powyższych rozwiązań wnosimy także o modyfikację w §</w:t>
            </w:r>
            <w:r w:rsidR="002529AB">
              <w:rPr>
                <w:sz w:val="22"/>
                <w:szCs w:val="22"/>
              </w:rPr>
              <w:t xml:space="preserve"> </w:t>
            </w:r>
            <w:r w:rsidRPr="00B749FE">
              <w:rPr>
                <w:sz w:val="22"/>
                <w:szCs w:val="22"/>
              </w:rPr>
              <w:t>8 ust. 4 projektu umowy, jak również korektę zapisów SWZ i ogłoszenia o zamówieniu.</w:t>
            </w:r>
          </w:p>
          <w:p w14:paraId="24AF1A3E" w14:textId="090F58E9" w:rsidR="002529AB" w:rsidRPr="002529AB" w:rsidRDefault="002529AB" w:rsidP="002529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529AB">
              <w:rPr>
                <w:b/>
                <w:bCs/>
                <w:sz w:val="22"/>
                <w:szCs w:val="22"/>
              </w:rPr>
              <w:t xml:space="preserve">Odpowiedź: Usługa transportu karetką </w:t>
            </w:r>
            <w:proofErr w:type="spellStart"/>
            <w:r w:rsidRPr="002529AB">
              <w:rPr>
                <w:b/>
                <w:bCs/>
                <w:sz w:val="22"/>
                <w:szCs w:val="22"/>
              </w:rPr>
              <w:t>bariatryczną</w:t>
            </w:r>
            <w:proofErr w:type="spellEnd"/>
            <w:r w:rsidRPr="002529AB">
              <w:rPr>
                <w:b/>
                <w:bCs/>
                <w:sz w:val="22"/>
                <w:szCs w:val="22"/>
              </w:rPr>
              <w:t xml:space="preserve"> wykonywana ma być karetką z lekarzem lub bez lekarza, w zależności od wskazań </w:t>
            </w:r>
            <w:r>
              <w:rPr>
                <w:b/>
                <w:bCs/>
                <w:sz w:val="22"/>
                <w:szCs w:val="22"/>
              </w:rPr>
              <w:t>medycznych.</w:t>
            </w:r>
            <w:r w:rsidRPr="002529AB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A228CD7" w14:textId="40B7B2DB" w:rsidR="002529AB" w:rsidRPr="002529AB" w:rsidRDefault="002529AB" w:rsidP="002529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529AB">
              <w:rPr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b/>
                <w:bCs/>
                <w:sz w:val="22"/>
                <w:szCs w:val="22"/>
              </w:rPr>
              <w:t xml:space="preserve">dodaje dodatkowe pozycje w formularzu cenowym. </w:t>
            </w:r>
            <w:r w:rsidR="00AD6D44" w:rsidRPr="00AD6D44">
              <w:rPr>
                <w:b/>
                <w:bCs/>
                <w:sz w:val="22"/>
                <w:szCs w:val="22"/>
              </w:rPr>
              <w:t>Zamawiający zamieszcza zmodyfikowany załącznik na stronie internetowej postępowania  oraz na platformie e-</w:t>
            </w:r>
            <w:proofErr w:type="spellStart"/>
            <w:r w:rsidR="00AD6D44" w:rsidRPr="00AD6D44">
              <w:rPr>
                <w:b/>
                <w:bCs/>
                <w:sz w:val="22"/>
                <w:szCs w:val="22"/>
              </w:rPr>
              <w:t>propublico</w:t>
            </w:r>
            <w:proofErr w:type="spellEnd"/>
            <w:r w:rsidR="00AD6D44" w:rsidRPr="00AD6D44">
              <w:rPr>
                <w:b/>
                <w:bCs/>
                <w:sz w:val="22"/>
                <w:szCs w:val="22"/>
              </w:rPr>
              <w:t>.</w:t>
            </w:r>
          </w:p>
          <w:p w14:paraId="14AEC989" w14:textId="6C8E893F" w:rsid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2CBF32" w14:textId="091DEDE6" w:rsidR="002529AB" w:rsidRPr="002529AB" w:rsidRDefault="002529AB" w:rsidP="002529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529AB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78EA0BA4" w14:textId="77777777" w:rsidR="002529AB" w:rsidRPr="00B749FE" w:rsidRDefault="002529AB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76487E" w14:textId="0F4CD59B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Załącznik nr 4 do SWZ wzór umowy §11 prosimy o dodanie zapisu ust. 7:</w:t>
            </w:r>
          </w:p>
          <w:p w14:paraId="24C7B456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 xml:space="preserve">"Stronom przysługuje prawo do rozwiązania umowy z zachowaniem </w:t>
            </w:r>
          </w:p>
          <w:p w14:paraId="1C5E0150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1- miesięcznego okresu wypowiedzenia kończącego się ostatniego dnia miesiąca."</w:t>
            </w:r>
          </w:p>
          <w:p w14:paraId="76F4046B" w14:textId="1D521D85" w:rsidR="002529AB" w:rsidRDefault="002529AB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29AB">
              <w:rPr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2529AB">
              <w:rPr>
                <w:b/>
                <w:bCs/>
                <w:sz w:val="22"/>
                <w:szCs w:val="22"/>
              </w:rPr>
              <w:t xml:space="preserve">Umowę w sprawie zamówienia publicznego zawiera się na czas oznaczony. Postanowienia umowy w sprawie zamówienia publicznego, które przewidują możliwość rozwiązania takiej umowy w każdym czasie przed upływem terminu, na jaki została zawarta, są niezgodne z art. 434 ust. 1 </w:t>
            </w:r>
            <w:proofErr w:type="spellStart"/>
            <w:r w:rsidRPr="002529AB">
              <w:rPr>
                <w:b/>
                <w:bCs/>
                <w:sz w:val="22"/>
                <w:szCs w:val="22"/>
              </w:rPr>
              <w:t>p.z.p</w:t>
            </w:r>
            <w:proofErr w:type="spellEnd"/>
            <w:r w:rsidRPr="002529AB">
              <w:rPr>
                <w:b/>
                <w:bCs/>
                <w:sz w:val="22"/>
                <w:szCs w:val="22"/>
              </w:rPr>
              <w:t xml:space="preserve">. Postanowienia takie można uznać za klauzule abuzywne </w:t>
            </w:r>
            <w:r w:rsidR="000F61E3">
              <w:rPr>
                <w:b/>
                <w:bCs/>
                <w:sz w:val="22"/>
                <w:szCs w:val="22"/>
              </w:rPr>
              <w:br/>
            </w:r>
            <w:r w:rsidRPr="002529AB">
              <w:rPr>
                <w:b/>
                <w:bCs/>
                <w:sz w:val="22"/>
                <w:szCs w:val="22"/>
              </w:rPr>
              <w:t xml:space="preserve">w rozumieniu art. 433 pkt 4 </w:t>
            </w:r>
            <w:proofErr w:type="spellStart"/>
            <w:r w:rsidRPr="002529AB">
              <w:rPr>
                <w:b/>
                <w:bCs/>
                <w:sz w:val="22"/>
                <w:szCs w:val="22"/>
              </w:rPr>
              <w:t>p.z.p</w:t>
            </w:r>
            <w:proofErr w:type="spellEnd"/>
            <w:r w:rsidRPr="002529AB">
              <w:rPr>
                <w:b/>
                <w:bCs/>
                <w:sz w:val="22"/>
                <w:szCs w:val="22"/>
              </w:rPr>
              <w:t>. w przypadku, gdy ich realizacja może ograniczyć zakres zamówienia ponad wskazane przez zamawiającego minimalną wartość lub minimalną wielkość świadczenia stron. A zatem brak jest możliwości wyrażenia zgody na proponowany zapis.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49BCD369" w14:textId="77777777" w:rsidR="002529AB" w:rsidRDefault="002529AB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A008F0D" w14:textId="653C8F6E" w:rsidR="000F61E3" w:rsidRPr="000F61E3" w:rsidRDefault="000F61E3" w:rsidP="000F61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F61E3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6AD59713" w14:textId="77777777" w:rsidR="002529AB" w:rsidRDefault="002529AB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652B22" w14:textId="6C073051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"</w:t>
            </w:r>
            <w:r w:rsidRPr="00B749FE">
              <w:rPr>
                <w:sz w:val="22"/>
                <w:szCs w:val="22"/>
              </w:rPr>
              <w:tab/>
              <w:t>Załącznik nr 4 do SWZ wzór umowy §13 ust. 1 pkt b) zapis:</w:t>
            </w:r>
          </w:p>
          <w:p w14:paraId="37C6730A" w14:textId="0E46FAE0" w:rsidR="00B749FE" w:rsidRPr="00B749FE" w:rsidRDefault="00B749FE" w:rsidP="009A170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"niewykonania lub nienależytego wykonania zobowiązań Wykonawcy skutkującego odstąpieniem przez Zamawiającego od Umowy z przyczyn leżących po stronie Wykonawcy - karę umowną w wysokości 20% wynagrodzenia brutto, o którym mowa w § 8 ust. 2 niniejszej umowy" zastąpić zapisem:</w:t>
            </w:r>
          </w:p>
          <w:p w14:paraId="53380F63" w14:textId="2FD13179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 xml:space="preserve">"niewykonania lub nienależytego wykonania zobowiązań Wykonawcy skutkującego odstąpieniem przez Zamawiającego od Umowy z przyczyn leżących po stronie Wykonawcy - karę umowną </w:t>
            </w:r>
            <w:r w:rsidR="008F7778">
              <w:rPr>
                <w:sz w:val="22"/>
                <w:szCs w:val="22"/>
              </w:rPr>
              <w:br/>
            </w:r>
            <w:r w:rsidRPr="00B749FE">
              <w:rPr>
                <w:sz w:val="22"/>
                <w:szCs w:val="22"/>
              </w:rPr>
              <w:t>w wysokości 5% wynagrodzenia brutto przysługującego Wykonawcy za miesiąc poprzedni"</w:t>
            </w:r>
          </w:p>
          <w:p w14:paraId="28B3311E" w14:textId="2593A29A" w:rsidR="00B749FE" w:rsidRPr="008F7778" w:rsidRDefault="008F7778" w:rsidP="00E56A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F7778">
              <w:rPr>
                <w:b/>
                <w:bCs/>
                <w:sz w:val="22"/>
                <w:szCs w:val="22"/>
              </w:rPr>
              <w:t xml:space="preserve">Odpowiedź: Zamawiający nie wyraża zgody. Jednocześnie Zamawiający </w:t>
            </w:r>
            <w:r>
              <w:rPr>
                <w:b/>
                <w:bCs/>
                <w:sz w:val="22"/>
                <w:szCs w:val="22"/>
              </w:rPr>
              <w:t xml:space="preserve">zmienia treść </w:t>
            </w:r>
            <w:r w:rsidRPr="008F7778">
              <w:rPr>
                <w:b/>
                <w:bCs/>
                <w:sz w:val="22"/>
                <w:szCs w:val="22"/>
              </w:rPr>
              <w:t>§13 ust. 1 pkt b)</w:t>
            </w:r>
            <w:r>
              <w:rPr>
                <w:b/>
                <w:bCs/>
                <w:sz w:val="22"/>
                <w:szCs w:val="22"/>
              </w:rPr>
              <w:t xml:space="preserve"> na następującą: </w:t>
            </w:r>
          </w:p>
          <w:p w14:paraId="36EEDFD6" w14:textId="5B23FA52" w:rsidR="000F61E3" w:rsidRDefault="008F7778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b) </w:t>
            </w:r>
            <w:r w:rsidRPr="008F7778">
              <w:rPr>
                <w:sz w:val="22"/>
                <w:szCs w:val="22"/>
              </w:rPr>
              <w:t xml:space="preserve">niewykonania lub nienależytego wykonania zobowiązań Wykonawcy skutkującego odstąpieniem przez Zamawiającego od Umowy z przyczyn leżących po stronie Wykonawcy - karę umowną w wysokości </w:t>
            </w:r>
            <w:r w:rsidR="009A1708">
              <w:rPr>
                <w:sz w:val="22"/>
                <w:szCs w:val="22"/>
              </w:rPr>
              <w:t>5</w:t>
            </w:r>
            <w:r w:rsidRPr="008F7778">
              <w:rPr>
                <w:sz w:val="22"/>
                <w:szCs w:val="22"/>
              </w:rPr>
              <w:t>% wynagrodzenia brutto, o którym mowa w § 8 ust. 2 niniejszej umowy"</w:t>
            </w:r>
          </w:p>
          <w:p w14:paraId="03AEAE7C" w14:textId="5F687B99" w:rsidR="000F61E3" w:rsidRDefault="000F61E3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E22C4F" w14:textId="6FD3B11C" w:rsidR="000F61E3" w:rsidRPr="000F61E3" w:rsidRDefault="000F61E3" w:rsidP="000F61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F61E3">
              <w:rPr>
                <w:b/>
                <w:bCs/>
                <w:sz w:val="22"/>
                <w:szCs w:val="22"/>
              </w:rPr>
              <w:t xml:space="preserve">Pytanie nr </w:t>
            </w:r>
            <w:r w:rsidR="006656E5">
              <w:rPr>
                <w:b/>
                <w:bCs/>
                <w:sz w:val="22"/>
                <w:szCs w:val="22"/>
              </w:rPr>
              <w:t>5</w:t>
            </w:r>
          </w:p>
          <w:p w14:paraId="465A9165" w14:textId="77777777" w:rsidR="000F61E3" w:rsidRPr="00B749FE" w:rsidRDefault="000F61E3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7011CE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"</w:t>
            </w:r>
            <w:r w:rsidRPr="00B749FE">
              <w:rPr>
                <w:sz w:val="22"/>
                <w:szCs w:val="22"/>
              </w:rPr>
              <w:tab/>
              <w:t>Załącznik nr 4 do SWZ wzór umowy §13 ust. 1 pkt c) zapis:</w:t>
            </w:r>
          </w:p>
          <w:p w14:paraId="4F67F7BB" w14:textId="781804E6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 xml:space="preserve">"odstąpienia od umowy przez Wykonawcę z przyczyn leżących po jego stronie - karę umowną </w:t>
            </w:r>
            <w:r w:rsidR="009A1708">
              <w:rPr>
                <w:sz w:val="22"/>
                <w:szCs w:val="22"/>
              </w:rPr>
              <w:br/>
            </w:r>
            <w:r w:rsidRPr="00B749FE">
              <w:rPr>
                <w:sz w:val="22"/>
                <w:szCs w:val="22"/>
              </w:rPr>
              <w:t>w wysokości 20% wynagrodzenia brutto, o którym mowa w § 2 ust. 1  niniejszej umowy"</w:t>
            </w:r>
          </w:p>
          <w:p w14:paraId="6297B05A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zastąpić zapisem:</w:t>
            </w:r>
          </w:p>
          <w:p w14:paraId="70554A5A" w14:textId="4DCE22C0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 xml:space="preserve">"odstąpienia od umowy przez Wykonawcę z przyczyn leżących po jego stronie - karę umowną </w:t>
            </w:r>
            <w:r w:rsidR="009A1708">
              <w:rPr>
                <w:sz w:val="22"/>
                <w:szCs w:val="22"/>
              </w:rPr>
              <w:br/>
            </w:r>
            <w:r w:rsidRPr="00B749FE">
              <w:rPr>
                <w:sz w:val="22"/>
                <w:szCs w:val="22"/>
              </w:rPr>
              <w:t>w wysokości 10 000,00 zł"</w:t>
            </w:r>
          </w:p>
          <w:p w14:paraId="5F965958" w14:textId="4A0C6703" w:rsidR="000F61E3" w:rsidRDefault="000F61E3" w:rsidP="000F61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5569E78" w14:textId="77777777" w:rsidR="008F7778" w:rsidRDefault="008F7778" w:rsidP="008F77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8F7778">
              <w:rPr>
                <w:b/>
                <w:bCs/>
                <w:sz w:val="22"/>
                <w:szCs w:val="22"/>
              </w:rPr>
              <w:t xml:space="preserve">Odpowiedź: Zamawiający nie wyraża zgody. Jednocześnie Zamawiający zmienia treść §13 ust. 1 pkt </w:t>
            </w:r>
            <w:r>
              <w:rPr>
                <w:b/>
                <w:bCs/>
                <w:sz w:val="22"/>
                <w:szCs w:val="22"/>
              </w:rPr>
              <w:t>c</w:t>
            </w:r>
            <w:r w:rsidRPr="008F7778">
              <w:rPr>
                <w:b/>
                <w:bCs/>
                <w:sz w:val="22"/>
                <w:szCs w:val="22"/>
              </w:rPr>
              <w:t>) na następującą:</w:t>
            </w:r>
          </w:p>
          <w:p w14:paraId="6AAA9DAA" w14:textId="65D8EB77" w:rsidR="008F7778" w:rsidRPr="008F7778" w:rsidRDefault="006656E5" w:rsidP="008F77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c) </w:t>
            </w:r>
            <w:r w:rsidR="008F7778" w:rsidRPr="008F7778">
              <w:rPr>
                <w:b/>
                <w:bCs/>
                <w:sz w:val="22"/>
                <w:szCs w:val="22"/>
              </w:rPr>
              <w:t xml:space="preserve">odstąpienia od umowy przez Wykonawcę z przyczyn leżących po jego stronie - karę umowną </w:t>
            </w:r>
            <w:r w:rsidR="009A1708">
              <w:rPr>
                <w:b/>
                <w:bCs/>
                <w:sz w:val="22"/>
                <w:szCs w:val="22"/>
              </w:rPr>
              <w:br/>
            </w:r>
            <w:r w:rsidR="008F7778" w:rsidRPr="008F7778">
              <w:rPr>
                <w:b/>
                <w:bCs/>
                <w:sz w:val="22"/>
                <w:szCs w:val="22"/>
              </w:rPr>
              <w:t>w wysokości</w:t>
            </w:r>
            <w:r w:rsidR="009A1708">
              <w:rPr>
                <w:b/>
                <w:bCs/>
                <w:sz w:val="22"/>
                <w:szCs w:val="22"/>
              </w:rPr>
              <w:t xml:space="preserve"> 5</w:t>
            </w:r>
            <w:r w:rsidR="008F7778" w:rsidRPr="008F7778">
              <w:rPr>
                <w:b/>
                <w:bCs/>
                <w:sz w:val="22"/>
                <w:szCs w:val="22"/>
              </w:rPr>
              <w:t xml:space="preserve">% wynagrodzenia brutto, o którym mowa w § </w:t>
            </w:r>
            <w:r>
              <w:rPr>
                <w:b/>
                <w:bCs/>
                <w:sz w:val="22"/>
                <w:szCs w:val="22"/>
              </w:rPr>
              <w:t>8</w:t>
            </w:r>
            <w:r w:rsidR="008F7778" w:rsidRPr="008F7778">
              <w:rPr>
                <w:b/>
                <w:bCs/>
                <w:sz w:val="22"/>
                <w:szCs w:val="22"/>
              </w:rPr>
              <w:t xml:space="preserve"> ust. </w:t>
            </w:r>
            <w:r w:rsidR="00AD6D44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*</w:t>
            </w:r>
            <w:r w:rsidR="008F7778" w:rsidRPr="008F7778">
              <w:rPr>
                <w:b/>
                <w:bCs/>
                <w:sz w:val="22"/>
                <w:szCs w:val="22"/>
              </w:rPr>
              <w:t xml:space="preserve">  niniejszej umowy</w:t>
            </w:r>
          </w:p>
          <w:p w14:paraId="58D8BDD9" w14:textId="37D6309A" w:rsidR="008F7778" w:rsidRPr="006656E5" w:rsidRDefault="006656E5" w:rsidP="000F61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56E5">
              <w:rPr>
                <w:sz w:val="22"/>
                <w:szCs w:val="22"/>
              </w:rPr>
              <w:t xml:space="preserve">*Poprawa oczywistej omyłki Zamawiającego. </w:t>
            </w:r>
          </w:p>
          <w:p w14:paraId="3FF77336" w14:textId="130BAC9F" w:rsidR="008F7778" w:rsidRDefault="008F7778" w:rsidP="000F61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1EA069C" w14:textId="77777777" w:rsidR="008F7778" w:rsidRDefault="008F7778" w:rsidP="000F61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748FD4F" w14:textId="58A593B1" w:rsidR="000F61E3" w:rsidRPr="000F61E3" w:rsidRDefault="000F61E3" w:rsidP="000F61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F61E3">
              <w:rPr>
                <w:b/>
                <w:bCs/>
                <w:sz w:val="22"/>
                <w:szCs w:val="22"/>
              </w:rPr>
              <w:t xml:space="preserve">Pytanie nr </w:t>
            </w:r>
            <w:r w:rsidR="006656E5">
              <w:rPr>
                <w:b/>
                <w:bCs/>
                <w:sz w:val="22"/>
                <w:szCs w:val="22"/>
              </w:rPr>
              <w:t>6</w:t>
            </w:r>
          </w:p>
          <w:p w14:paraId="131260D9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1A2BF0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"</w:t>
            </w:r>
            <w:r w:rsidRPr="00B749FE">
              <w:rPr>
                <w:sz w:val="22"/>
                <w:szCs w:val="22"/>
              </w:rPr>
              <w:tab/>
              <w:t>Załącznik nr 4 do SWZ wzór umowy §13 ust. 3 zapis:</w:t>
            </w:r>
          </w:p>
          <w:p w14:paraId="5E147E7C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"Sumaryczny limit kar umownych, które mogą zostać naliczone na podstawie umowy wynosi 30% wynagrodzenia brutto, o którym mowa w §8 ust. 2 umowy"</w:t>
            </w:r>
          </w:p>
          <w:p w14:paraId="53455541" w14:textId="77777777" w:rsidR="00B749FE" w:rsidRPr="00B749FE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zastąpić zapisem:</w:t>
            </w:r>
          </w:p>
          <w:p w14:paraId="25E48245" w14:textId="77777777" w:rsidR="00B749FE" w:rsidRPr="006A5DF1" w:rsidRDefault="00B749FE" w:rsidP="00E56A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9FE">
              <w:rPr>
                <w:sz w:val="22"/>
                <w:szCs w:val="22"/>
              </w:rPr>
              <w:t>"Sumaryczny limit kar umownych, które mogą zostać naliczone na podstawie umowy wynosi 20% wynagrodzenia brutto, o którym mowa w §8 ust. 2 umowy ".</w:t>
            </w:r>
          </w:p>
          <w:p w14:paraId="4A665ADF" w14:textId="7F0DDF7A" w:rsidR="00B749FE" w:rsidRDefault="006656E5" w:rsidP="00E56AF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656E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52433AE3" w14:textId="77777777" w:rsidR="006656E5" w:rsidRPr="006A5DF1" w:rsidRDefault="006656E5" w:rsidP="00E56AF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3B8F3A1" w14:textId="177B6403" w:rsidR="00B749FE" w:rsidRPr="00B749FE" w:rsidRDefault="00B749FE" w:rsidP="00E56AF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91F86BE" w14:textId="0A3718EC" w:rsidR="00BE7BFD" w:rsidRDefault="00996BDE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Przewodniczący Komisji Przetargowej</w:t>
      </w:r>
    </w:p>
    <w:p w14:paraId="7EC3C157" w14:textId="7209AE5E" w:rsidR="00996BDE" w:rsidRDefault="00996BDE" w:rsidP="00520165">
      <w:pPr>
        <w:jc w:val="both"/>
        <w:rPr>
          <w:sz w:val="22"/>
          <w:szCs w:val="22"/>
        </w:rPr>
      </w:pPr>
    </w:p>
    <w:p w14:paraId="5B82F7D4" w14:textId="4A6A543C" w:rsidR="00996BDE" w:rsidRDefault="00996BDE" w:rsidP="00520165">
      <w:pPr>
        <w:jc w:val="both"/>
        <w:rPr>
          <w:sz w:val="22"/>
          <w:szCs w:val="22"/>
        </w:rPr>
      </w:pPr>
    </w:p>
    <w:p w14:paraId="6C2E61ED" w14:textId="4A6FC306" w:rsidR="00996BDE" w:rsidRDefault="00996BDE" w:rsidP="00520165">
      <w:pPr>
        <w:jc w:val="both"/>
        <w:rPr>
          <w:sz w:val="22"/>
          <w:szCs w:val="22"/>
        </w:rPr>
      </w:pPr>
    </w:p>
    <w:p w14:paraId="3C9995D2" w14:textId="328EDF79" w:rsidR="00996BDE" w:rsidRPr="006A5DF1" w:rsidRDefault="00996BDE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Konrad Jędrychowski</w:t>
      </w:r>
      <w:r>
        <w:rPr>
          <w:sz w:val="22"/>
          <w:szCs w:val="22"/>
        </w:rPr>
        <w:tab/>
      </w:r>
    </w:p>
    <w:sectPr w:rsidR="00996BDE" w:rsidRPr="006A5DF1" w:rsidSect="0012774F"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E5770" w14:textId="77777777" w:rsidR="00A06FC4" w:rsidRDefault="00A06FC4">
      <w:r>
        <w:separator/>
      </w:r>
    </w:p>
  </w:endnote>
  <w:endnote w:type="continuationSeparator" w:id="0">
    <w:p w14:paraId="38E9A4A5" w14:textId="77777777" w:rsidR="00A06FC4" w:rsidRDefault="00A06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F402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2C3CE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F02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1D0A5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222696" w14:textId="77777777" w:rsidR="006D4AB3" w:rsidRDefault="006D4AB3">
    <w:pPr>
      <w:pStyle w:val="Stopka"/>
      <w:tabs>
        <w:tab w:val="clear" w:pos="4536"/>
        <w:tab w:val="left" w:pos="6237"/>
      </w:tabs>
    </w:pPr>
  </w:p>
  <w:p w14:paraId="792F1B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706F3" w14:textId="77777777" w:rsidR="00A06FC4" w:rsidRDefault="00A06FC4">
      <w:r>
        <w:separator/>
      </w:r>
    </w:p>
  </w:footnote>
  <w:footnote w:type="continuationSeparator" w:id="0">
    <w:p w14:paraId="4849159E" w14:textId="77777777" w:rsidR="00A06FC4" w:rsidRDefault="00A06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3D9"/>
    <w:rsid w:val="00031374"/>
    <w:rsid w:val="000A1097"/>
    <w:rsid w:val="000A125F"/>
    <w:rsid w:val="000E2A8F"/>
    <w:rsid w:val="000E63F7"/>
    <w:rsid w:val="000F61E3"/>
    <w:rsid w:val="00100F64"/>
    <w:rsid w:val="0012774F"/>
    <w:rsid w:val="00144B7A"/>
    <w:rsid w:val="00180C6E"/>
    <w:rsid w:val="002529AB"/>
    <w:rsid w:val="0029606A"/>
    <w:rsid w:val="004848F3"/>
    <w:rsid w:val="004A75F2"/>
    <w:rsid w:val="005144A9"/>
    <w:rsid w:val="00520165"/>
    <w:rsid w:val="005B1B08"/>
    <w:rsid w:val="00632C3C"/>
    <w:rsid w:val="00640CA2"/>
    <w:rsid w:val="00643521"/>
    <w:rsid w:val="00662BDB"/>
    <w:rsid w:val="006656E5"/>
    <w:rsid w:val="006A5DF1"/>
    <w:rsid w:val="006B7198"/>
    <w:rsid w:val="006D4AB3"/>
    <w:rsid w:val="006F3B81"/>
    <w:rsid w:val="00751F7C"/>
    <w:rsid w:val="007D7198"/>
    <w:rsid w:val="007E2BE1"/>
    <w:rsid w:val="00870F9F"/>
    <w:rsid w:val="008804B6"/>
    <w:rsid w:val="00897AB0"/>
    <w:rsid w:val="008A3553"/>
    <w:rsid w:val="008F7778"/>
    <w:rsid w:val="00996BDE"/>
    <w:rsid w:val="009A1708"/>
    <w:rsid w:val="00A06FC4"/>
    <w:rsid w:val="00A343D9"/>
    <w:rsid w:val="00A905AC"/>
    <w:rsid w:val="00AD6D44"/>
    <w:rsid w:val="00B749FE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322E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86BD09"/>
  <w15:chartTrackingRefBased/>
  <w15:docId w15:val="{1CA438CF-F266-4677-A63A-F3E9835EC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942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Edyta Seweryn</cp:lastModifiedBy>
  <cp:revision>4</cp:revision>
  <cp:lastPrinted>2022-01-05T10:00:00Z</cp:lastPrinted>
  <dcterms:created xsi:type="dcterms:W3CDTF">2022-01-05T13:23:00Z</dcterms:created>
  <dcterms:modified xsi:type="dcterms:W3CDTF">2022-01-05T13:27:00Z</dcterms:modified>
</cp:coreProperties>
</file>