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57D6D" w14:textId="77777777" w:rsidR="00FB7F50" w:rsidRPr="002245BE" w:rsidRDefault="002B532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5321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2B5321">
        <w:rPr>
          <w:sz w:val="22"/>
          <w:szCs w:val="22"/>
        </w:rPr>
        <w:t>2022-01-05</w:t>
      </w:r>
    </w:p>
    <w:p w14:paraId="6C79B31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D92466" w14:textId="77777777" w:rsidR="00FB7F50" w:rsidRPr="002245BE" w:rsidRDefault="002B5321" w:rsidP="00FB7F50">
      <w:pPr>
        <w:spacing w:after="40"/>
        <w:rPr>
          <w:b/>
          <w:bCs/>
          <w:sz w:val="22"/>
          <w:szCs w:val="22"/>
        </w:rPr>
      </w:pPr>
      <w:r w:rsidRPr="002B5321">
        <w:rPr>
          <w:b/>
          <w:bCs/>
          <w:sz w:val="22"/>
          <w:szCs w:val="22"/>
        </w:rPr>
        <w:t>GMINA NIEPOŁOMICE</w:t>
      </w:r>
    </w:p>
    <w:p w14:paraId="0C560DD6" w14:textId="77777777" w:rsidR="00FB7F50" w:rsidRPr="002245BE" w:rsidRDefault="002B5321" w:rsidP="00FB7F50">
      <w:pPr>
        <w:rPr>
          <w:sz w:val="22"/>
          <w:szCs w:val="22"/>
        </w:rPr>
      </w:pPr>
      <w:r w:rsidRPr="002B5321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2B5321">
        <w:rPr>
          <w:sz w:val="22"/>
          <w:szCs w:val="22"/>
        </w:rPr>
        <w:t>13</w:t>
      </w:r>
    </w:p>
    <w:p w14:paraId="5C5D87BB" w14:textId="77777777" w:rsidR="00FB7F50" w:rsidRPr="002245BE" w:rsidRDefault="002B5321" w:rsidP="00FB7F50">
      <w:pPr>
        <w:rPr>
          <w:sz w:val="22"/>
          <w:szCs w:val="22"/>
        </w:rPr>
      </w:pPr>
      <w:r w:rsidRPr="002B5321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2B5321">
        <w:rPr>
          <w:sz w:val="22"/>
          <w:szCs w:val="22"/>
        </w:rPr>
        <w:t>Niepołomice</w:t>
      </w:r>
    </w:p>
    <w:p w14:paraId="79A03C7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33BBA4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B5321" w:rsidRPr="00607F9B" w14:paraId="74E26D29" w14:textId="77777777" w:rsidTr="00DE065B">
        <w:trPr>
          <w:trHeight w:val="638"/>
        </w:trPr>
        <w:tc>
          <w:tcPr>
            <w:tcW w:w="959" w:type="dxa"/>
            <w:shd w:val="clear" w:color="auto" w:fill="auto"/>
          </w:tcPr>
          <w:p w14:paraId="7566201D" w14:textId="77777777" w:rsidR="002B5321" w:rsidRPr="00607F9B" w:rsidRDefault="002B5321" w:rsidP="00DE06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EAEF12" w14:textId="77777777" w:rsidR="002B5321" w:rsidRPr="00607F9B" w:rsidRDefault="002B5321" w:rsidP="00DE06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B532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B532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5321">
              <w:rPr>
                <w:b/>
                <w:bCs/>
                <w:sz w:val="22"/>
                <w:szCs w:val="22"/>
              </w:rPr>
              <w:t>Sukcesywna dostawa artykułów żywnościowych  do Przedszkola Samorządowego z Oddziałami Integracyjnymi w Zabierzowie Bocheńskim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5321">
              <w:rPr>
                <w:b/>
                <w:sz w:val="22"/>
                <w:szCs w:val="22"/>
              </w:rPr>
              <w:t>ZP.271.51.2021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82C61E" w14:textId="77777777" w:rsidR="008642B3" w:rsidRDefault="002B532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2B5321">
        <w:rPr>
          <w:b/>
          <w:sz w:val="22"/>
          <w:szCs w:val="22"/>
        </w:rPr>
        <w:t>GMINA NIEPOŁOMICE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B5321">
        <w:rPr>
          <w:sz w:val="22"/>
          <w:szCs w:val="22"/>
        </w:rPr>
        <w:t>(</w:t>
      </w:r>
      <w:proofErr w:type="spellStart"/>
      <w:r w:rsidRPr="002B5321">
        <w:rPr>
          <w:sz w:val="22"/>
          <w:szCs w:val="22"/>
        </w:rPr>
        <w:t>t.j</w:t>
      </w:r>
      <w:proofErr w:type="spellEnd"/>
      <w:r w:rsidRPr="002B5321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B5321" w14:paraId="3C360F96" w14:textId="77777777" w:rsidTr="00DE065B">
        <w:trPr>
          <w:cantSplit/>
        </w:trPr>
        <w:tc>
          <w:tcPr>
            <w:tcW w:w="9498" w:type="dxa"/>
          </w:tcPr>
          <w:p w14:paraId="0CF72912" w14:textId="77777777" w:rsidR="002B5321" w:rsidRPr="0058751F" w:rsidRDefault="002B5321" w:rsidP="00DE0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751F">
              <w:rPr>
                <w:b/>
                <w:sz w:val="22"/>
                <w:szCs w:val="22"/>
              </w:rPr>
              <w:t>Okręgowa Spółdzielnia Mleczarska</w:t>
            </w:r>
          </w:p>
          <w:p w14:paraId="00EF458D" w14:textId="77777777" w:rsidR="002B5321" w:rsidRPr="0058751F" w:rsidRDefault="002B5321" w:rsidP="00DE065B">
            <w:pPr>
              <w:jc w:val="both"/>
              <w:rPr>
                <w:bCs/>
                <w:sz w:val="22"/>
                <w:szCs w:val="22"/>
              </w:rPr>
            </w:pPr>
            <w:r w:rsidRPr="0058751F">
              <w:rPr>
                <w:bCs/>
                <w:sz w:val="22"/>
                <w:szCs w:val="22"/>
              </w:rPr>
              <w:t xml:space="preserve">Wygoda 147 </w:t>
            </w:r>
          </w:p>
          <w:p w14:paraId="764BD390" w14:textId="77777777" w:rsidR="002B5321" w:rsidRPr="0058751F" w:rsidRDefault="002B5321" w:rsidP="00DE065B">
            <w:pPr>
              <w:jc w:val="both"/>
              <w:rPr>
                <w:bCs/>
                <w:sz w:val="22"/>
                <w:szCs w:val="22"/>
              </w:rPr>
            </w:pPr>
            <w:r w:rsidRPr="0058751F">
              <w:rPr>
                <w:bCs/>
                <w:sz w:val="22"/>
                <w:szCs w:val="22"/>
              </w:rPr>
              <w:t>32-700 Bochnia</w:t>
            </w:r>
          </w:p>
          <w:p w14:paraId="60FDFF6A" w14:textId="755A41AE" w:rsidR="002B5321" w:rsidRPr="0058751F" w:rsidRDefault="002B5321" w:rsidP="00DE0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8751F">
              <w:rPr>
                <w:sz w:val="22"/>
                <w:szCs w:val="22"/>
              </w:rPr>
              <w:t>na:</w:t>
            </w:r>
            <w:r w:rsidR="0058751F" w:rsidRPr="0058751F">
              <w:rPr>
                <w:sz w:val="22"/>
                <w:szCs w:val="22"/>
              </w:rPr>
              <w:t xml:space="preserve"> </w:t>
            </w:r>
            <w:r w:rsidRPr="0058751F">
              <w:rPr>
                <w:b/>
                <w:bCs/>
                <w:sz w:val="22"/>
                <w:szCs w:val="22"/>
              </w:rPr>
              <w:t>Zadanie nr 2:</w:t>
            </w:r>
            <w:r w:rsidRPr="0058751F">
              <w:rPr>
                <w:sz w:val="22"/>
                <w:szCs w:val="22"/>
              </w:rPr>
              <w:t xml:space="preserve"> Dostawa produktów  mleczarskich za cenę brutto </w:t>
            </w:r>
            <w:r w:rsidRPr="0058751F">
              <w:rPr>
                <w:b/>
                <w:sz w:val="22"/>
                <w:szCs w:val="22"/>
              </w:rPr>
              <w:t>30 100.14 zł</w:t>
            </w:r>
            <w:r w:rsidRPr="0058751F">
              <w:rPr>
                <w:bCs/>
                <w:sz w:val="22"/>
                <w:szCs w:val="22"/>
              </w:rPr>
              <w:t>.</w:t>
            </w:r>
          </w:p>
          <w:p w14:paraId="0B3C6B1D" w14:textId="77777777" w:rsidR="002B5321" w:rsidRPr="0058751F" w:rsidRDefault="002B5321" w:rsidP="00DE065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8751F">
              <w:rPr>
                <w:color w:val="000000"/>
                <w:sz w:val="22"/>
                <w:szCs w:val="22"/>
              </w:rPr>
              <w:t>Uzasadnienie wyboru:</w:t>
            </w:r>
          </w:p>
          <w:p w14:paraId="27E5F6B4" w14:textId="2ACB3DF4" w:rsidR="002B5321" w:rsidRPr="002B5321" w:rsidRDefault="0058751F" w:rsidP="00DE065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58751F">
              <w:rPr>
                <w:sz w:val="22"/>
                <w:szCs w:val="22"/>
              </w:rPr>
              <w:t>Wybrano ofertę przedstawiającą najlepszy bilans ceny  i kryterium poza cenowego</w:t>
            </w:r>
          </w:p>
        </w:tc>
      </w:tr>
    </w:tbl>
    <w:p w14:paraId="0100D02D" w14:textId="77777777" w:rsidR="003A0AFC" w:rsidRPr="00756CDA" w:rsidRDefault="002B532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C96CFEF" w14:textId="77777777" w:rsidTr="00596EA3">
        <w:tc>
          <w:tcPr>
            <w:tcW w:w="2169" w:type="dxa"/>
            <w:shd w:val="clear" w:color="auto" w:fill="F3F3F3"/>
          </w:tcPr>
          <w:p w14:paraId="173F0A4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87A9EB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3278BB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F26BFB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B5321" w:rsidRPr="00834EF4" w14:paraId="428B61AE" w14:textId="77777777" w:rsidTr="00DE065B">
        <w:tc>
          <w:tcPr>
            <w:tcW w:w="2169" w:type="dxa"/>
            <w:shd w:val="clear" w:color="auto" w:fill="auto"/>
          </w:tcPr>
          <w:p w14:paraId="70B403F3" w14:textId="77777777" w:rsidR="002B5321" w:rsidRPr="00211A34" w:rsidRDefault="002B532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32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321">
              <w:rPr>
                <w:sz w:val="20"/>
                <w:szCs w:val="20"/>
              </w:rPr>
              <w:t>Dostawa produktów  mleczarskich</w:t>
            </w:r>
          </w:p>
        </w:tc>
        <w:tc>
          <w:tcPr>
            <w:tcW w:w="2793" w:type="dxa"/>
            <w:shd w:val="clear" w:color="auto" w:fill="auto"/>
          </w:tcPr>
          <w:p w14:paraId="4508727E" w14:textId="77777777" w:rsidR="002B5321" w:rsidRPr="00211A34" w:rsidRDefault="002B5321" w:rsidP="00DE0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321">
              <w:rPr>
                <w:b/>
                <w:bCs/>
                <w:sz w:val="20"/>
                <w:szCs w:val="20"/>
              </w:rPr>
              <w:t>Okręgowa Spółdzielnia Mleczarska</w:t>
            </w:r>
          </w:p>
          <w:p w14:paraId="701D374B" w14:textId="77777777" w:rsidR="002B5321" w:rsidRPr="00211A34" w:rsidRDefault="002B5321" w:rsidP="00DE065B">
            <w:pPr>
              <w:rPr>
                <w:sz w:val="20"/>
                <w:szCs w:val="20"/>
              </w:rPr>
            </w:pPr>
            <w:r w:rsidRPr="002B5321">
              <w:rPr>
                <w:sz w:val="20"/>
                <w:szCs w:val="20"/>
              </w:rPr>
              <w:t>Wygoda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321">
              <w:rPr>
                <w:sz w:val="20"/>
                <w:szCs w:val="20"/>
              </w:rPr>
              <w:t>147</w:t>
            </w:r>
          </w:p>
          <w:p w14:paraId="2BDF2B30" w14:textId="77777777" w:rsidR="002B5321" w:rsidRPr="00211A34" w:rsidRDefault="002B5321" w:rsidP="00DE065B">
            <w:pPr>
              <w:spacing w:after="40"/>
              <w:rPr>
                <w:color w:val="000000"/>
                <w:sz w:val="20"/>
                <w:szCs w:val="20"/>
              </w:rPr>
            </w:pPr>
            <w:r w:rsidRPr="002B5321">
              <w:rPr>
                <w:sz w:val="20"/>
                <w:szCs w:val="20"/>
              </w:rPr>
              <w:t>32-700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321">
              <w:rPr>
                <w:sz w:val="20"/>
                <w:szCs w:val="20"/>
              </w:rPr>
              <w:t>Bochnia</w:t>
            </w:r>
          </w:p>
        </w:tc>
        <w:tc>
          <w:tcPr>
            <w:tcW w:w="2976" w:type="dxa"/>
            <w:shd w:val="clear" w:color="auto" w:fill="auto"/>
          </w:tcPr>
          <w:p w14:paraId="2B889C7E" w14:textId="77777777" w:rsidR="002B5321" w:rsidRPr="002B5321" w:rsidRDefault="002B5321" w:rsidP="00DE065B">
            <w:pPr>
              <w:spacing w:before="40" w:after="40"/>
              <w:rPr>
                <w:sz w:val="20"/>
                <w:szCs w:val="20"/>
              </w:rPr>
            </w:pPr>
            <w:r w:rsidRPr="002B5321">
              <w:rPr>
                <w:sz w:val="20"/>
                <w:szCs w:val="20"/>
              </w:rPr>
              <w:t>1 - Cena - 60.00</w:t>
            </w:r>
          </w:p>
          <w:p w14:paraId="32E84F43" w14:textId="77777777" w:rsidR="002B5321" w:rsidRPr="00211A34" w:rsidRDefault="002B5321" w:rsidP="00DE0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321">
              <w:rPr>
                <w:sz w:val="20"/>
                <w:szCs w:val="20"/>
              </w:rPr>
              <w:t>2 - Czas rozpatrzenia reklamacji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358DBE" w14:textId="77777777" w:rsidR="002B5321" w:rsidRPr="00211A34" w:rsidRDefault="002B5321" w:rsidP="00DE065B">
            <w:pPr>
              <w:jc w:val="center"/>
              <w:rPr>
                <w:color w:val="000000"/>
                <w:sz w:val="20"/>
                <w:szCs w:val="20"/>
              </w:rPr>
            </w:pPr>
            <w:r w:rsidRPr="002B5321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14:paraId="0A7E3CEA" w14:textId="0D2C5579"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78D7B1DC" w14:textId="013B4746" w:rsidR="0058751F" w:rsidRDefault="0058751F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5A2A00B3" w14:textId="1869BCAE" w:rsidR="0058751F" w:rsidRDefault="0058751F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2B782280" w14:textId="3AD04052" w:rsidR="0058751F" w:rsidRDefault="0058751F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58751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0AB62" w14:textId="77777777" w:rsidR="00FC3D20" w:rsidRDefault="00FC3D20">
      <w:r>
        <w:separator/>
      </w:r>
    </w:p>
  </w:endnote>
  <w:endnote w:type="continuationSeparator" w:id="0">
    <w:p w14:paraId="5C9004D7" w14:textId="77777777" w:rsidR="00FC3D20" w:rsidRDefault="00FC3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6215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C8633" w14:textId="7090266A" w:rsidR="000C1E6F" w:rsidRPr="0058751F" w:rsidRDefault="000C1E6F" w:rsidP="005875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1D26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B0117" w14:textId="77777777" w:rsidR="00FC3D20" w:rsidRDefault="00FC3D20">
      <w:r>
        <w:separator/>
      </w:r>
    </w:p>
  </w:footnote>
  <w:footnote w:type="continuationSeparator" w:id="0">
    <w:p w14:paraId="401F7DE4" w14:textId="77777777" w:rsidR="00FC3D20" w:rsidRDefault="00FC3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433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3B8D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889B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D20"/>
    <w:rsid w:val="00022322"/>
    <w:rsid w:val="00042497"/>
    <w:rsid w:val="000C1E6F"/>
    <w:rsid w:val="000E4E56"/>
    <w:rsid w:val="001A1468"/>
    <w:rsid w:val="001B7815"/>
    <w:rsid w:val="00211A34"/>
    <w:rsid w:val="002B1E4F"/>
    <w:rsid w:val="002B5321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751F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E3C4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4F9214"/>
  <w15:chartTrackingRefBased/>
  <w15:docId w15:val="{638A3FEA-6063-4826-AC72-FF3C443C9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1899-12-31T23:00:00Z</cp:lastPrinted>
  <dcterms:created xsi:type="dcterms:W3CDTF">2022-01-05T11:27:00Z</dcterms:created>
  <dcterms:modified xsi:type="dcterms:W3CDTF">2022-01-05T11:27:00Z</dcterms:modified>
</cp:coreProperties>
</file>