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379EA" w14:textId="77777777" w:rsidR="00EB1359" w:rsidRPr="003261E7" w:rsidRDefault="008F465E" w:rsidP="00EB1359">
      <w:pPr>
        <w:spacing w:after="240"/>
        <w:jc w:val="right"/>
        <w:rPr>
          <w:sz w:val="22"/>
          <w:szCs w:val="22"/>
        </w:rPr>
      </w:pPr>
      <w:r w:rsidRPr="008F465E">
        <w:rPr>
          <w:sz w:val="22"/>
          <w:szCs w:val="22"/>
        </w:rPr>
        <w:t>Niepołomice</w:t>
      </w:r>
      <w:r w:rsidR="00EB1359" w:rsidRPr="003261E7">
        <w:rPr>
          <w:sz w:val="22"/>
          <w:szCs w:val="22"/>
        </w:rPr>
        <w:t xml:space="preserve"> dnia: </w:t>
      </w:r>
      <w:r w:rsidRPr="008F465E">
        <w:rPr>
          <w:sz w:val="22"/>
          <w:szCs w:val="22"/>
        </w:rPr>
        <w:t>2022-01-04</w:t>
      </w:r>
    </w:p>
    <w:p w14:paraId="2A88D4C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E56ECA4" w14:textId="77777777" w:rsidR="00EB1359" w:rsidRPr="003261E7" w:rsidRDefault="008F465E" w:rsidP="00EB1359">
      <w:pPr>
        <w:spacing w:after="40"/>
        <w:rPr>
          <w:b/>
          <w:bCs/>
          <w:sz w:val="22"/>
          <w:szCs w:val="22"/>
        </w:rPr>
      </w:pPr>
      <w:r w:rsidRPr="008F465E">
        <w:rPr>
          <w:b/>
          <w:bCs/>
          <w:sz w:val="22"/>
          <w:szCs w:val="22"/>
        </w:rPr>
        <w:t>GMINA NIEPOŁOMICE</w:t>
      </w:r>
    </w:p>
    <w:p w14:paraId="47C14B6F" w14:textId="77777777" w:rsidR="00EB1359" w:rsidRPr="003261E7" w:rsidRDefault="008F465E" w:rsidP="00EB1359">
      <w:pPr>
        <w:rPr>
          <w:sz w:val="22"/>
          <w:szCs w:val="22"/>
        </w:rPr>
      </w:pPr>
      <w:r w:rsidRPr="008F465E">
        <w:rPr>
          <w:sz w:val="22"/>
          <w:szCs w:val="22"/>
        </w:rPr>
        <w:t>Pl. Zwycięstwa</w:t>
      </w:r>
      <w:r w:rsidR="00EB1359" w:rsidRPr="003261E7">
        <w:rPr>
          <w:sz w:val="22"/>
          <w:szCs w:val="22"/>
        </w:rPr>
        <w:t xml:space="preserve"> </w:t>
      </w:r>
      <w:r w:rsidRPr="008F465E">
        <w:rPr>
          <w:sz w:val="22"/>
          <w:szCs w:val="22"/>
        </w:rPr>
        <w:t>13</w:t>
      </w:r>
    </w:p>
    <w:p w14:paraId="5D77C4D4" w14:textId="77777777" w:rsidR="00EB1359" w:rsidRPr="003261E7" w:rsidRDefault="008F465E" w:rsidP="00EB1359">
      <w:pPr>
        <w:rPr>
          <w:sz w:val="22"/>
          <w:szCs w:val="22"/>
        </w:rPr>
      </w:pPr>
      <w:r w:rsidRPr="008F465E">
        <w:rPr>
          <w:sz w:val="22"/>
          <w:szCs w:val="22"/>
        </w:rPr>
        <w:t>32-005</w:t>
      </w:r>
      <w:r w:rsidR="00EB1359" w:rsidRPr="003261E7">
        <w:rPr>
          <w:sz w:val="22"/>
          <w:szCs w:val="22"/>
        </w:rPr>
        <w:t xml:space="preserve"> </w:t>
      </w:r>
      <w:r w:rsidRPr="008F465E">
        <w:rPr>
          <w:sz w:val="22"/>
          <w:szCs w:val="22"/>
        </w:rPr>
        <w:t>Niepołomice</w:t>
      </w:r>
    </w:p>
    <w:p w14:paraId="18CF1D9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CAE889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EBAC9D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DD4346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465E" w:rsidRPr="003261E7" w14:paraId="3EC5B183" w14:textId="77777777" w:rsidTr="00870704">
        <w:trPr>
          <w:trHeight w:val="638"/>
        </w:trPr>
        <w:tc>
          <w:tcPr>
            <w:tcW w:w="959" w:type="dxa"/>
            <w:shd w:val="clear" w:color="auto" w:fill="auto"/>
          </w:tcPr>
          <w:p w14:paraId="196AA0EF" w14:textId="77777777" w:rsidR="008F465E" w:rsidRPr="003261E7" w:rsidRDefault="008F465E" w:rsidP="00870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ACB5C3" w14:textId="77777777" w:rsidR="008F465E" w:rsidRPr="003261E7" w:rsidRDefault="008F465E" w:rsidP="00870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465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465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F465E">
              <w:rPr>
                <w:b/>
                <w:bCs/>
                <w:sz w:val="22"/>
                <w:szCs w:val="22"/>
              </w:rPr>
              <w:t>Sukcesywna dostawa artykułów żywnościowych do  Przedszkola Samorządowego w Woli Batorskiej 597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F465E">
              <w:rPr>
                <w:b/>
                <w:sz w:val="22"/>
                <w:szCs w:val="22"/>
              </w:rPr>
              <w:t>ZP.271.50.2021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137C6D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3D4985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DE57189" w14:textId="3852DE00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F465E" w:rsidRPr="008F465E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F465E" w:rsidRPr="008F465E">
        <w:rPr>
          <w:sz w:val="22"/>
          <w:szCs w:val="22"/>
        </w:rPr>
        <w:t>(</w:t>
      </w:r>
      <w:proofErr w:type="spellStart"/>
      <w:r w:rsidR="008F465E" w:rsidRPr="008F465E">
        <w:rPr>
          <w:sz w:val="22"/>
          <w:szCs w:val="22"/>
        </w:rPr>
        <w:t>t.j</w:t>
      </w:r>
      <w:proofErr w:type="spellEnd"/>
      <w:r w:rsidR="008F465E" w:rsidRPr="008F465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D9137B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817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87C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D91CDC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F465E" w:rsidRPr="00EB1359" w14:paraId="10A63A3E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610C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C7DB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pieczywa i wyrobów piekarniczych</w:t>
            </w:r>
          </w:p>
          <w:p w14:paraId="218EBC68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BDE9CD2" w14:textId="17B6DD71" w:rsidR="008F465E" w:rsidRDefault="00B35D45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D93C45">
              <w:rPr>
                <w:sz w:val="22"/>
                <w:szCs w:val="22"/>
              </w:rPr>
              <w:t xml:space="preserve"> </w:t>
            </w:r>
            <w:proofErr w:type="spellStart"/>
            <w:r w:rsidR="00D93C45">
              <w:rPr>
                <w:sz w:val="22"/>
                <w:szCs w:val="22"/>
              </w:rPr>
              <w:t>u.p.z.p</w:t>
            </w:r>
            <w:proofErr w:type="spellEnd"/>
            <w:r w:rsidR="00D93C45">
              <w:rPr>
                <w:sz w:val="22"/>
                <w:szCs w:val="22"/>
              </w:rPr>
              <w:t>.</w:t>
            </w:r>
            <w:r w:rsidR="008E241F">
              <w:rPr>
                <w:sz w:val="22"/>
                <w:szCs w:val="22"/>
              </w:rPr>
              <w:t>- nie złożono żadnego wniosku o dopuszczenie do udziału w postępowaniu alb o żadnej oferty</w:t>
            </w:r>
          </w:p>
          <w:p w14:paraId="26332997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3CF3EBB" w14:textId="2B40F0FD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1,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8F465E" w:rsidRPr="00EB1359" w14:paraId="65C48D57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4D68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8625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artykułów sypkich, tłuszczów i dżemów</w:t>
            </w:r>
          </w:p>
          <w:p w14:paraId="2384FA7B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F8A0DA3" w14:textId="68987E00" w:rsidR="008F465E" w:rsidRDefault="00B35D45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8E241F">
              <w:rPr>
                <w:sz w:val="22"/>
                <w:szCs w:val="22"/>
              </w:rPr>
              <w:t xml:space="preserve"> </w:t>
            </w:r>
            <w:r w:rsidR="00D93C45">
              <w:rPr>
                <w:sz w:val="22"/>
                <w:szCs w:val="22"/>
              </w:rPr>
              <w:t xml:space="preserve"> </w:t>
            </w:r>
            <w:proofErr w:type="spellStart"/>
            <w:r w:rsidR="00D93C45">
              <w:rPr>
                <w:sz w:val="22"/>
                <w:szCs w:val="22"/>
              </w:rPr>
              <w:t>u.p.z.p</w:t>
            </w:r>
            <w:proofErr w:type="spellEnd"/>
            <w:r w:rsidR="00D93C45">
              <w:rPr>
                <w:sz w:val="22"/>
                <w:szCs w:val="22"/>
              </w:rPr>
              <w:t xml:space="preserve">. </w:t>
            </w:r>
            <w:r w:rsidR="008E241F">
              <w:rPr>
                <w:sz w:val="22"/>
                <w:szCs w:val="22"/>
              </w:rPr>
              <w:t>- nie złożono żadnego wniosku o dopuszczenie do udziału w postępowaniu alb o żadnej oferty</w:t>
            </w:r>
          </w:p>
          <w:p w14:paraId="2E39EE99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8328E3" w14:textId="338D40B1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2,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8F465E" w:rsidRPr="00EB1359" w14:paraId="368870B0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2CA1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F728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produktów wędliniarskich</w:t>
            </w:r>
          </w:p>
          <w:p w14:paraId="738964C3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8EB859F" w14:textId="28485A2D" w:rsidR="008F465E" w:rsidRDefault="00B35D45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D93C45">
              <w:rPr>
                <w:sz w:val="22"/>
                <w:szCs w:val="22"/>
              </w:rPr>
              <w:t xml:space="preserve"> </w:t>
            </w:r>
            <w:proofErr w:type="spellStart"/>
            <w:r w:rsidR="00D93C45">
              <w:rPr>
                <w:sz w:val="22"/>
                <w:szCs w:val="22"/>
              </w:rPr>
              <w:t>u.p.z.p</w:t>
            </w:r>
            <w:proofErr w:type="spellEnd"/>
            <w:r w:rsidR="00D93C45">
              <w:rPr>
                <w:sz w:val="22"/>
                <w:szCs w:val="22"/>
              </w:rPr>
              <w:t xml:space="preserve">. </w:t>
            </w:r>
            <w:r w:rsidR="008E241F">
              <w:rPr>
                <w:sz w:val="22"/>
                <w:szCs w:val="22"/>
              </w:rPr>
              <w:t>- nie złożono żadnego wniosku o dopuszczenie do udziału w postępowaniu alb o żadnej oferty</w:t>
            </w:r>
          </w:p>
          <w:p w14:paraId="7E721D78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E17668" w14:textId="088FC440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3,</w:t>
            </w:r>
            <w:r w:rsidRPr="008F465E">
              <w:rPr>
                <w:sz w:val="22"/>
                <w:szCs w:val="22"/>
              </w:rPr>
              <w:t xml:space="preserve"> nie została </w:t>
            </w:r>
            <w:r w:rsidRPr="008F465E">
              <w:rPr>
                <w:sz w:val="22"/>
                <w:szCs w:val="22"/>
              </w:rPr>
              <w:lastRenderedPageBreak/>
              <w:t>złożona żadna oferta.</w:t>
            </w:r>
          </w:p>
        </w:tc>
      </w:tr>
      <w:tr w:rsidR="008F465E" w:rsidRPr="00EB1359" w14:paraId="5D4F7CC4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E1FC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566A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nabiału i przetworów mleczarskich</w:t>
            </w:r>
          </w:p>
          <w:p w14:paraId="4751007E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65E9434" w14:textId="4F73C688" w:rsidR="00B35D45" w:rsidRDefault="00B35D45" w:rsidP="00B35D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D93C45">
              <w:rPr>
                <w:sz w:val="22"/>
                <w:szCs w:val="22"/>
              </w:rPr>
              <w:t xml:space="preserve"> </w:t>
            </w:r>
            <w:proofErr w:type="spellStart"/>
            <w:r w:rsidR="00D93C45">
              <w:rPr>
                <w:sz w:val="22"/>
                <w:szCs w:val="22"/>
              </w:rPr>
              <w:t>u.p.z.p</w:t>
            </w:r>
            <w:proofErr w:type="spellEnd"/>
            <w:r w:rsidR="00D93C4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– nie złożono </w:t>
            </w:r>
            <w:r w:rsidR="008E241F">
              <w:rPr>
                <w:sz w:val="22"/>
                <w:szCs w:val="22"/>
              </w:rPr>
              <w:t>żadnego</w:t>
            </w:r>
            <w:r>
              <w:rPr>
                <w:sz w:val="22"/>
                <w:szCs w:val="22"/>
              </w:rPr>
              <w:t xml:space="preserve"> wniosku o </w:t>
            </w:r>
            <w:r w:rsidR="008E241F">
              <w:rPr>
                <w:sz w:val="22"/>
                <w:szCs w:val="22"/>
              </w:rPr>
              <w:t>dopuszczenie</w:t>
            </w:r>
            <w:r>
              <w:rPr>
                <w:sz w:val="22"/>
                <w:szCs w:val="22"/>
              </w:rPr>
              <w:t xml:space="preserve"> do udziału w postępowaniu alb o żadnej oferty</w:t>
            </w:r>
          </w:p>
          <w:p w14:paraId="7531BCC9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02457F8" w14:textId="4716B6F6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5,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8F465E" w:rsidRPr="00EB1359" w14:paraId="1E17F327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4378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2B63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mięsa</w:t>
            </w:r>
          </w:p>
          <w:p w14:paraId="2FF431CF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FA04D06" w14:textId="3192B83A" w:rsidR="0003314A" w:rsidRDefault="0003314A" w:rsidP="0003314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</w:t>
            </w:r>
            <w:proofErr w:type="spellStart"/>
            <w:r>
              <w:rPr>
                <w:sz w:val="22"/>
                <w:szCs w:val="22"/>
              </w:rPr>
              <w:t>u.p.z.p</w:t>
            </w:r>
            <w:proofErr w:type="spellEnd"/>
            <w:r>
              <w:rPr>
                <w:sz w:val="22"/>
                <w:szCs w:val="22"/>
              </w:rPr>
              <w:t>. - nie złożono żadnego wniosku o dopuszczenie do udziału w postępowaniu alb o żadnej oferty</w:t>
            </w:r>
          </w:p>
          <w:p w14:paraId="78146EED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F07727" w14:textId="268ACEF2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6,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8F465E" w:rsidRPr="00EB1359" w14:paraId="120FA044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ECCC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087A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owoców i owoców cytrusowych</w:t>
            </w:r>
          </w:p>
          <w:p w14:paraId="1CE61D45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5B78A6C" w14:textId="305564C3" w:rsidR="008E241F" w:rsidRDefault="008E241F" w:rsidP="008E241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03314A">
              <w:rPr>
                <w:sz w:val="22"/>
                <w:szCs w:val="22"/>
              </w:rPr>
              <w:t xml:space="preserve"> </w:t>
            </w:r>
            <w:proofErr w:type="spellStart"/>
            <w:r w:rsidR="0003314A">
              <w:rPr>
                <w:sz w:val="22"/>
                <w:szCs w:val="22"/>
              </w:rPr>
              <w:t>u.p.z.p</w:t>
            </w:r>
            <w:proofErr w:type="spellEnd"/>
            <w:r w:rsidR="0003314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– nie złożono żadnego wniosku o dopuszczenie do udziału w postępowaniu alb o żadnej oferty</w:t>
            </w:r>
          </w:p>
          <w:p w14:paraId="15AD4630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36A5A1C" w14:textId="6EDBFB55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8,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8F465E" w:rsidRPr="00EB1359" w14:paraId="49609620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1E1A" w14:textId="77777777" w:rsidR="008F465E" w:rsidRPr="00710915" w:rsidRDefault="008F465E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465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BDA2" w14:textId="77777777" w:rsidR="008F465E" w:rsidRPr="00EB1359" w:rsidRDefault="008F465E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warzyw</w:t>
            </w:r>
          </w:p>
          <w:p w14:paraId="200EE92A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3B7C16A" w14:textId="3311790D" w:rsidR="0003314A" w:rsidRDefault="0003314A" w:rsidP="0003314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</w:t>
            </w:r>
            <w:proofErr w:type="spellStart"/>
            <w:r>
              <w:rPr>
                <w:sz w:val="22"/>
                <w:szCs w:val="22"/>
              </w:rPr>
              <w:t>u.p.z.p</w:t>
            </w:r>
            <w:proofErr w:type="spellEnd"/>
            <w:r>
              <w:rPr>
                <w:sz w:val="22"/>
                <w:szCs w:val="22"/>
              </w:rPr>
              <w:t>. - nie złożono żadnego wniosku o dopuszczenie do udziału w postępowaniu alb o żadnej oferty</w:t>
            </w:r>
          </w:p>
          <w:p w14:paraId="47F02FCC" w14:textId="77777777" w:rsidR="008F465E" w:rsidRDefault="008F465E" w:rsidP="008707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4667342" w14:textId="1E30770F" w:rsidR="008F465E" w:rsidRPr="00EB1359" w:rsidRDefault="0003314A" w:rsidP="008707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9,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B35D45" w:rsidRPr="00EB1359" w14:paraId="3BA39CB5" w14:textId="77777777" w:rsidTr="0003314A">
        <w:trPr>
          <w:trHeight w:val="2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6357" w14:textId="693ACA26" w:rsidR="00B35D45" w:rsidRPr="008F465E" w:rsidRDefault="00B35D45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1785" w14:textId="77777777" w:rsidR="00B35D45" w:rsidRPr="00EB1359" w:rsidRDefault="00B35D45" w:rsidP="00B35D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b/>
                <w:sz w:val="22"/>
                <w:szCs w:val="22"/>
              </w:rPr>
              <w:t>Dostawa ryb niemrożonych</w:t>
            </w:r>
          </w:p>
          <w:p w14:paraId="15C1FE85" w14:textId="77777777" w:rsidR="00B35D45" w:rsidRDefault="00B35D45" w:rsidP="00B35D4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D464DEA" w14:textId="19C7A899" w:rsidR="008E241F" w:rsidRDefault="008E241F" w:rsidP="008E241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</w:t>
            </w:r>
            <w:r w:rsidR="0003314A">
              <w:rPr>
                <w:sz w:val="22"/>
                <w:szCs w:val="22"/>
              </w:rPr>
              <w:t xml:space="preserve"> </w:t>
            </w:r>
            <w:proofErr w:type="spellStart"/>
            <w:r w:rsidR="0003314A">
              <w:rPr>
                <w:sz w:val="22"/>
                <w:szCs w:val="22"/>
              </w:rPr>
              <w:t>u.p.z.p</w:t>
            </w:r>
            <w:proofErr w:type="spellEnd"/>
            <w:r w:rsidR="0003314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– nie złożono żadnego wniosku o dopuszczenie do udziału w postępowaniu alb o żadnej oferty</w:t>
            </w:r>
          </w:p>
          <w:p w14:paraId="1D8E6AC0" w14:textId="77777777" w:rsidR="00B35D45" w:rsidRDefault="00B35D45" w:rsidP="00B35D4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27D859" w14:textId="736AE671" w:rsidR="00B35D45" w:rsidRPr="008F465E" w:rsidRDefault="00B35D45" w:rsidP="00B35D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 w:rsidR="008E241F">
              <w:rPr>
                <w:sz w:val="22"/>
                <w:szCs w:val="22"/>
              </w:rPr>
              <w:t xml:space="preserve"> zadanie częściowe nr 11,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</w:tbl>
    <w:p w14:paraId="73532A90" w14:textId="39A27B20" w:rsidR="00010B31" w:rsidRDefault="00010B31"/>
    <w:p w14:paraId="295A5883" w14:textId="0A0263EC" w:rsidR="00B35D45" w:rsidRDefault="00B35D45"/>
    <w:p w14:paraId="18C00F68" w14:textId="1B1BC4E0" w:rsidR="00B35D45" w:rsidRDefault="00B35D45"/>
    <w:p w14:paraId="135C92C7" w14:textId="6177A81E" w:rsidR="00B35D45" w:rsidRDefault="00B35D45"/>
    <w:p w14:paraId="46798035" w14:textId="3E384E04" w:rsidR="00B35D45" w:rsidRDefault="00B35D45"/>
    <w:p w14:paraId="1115C45A" w14:textId="0B1A5C75" w:rsidR="00B35D45" w:rsidRDefault="00B35D45"/>
    <w:p w14:paraId="0D59AAFB" w14:textId="440114AF" w:rsidR="00B35D45" w:rsidRDefault="00B35D45"/>
    <w:p w14:paraId="78834B92" w14:textId="610D13D8" w:rsidR="00B35D45" w:rsidRDefault="00B35D45" w:rsidP="00B35D45">
      <w:pPr>
        <w:jc w:val="right"/>
      </w:pPr>
      <w:r>
        <w:t>……………………………….</w:t>
      </w:r>
    </w:p>
    <w:sectPr w:rsidR="00B35D45" w:rsidSect="000331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2902E" w14:textId="77777777" w:rsidR="008F465E" w:rsidRDefault="008F465E" w:rsidP="008F465E">
      <w:r>
        <w:separator/>
      </w:r>
    </w:p>
  </w:endnote>
  <w:endnote w:type="continuationSeparator" w:id="0">
    <w:p w14:paraId="4D730CFA" w14:textId="77777777" w:rsidR="008F465E" w:rsidRDefault="008F465E" w:rsidP="008F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36C6E" w14:textId="77777777" w:rsidR="008F465E" w:rsidRDefault="008F4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4EE2" w14:textId="77777777" w:rsidR="008F465E" w:rsidRDefault="008F46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7D71D" w14:textId="77777777" w:rsidR="008F465E" w:rsidRDefault="008F4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3D7A3" w14:textId="77777777" w:rsidR="008F465E" w:rsidRDefault="008F465E" w:rsidP="008F465E">
      <w:r>
        <w:separator/>
      </w:r>
    </w:p>
  </w:footnote>
  <w:footnote w:type="continuationSeparator" w:id="0">
    <w:p w14:paraId="613EF298" w14:textId="77777777" w:rsidR="008F465E" w:rsidRDefault="008F465E" w:rsidP="008F4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43C9" w14:textId="77777777" w:rsidR="008F465E" w:rsidRDefault="008F4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60EA4" w14:textId="77777777" w:rsidR="008F465E" w:rsidRDefault="008F4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33537" w14:textId="77777777" w:rsidR="008F465E" w:rsidRDefault="008F4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324"/>
    <w:rsid w:val="00010B31"/>
    <w:rsid w:val="0003314A"/>
    <w:rsid w:val="00104963"/>
    <w:rsid w:val="00150F65"/>
    <w:rsid w:val="007D7324"/>
    <w:rsid w:val="00823326"/>
    <w:rsid w:val="00856A3E"/>
    <w:rsid w:val="00894412"/>
    <w:rsid w:val="008E241F"/>
    <w:rsid w:val="008F465E"/>
    <w:rsid w:val="009462DF"/>
    <w:rsid w:val="009500EB"/>
    <w:rsid w:val="00993EFC"/>
    <w:rsid w:val="00AB3E72"/>
    <w:rsid w:val="00AC1A4B"/>
    <w:rsid w:val="00B35D45"/>
    <w:rsid w:val="00D41670"/>
    <w:rsid w:val="00D44D12"/>
    <w:rsid w:val="00D93C45"/>
    <w:rsid w:val="00E403D2"/>
    <w:rsid w:val="00E742E3"/>
    <w:rsid w:val="00EB1359"/>
    <w:rsid w:val="00F4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FFCDF"/>
  <w15:chartTrackingRefBased/>
  <w15:docId w15:val="{2C73A73F-16CA-4568-8150-B8D780EF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F46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4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2022-01-04T08:06:00Z</cp:lastPrinted>
  <dcterms:created xsi:type="dcterms:W3CDTF">2022-01-04T08:06:00Z</dcterms:created>
  <dcterms:modified xsi:type="dcterms:W3CDTF">2022-01-04T08:06:00Z</dcterms:modified>
</cp:coreProperties>
</file>