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574E" w14:textId="77777777" w:rsidR="00FB7F50" w:rsidRPr="002245BE" w:rsidRDefault="00DC54A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C54AF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DC54AF">
        <w:rPr>
          <w:sz w:val="22"/>
          <w:szCs w:val="22"/>
        </w:rPr>
        <w:t>2022-01-05</w:t>
      </w:r>
    </w:p>
    <w:p w14:paraId="3564FFD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EB8816C" w14:textId="77777777" w:rsidR="00FB7F50" w:rsidRPr="002245BE" w:rsidRDefault="00DC54AF" w:rsidP="00FB7F50">
      <w:pPr>
        <w:spacing w:after="40"/>
        <w:rPr>
          <w:b/>
          <w:bCs/>
          <w:sz w:val="22"/>
          <w:szCs w:val="22"/>
        </w:rPr>
      </w:pPr>
      <w:r w:rsidRPr="00DC54AF">
        <w:rPr>
          <w:b/>
          <w:bCs/>
          <w:sz w:val="22"/>
          <w:szCs w:val="22"/>
        </w:rPr>
        <w:t>GMINA NIEPOŁOMICE</w:t>
      </w:r>
    </w:p>
    <w:p w14:paraId="0749F8A9" w14:textId="77777777" w:rsidR="00FB7F50" w:rsidRPr="002245BE" w:rsidRDefault="00DC54AF" w:rsidP="00FB7F50">
      <w:pPr>
        <w:rPr>
          <w:sz w:val="22"/>
          <w:szCs w:val="22"/>
        </w:rPr>
      </w:pPr>
      <w:r w:rsidRPr="00DC54AF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DC54AF">
        <w:rPr>
          <w:sz w:val="22"/>
          <w:szCs w:val="22"/>
        </w:rPr>
        <w:t>13</w:t>
      </w:r>
    </w:p>
    <w:p w14:paraId="3BD51894" w14:textId="77777777" w:rsidR="00FB7F50" w:rsidRPr="002245BE" w:rsidRDefault="00DC54AF" w:rsidP="00FB7F50">
      <w:pPr>
        <w:rPr>
          <w:sz w:val="22"/>
          <w:szCs w:val="22"/>
        </w:rPr>
      </w:pPr>
      <w:r w:rsidRPr="00DC54AF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DC54AF">
        <w:rPr>
          <w:sz w:val="22"/>
          <w:szCs w:val="22"/>
        </w:rPr>
        <w:t>Niepołomice</w:t>
      </w:r>
    </w:p>
    <w:p w14:paraId="5237BCF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F5A70A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C54AF" w:rsidRPr="00607F9B" w14:paraId="12EEA088" w14:textId="77777777" w:rsidTr="00DE065B">
        <w:trPr>
          <w:trHeight w:val="638"/>
        </w:trPr>
        <w:tc>
          <w:tcPr>
            <w:tcW w:w="959" w:type="dxa"/>
            <w:shd w:val="clear" w:color="auto" w:fill="auto"/>
          </w:tcPr>
          <w:p w14:paraId="0B9FC335" w14:textId="77777777" w:rsidR="00DC54AF" w:rsidRPr="00607F9B" w:rsidRDefault="00DC54AF" w:rsidP="00DE06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B107F41" w14:textId="77777777" w:rsidR="00DC54AF" w:rsidRPr="00607F9B" w:rsidRDefault="00DC54AF" w:rsidP="00DE06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C54A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C54A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C54AF">
              <w:rPr>
                <w:b/>
                <w:bCs/>
                <w:sz w:val="22"/>
                <w:szCs w:val="22"/>
              </w:rPr>
              <w:t>Sukcesywna dostawa artykułów żywnościowych do  Przedszkola Samorządowego w Woli Batorskiej 597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C54AF">
              <w:rPr>
                <w:b/>
                <w:sz w:val="22"/>
                <w:szCs w:val="22"/>
              </w:rPr>
              <w:t>ZP.271.50.2021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791328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C54AF" w:rsidRPr="00DC54AF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C54AF" w:rsidRPr="00DC54AF">
        <w:rPr>
          <w:sz w:val="22"/>
          <w:szCs w:val="22"/>
        </w:rPr>
        <w:t>(</w:t>
      </w:r>
      <w:proofErr w:type="spellStart"/>
      <w:r w:rsidR="00DC54AF" w:rsidRPr="00DC54AF">
        <w:rPr>
          <w:sz w:val="22"/>
          <w:szCs w:val="22"/>
        </w:rPr>
        <w:t>t.j</w:t>
      </w:r>
      <w:proofErr w:type="spellEnd"/>
      <w:r w:rsidR="00DC54AF" w:rsidRPr="00DC54A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C54AF" w14:paraId="6253A2A4" w14:textId="77777777" w:rsidTr="00DE065B">
        <w:trPr>
          <w:cantSplit/>
        </w:trPr>
        <w:tc>
          <w:tcPr>
            <w:tcW w:w="9498" w:type="dxa"/>
          </w:tcPr>
          <w:p w14:paraId="484D77C8" w14:textId="77777777" w:rsidR="00DC54AF" w:rsidRPr="00982AC2" w:rsidRDefault="00DC54AF" w:rsidP="00DE0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82AC2">
              <w:rPr>
                <w:b/>
                <w:sz w:val="22"/>
                <w:szCs w:val="22"/>
              </w:rPr>
              <w:t>Firma Handlowo - Usługowa "</w:t>
            </w:r>
            <w:proofErr w:type="spellStart"/>
            <w:r w:rsidRPr="00982AC2">
              <w:rPr>
                <w:b/>
                <w:sz w:val="22"/>
                <w:szCs w:val="22"/>
              </w:rPr>
              <w:t>Gallod</w:t>
            </w:r>
            <w:proofErr w:type="spellEnd"/>
            <w:r w:rsidRPr="00982AC2">
              <w:rPr>
                <w:b/>
                <w:sz w:val="22"/>
                <w:szCs w:val="22"/>
              </w:rPr>
              <w:t>-Hurt" Bronisław Kłósek</w:t>
            </w:r>
          </w:p>
          <w:p w14:paraId="5EF919B5" w14:textId="77777777" w:rsidR="00DC54AF" w:rsidRPr="00982AC2" w:rsidRDefault="00DC54AF" w:rsidP="00DE065B">
            <w:pPr>
              <w:jc w:val="both"/>
              <w:rPr>
                <w:bCs/>
                <w:sz w:val="22"/>
                <w:szCs w:val="22"/>
              </w:rPr>
            </w:pPr>
            <w:r w:rsidRPr="00982AC2">
              <w:rPr>
                <w:bCs/>
                <w:sz w:val="22"/>
                <w:szCs w:val="22"/>
              </w:rPr>
              <w:t xml:space="preserve">LESZCZYNA 159 </w:t>
            </w:r>
          </w:p>
          <w:p w14:paraId="155C1DBB" w14:textId="77777777" w:rsidR="00DC54AF" w:rsidRPr="00982AC2" w:rsidRDefault="00DC54AF" w:rsidP="00DE065B">
            <w:pPr>
              <w:jc w:val="both"/>
              <w:rPr>
                <w:bCs/>
                <w:sz w:val="22"/>
                <w:szCs w:val="22"/>
              </w:rPr>
            </w:pPr>
            <w:r w:rsidRPr="00982AC2">
              <w:rPr>
                <w:bCs/>
                <w:sz w:val="22"/>
                <w:szCs w:val="22"/>
              </w:rPr>
              <w:t>32-733 TRZCIANA</w:t>
            </w:r>
          </w:p>
          <w:p w14:paraId="70D9C821" w14:textId="5A6DC9C9" w:rsidR="00DC54AF" w:rsidRPr="00982AC2" w:rsidRDefault="00DC54AF" w:rsidP="00DE0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82AC2">
              <w:rPr>
                <w:sz w:val="22"/>
                <w:szCs w:val="22"/>
              </w:rPr>
              <w:t>na:</w:t>
            </w:r>
            <w:r w:rsidR="00982AC2" w:rsidRPr="00982AC2">
              <w:rPr>
                <w:sz w:val="22"/>
                <w:szCs w:val="22"/>
              </w:rPr>
              <w:t xml:space="preserve"> </w:t>
            </w:r>
            <w:r w:rsidRPr="00982AC2">
              <w:rPr>
                <w:b/>
                <w:bCs/>
                <w:sz w:val="22"/>
                <w:szCs w:val="22"/>
              </w:rPr>
              <w:t>Zadanie nr 4</w:t>
            </w:r>
            <w:r w:rsidRPr="00982AC2">
              <w:rPr>
                <w:sz w:val="22"/>
                <w:szCs w:val="22"/>
              </w:rPr>
              <w:t xml:space="preserve">: Dostawa mrożonek owocowych i warzywnych i mrożonych ryb za cenę brutto </w:t>
            </w:r>
            <w:r w:rsidRPr="00982AC2">
              <w:rPr>
                <w:b/>
                <w:sz w:val="22"/>
                <w:szCs w:val="22"/>
              </w:rPr>
              <w:t>40 907.00 zł</w:t>
            </w:r>
            <w:r w:rsidRPr="00982AC2">
              <w:rPr>
                <w:bCs/>
                <w:sz w:val="22"/>
                <w:szCs w:val="22"/>
              </w:rPr>
              <w:t>.</w:t>
            </w:r>
          </w:p>
          <w:p w14:paraId="6DDF8D86" w14:textId="77777777" w:rsidR="00DC54AF" w:rsidRPr="00982AC2" w:rsidRDefault="00DC54AF" w:rsidP="00DE065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82AC2">
              <w:rPr>
                <w:color w:val="000000"/>
                <w:sz w:val="22"/>
                <w:szCs w:val="22"/>
              </w:rPr>
              <w:t>Uzasadnienie wyboru:</w:t>
            </w:r>
          </w:p>
          <w:p w14:paraId="3445517B" w14:textId="4C0675DB" w:rsidR="00DC54AF" w:rsidRPr="00DC54AF" w:rsidRDefault="00982AC2" w:rsidP="00DE065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82AC2">
              <w:rPr>
                <w:sz w:val="22"/>
                <w:szCs w:val="22"/>
              </w:rPr>
              <w:t>Wybrano ofertę przedstawiającą najlepszy bilans ceny  i kryterium poza cenowego</w:t>
            </w:r>
          </w:p>
        </w:tc>
      </w:tr>
      <w:tr w:rsidR="00DC54AF" w14:paraId="3FFCD41C" w14:textId="77777777" w:rsidTr="00DE065B">
        <w:trPr>
          <w:cantSplit/>
        </w:trPr>
        <w:tc>
          <w:tcPr>
            <w:tcW w:w="9498" w:type="dxa"/>
          </w:tcPr>
          <w:p w14:paraId="3D9347F1" w14:textId="77777777" w:rsidR="00DC54AF" w:rsidRPr="00D26ED6" w:rsidRDefault="00DC54AF" w:rsidP="00DE0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C54AF">
              <w:rPr>
                <w:b/>
                <w:sz w:val="22"/>
                <w:szCs w:val="22"/>
              </w:rPr>
              <w:t>F.P.H.U "BYSTROWSCY" Marek Bystrowski</w:t>
            </w:r>
          </w:p>
          <w:p w14:paraId="563BC4A3" w14:textId="77777777" w:rsidR="00DC54AF" w:rsidRPr="009F0E5C" w:rsidRDefault="00DC54AF" w:rsidP="00DE065B">
            <w:pPr>
              <w:jc w:val="both"/>
              <w:rPr>
                <w:bCs/>
                <w:sz w:val="22"/>
                <w:szCs w:val="22"/>
              </w:rPr>
            </w:pPr>
            <w:r w:rsidRPr="00DC54AF">
              <w:rPr>
                <w:bCs/>
                <w:sz w:val="22"/>
                <w:szCs w:val="22"/>
              </w:rPr>
              <w:t>Lipnica Murowana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C54AF">
              <w:rPr>
                <w:bCs/>
                <w:sz w:val="22"/>
                <w:szCs w:val="22"/>
              </w:rPr>
              <w:t>280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DF3841F" w14:textId="77777777" w:rsidR="00DC54AF" w:rsidRPr="009F0E5C" w:rsidRDefault="00DC54AF" w:rsidP="00DE065B">
            <w:pPr>
              <w:jc w:val="both"/>
              <w:rPr>
                <w:bCs/>
                <w:sz w:val="22"/>
                <w:szCs w:val="22"/>
              </w:rPr>
            </w:pPr>
            <w:r w:rsidRPr="00DC54AF">
              <w:rPr>
                <w:bCs/>
                <w:sz w:val="22"/>
                <w:szCs w:val="22"/>
              </w:rPr>
              <w:t>32-724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C54AF">
              <w:rPr>
                <w:bCs/>
                <w:sz w:val="22"/>
                <w:szCs w:val="22"/>
              </w:rPr>
              <w:t>Lipnica Murowana</w:t>
            </w:r>
          </w:p>
          <w:p w14:paraId="00938DA4" w14:textId="04CA94B7" w:rsidR="00DC54AF" w:rsidRPr="00211A34" w:rsidRDefault="00DC54AF" w:rsidP="00DE0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82AC2">
              <w:rPr>
                <w:sz w:val="22"/>
                <w:szCs w:val="22"/>
              </w:rPr>
              <w:t xml:space="preserve"> </w:t>
            </w:r>
            <w:r w:rsidRPr="00982AC2">
              <w:rPr>
                <w:b/>
                <w:bCs/>
                <w:sz w:val="22"/>
                <w:szCs w:val="22"/>
              </w:rPr>
              <w:t>Zadanie nr 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C54AF">
              <w:rPr>
                <w:sz w:val="22"/>
                <w:szCs w:val="22"/>
              </w:rPr>
              <w:t>Dostawa świeżych wyrobów garmażeryjnych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C54AF">
              <w:rPr>
                <w:b/>
                <w:sz w:val="22"/>
                <w:szCs w:val="22"/>
              </w:rPr>
              <w:t>17 280.00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7AD7B69" w14:textId="77777777" w:rsidR="00DC54AF" w:rsidRPr="00D26ED6" w:rsidRDefault="00DC54AF" w:rsidP="00DE065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56432C8" w14:textId="2A2FD102" w:rsidR="00DC54AF" w:rsidRPr="00DC54AF" w:rsidRDefault="00982AC2" w:rsidP="00DE065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C6654E">
              <w:rPr>
                <w:sz w:val="20"/>
                <w:szCs w:val="20"/>
              </w:rPr>
              <w:t>Wybrano ofertę przedstawiającą najlepszy bilans ceny  i kryterium poza cenowego</w:t>
            </w:r>
          </w:p>
        </w:tc>
      </w:tr>
      <w:tr w:rsidR="00DC54AF" w14:paraId="7EBFE343" w14:textId="77777777" w:rsidTr="00DE065B">
        <w:trPr>
          <w:cantSplit/>
        </w:trPr>
        <w:tc>
          <w:tcPr>
            <w:tcW w:w="9498" w:type="dxa"/>
          </w:tcPr>
          <w:p w14:paraId="61620B83" w14:textId="77777777" w:rsidR="00DC54AF" w:rsidRPr="00982AC2" w:rsidRDefault="00DC54AF" w:rsidP="00DE0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82AC2">
              <w:rPr>
                <w:b/>
                <w:sz w:val="22"/>
                <w:szCs w:val="22"/>
              </w:rPr>
              <w:t>JAJCO MARIUSZ TURCZYŃSKI</w:t>
            </w:r>
          </w:p>
          <w:p w14:paraId="09609C86" w14:textId="77777777" w:rsidR="00DC54AF" w:rsidRPr="00982AC2" w:rsidRDefault="00DC54AF" w:rsidP="00DE065B">
            <w:pPr>
              <w:jc w:val="both"/>
              <w:rPr>
                <w:bCs/>
                <w:sz w:val="22"/>
                <w:szCs w:val="22"/>
              </w:rPr>
            </w:pPr>
            <w:r w:rsidRPr="00982AC2">
              <w:rPr>
                <w:bCs/>
                <w:sz w:val="22"/>
                <w:szCs w:val="22"/>
              </w:rPr>
              <w:t xml:space="preserve">UL.PANA TADEUSZA 6B </w:t>
            </w:r>
          </w:p>
          <w:p w14:paraId="5A6184CA" w14:textId="35A00CD5" w:rsidR="00DC54AF" w:rsidRPr="00982AC2" w:rsidRDefault="00DC54AF" w:rsidP="00DE065B">
            <w:pPr>
              <w:jc w:val="both"/>
              <w:rPr>
                <w:bCs/>
                <w:sz w:val="22"/>
                <w:szCs w:val="22"/>
              </w:rPr>
            </w:pPr>
            <w:r w:rsidRPr="00982AC2">
              <w:rPr>
                <w:bCs/>
                <w:sz w:val="22"/>
                <w:szCs w:val="22"/>
              </w:rPr>
              <w:t xml:space="preserve">30-727 </w:t>
            </w:r>
            <w:r w:rsidR="00982AC2" w:rsidRPr="00982AC2">
              <w:rPr>
                <w:bCs/>
                <w:sz w:val="22"/>
                <w:szCs w:val="22"/>
              </w:rPr>
              <w:t>Kraków</w:t>
            </w:r>
          </w:p>
          <w:p w14:paraId="52021C02" w14:textId="57B76C08" w:rsidR="00DC54AF" w:rsidRPr="00982AC2" w:rsidRDefault="00DC54AF" w:rsidP="00DE0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82AC2">
              <w:rPr>
                <w:sz w:val="22"/>
                <w:szCs w:val="22"/>
              </w:rPr>
              <w:t>na:</w:t>
            </w:r>
            <w:r w:rsidR="00982AC2" w:rsidRPr="00982AC2">
              <w:rPr>
                <w:sz w:val="22"/>
                <w:szCs w:val="22"/>
              </w:rPr>
              <w:t xml:space="preserve"> </w:t>
            </w:r>
            <w:r w:rsidRPr="00982AC2">
              <w:rPr>
                <w:b/>
                <w:bCs/>
                <w:sz w:val="22"/>
                <w:szCs w:val="22"/>
              </w:rPr>
              <w:t>Zadanie nr 10:</w:t>
            </w:r>
            <w:r w:rsidRPr="00982AC2">
              <w:rPr>
                <w:sz w:val="22"/>
                <w:szCs w:val="22"/>
              </w:rPr>
              <w:t xml:space="preserve"> Dostawa jajek kurzych za cenę brutto </w:t>
            </w:r>
            <w:r w:rsidRPr="00982AC2">
              <w:rPr>
                <w:b/>
                <w:sz w:val="22"/>
                <w:szCs w:val="22"/>
              </w:rPr>
              <w:t>7 125.00 zł</w:t>
            </w:r>
            <w:r w:rsidRPr="00982AC2">
              <w:rPr>
                <w:bCs/>
                <w:sz w:val="22"/>
                <w:szCs w:val="22"/>
              </w:rPr>
              <w:t>.</w:t>
            </w:r>
          </w:p>
          <w:p w14:paraId="35F94D65" w14:textId="77777777" w:rsidR="00DC54AF" w:rsidRPr="00982AC2" w:rsidRDefault="00DC54AF" w:rsidP="00DE065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82AC2">
              <w:rPr>
                <w:color w:val="000000"/>
                <w:sz w:val="22"/>
                <w:szCs w:val="22"/>
              </w:rPr>
              <w:t>Uzasadnienie wyboru:</w:t>
            </w:r>
          </w:p>
          <w:p w14:paraId="381AFF46" w14:textId="759EFFCB" w:rsidR="00DC54AF" w:rsidRPr="00DC54AF" w:rsidRDefault="00982AC2" w:rsidP="00DE065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82AC2">
              <w:rPr>
                <w:sz w:val="22"/>
                <w:szCs w:val="22"/>
              </w:rPr>
              <w:t>Wybrano ofertę przedstawiającą najlepszy bilans ceny  i kryterium poza cenowego</w:t>
            </w:r>
          </w:p>
        </w:tc>
      </w:tr>
    </w:tbl>
    <w:p w14:paraId="227E827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681F0EE" w14:textId="77777777" w:rsidTr="00596EA3">
        <w:tc>
          <w:tcPr>
            <w:tcW w:w="2169" w:type="dxa"/>
            <w:shd w:val="clear" w:color="auto" w:fill="F3F3F3"/>
          </w:tcPr>
          <w:p w14:paraId="6A5F01B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9D0B89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74587A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17166D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C54AF" w:rsidRPr="00834EF4" w14:paraId="684239C8" w14:textId="77777777" w:rsidTr="00DE065B">
        <w:tc>
          <w:tcPr>
            <w:tcW w:w="2169" w:type="dxa"/>
            <w:shd w:val="clear" w:color="auto" w:fill="auto"/>
          </w:tcPr>
          <w:p w14:paraId="7204E394" w14:textId="77777777" w:rsidR="00DC54AF" w:rsidRPr="00211A34" w:rsidRDefault="00DC54AF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4AF">
              <w:rPr>
                <w:sz w:val="20"/>
                <w:szCs w:val="20"/>
              </w:rPr>
              <w:t xml:space="preserve">Dostawa mrożonek owocowych i </w:t>
            </w:r>
            <w:r w:rsidRPr="00DC54AF">
              <w:rPr>
                <w:sz w:val="20"/>
                <w:szCs w:val="20"/>
              </w:rPr>
              <w:lastRenderedPageBreak/>
              <w:t>warzywnych i mrożonych ryb</w:t>
            </w:r>
          </w:p>
        </w:tc>
        <w:tc>
          <w:tcPr>
            <w:tcW w:w="2793" w:type="dxa"/>
            <w:shd w:val="clear" w:color="auto" w:fill="auto"/>
          </w:tcPr>
          <w:p w14:paraId="409B9994" w14:textId="77777777" w:rsidR="00DC54AF" w:rsidRPr="00211A34" w:rsidRDefault="00DC54AF" w:rsidP="00DE0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4AF">
              <w:rPr>
                <w:b/>
                <w:bCs/>
                <w:sz w:val="20"/>
                <w:szCs w:val="20"/>
              </w:rPr>
              <w:lastRenderedPageBreak/>
              <w:t>Firma Handlowo - Usługowa "</w:t>
            </w:r>
            <w:proofErr w:type="spellStart"/>
            <w:r w:rsidRPr="00DC54AF">
              <w:rPr>
                <w:b/>
                <w:bCs/>
                <w:sz w:val="20"/>
                <w:szCs w:val="20"/>
              </w:rPr>
              <w:t>Gallod</w:t>
            </w:r>
            <w:proofErr w:type="spellEnd"/>
            <w:r w:rsidRPr="00DC54AF">
              <w:rPr>
                <w:b/>
                <w:bCs/>
                <w:sz w:val="20"/>
                <w:szCs w:val="20"/>
              </w:rPr>
              <w:t xml:space="preserve">-Hurt" Bronisław </w:t>
            </w:r>
            <w:r w:rsidRPr="00DC54AF">
              <w:rPr>
                <w:b/>
                <w:bCs/>
                <w:sz w:val="20"/>
                <w:szCs w:val="20"/>
              </w:rPr>
              <w:lastRenderedPageBreak/>
              <w:t>Kłósek</w:t>
            </w:r>
          </w:p>
          <w:p w14:paraId="2C5FA380" w14:textId="77777777" w:rsidR="00DC54AF" w:rsidRPr="00211A34" w:rsidRDefault="00DC54AF" w:rsidP="00DE065B">
            <w:pPr>
              <w:rPr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>LESZCZYNA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4AF">
              <w:rPr>
                <w:sz w:val="20"/>
                <w:szCs w:val="20"/>
              </w:rPr>
              <w:t>159</w:t>
            </w:r>
          </w:p>
          <w:p w14:paraId="6C102C15" w14:textId="77777777" w:rsidR="00DC54AF" w:rsidRPr="00211A34" w:rsidRDefault="00DC54AF" w:rsidP="00DE065B">
            <w:pPr>
              <w:spacing w:after="40"/>
              <w:rPr>
                <w:color w:val="000000"/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>32-733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4AF">
              <w:rPr>
                <w:sz w:val="20"/>
                <w:szCs w:val="20"/>
              </w:rPr>
              <w:t>TRZCIANA</w:t>
            </w:r>
          </w:p>
        </w:tc>
        <w:tc>
          <w:tcPr>
            <w:tcW w:w="2976" w:type="dxa"/>
            <w:shd w:val="clear" w:color="auto" w:fill="auto"/>
          </w:tcPr>
          <w:p w14:paraId="4377FF84" w14:textId="77777777" w:rsidR="00DC54AF" w:rsidRPr="00DC54AF" w:rsidRDefault="00DC54AF" w:rsidP="00DE065B">
            <w:pPr>
              <w:spacing w:before="40" w:after="40"/>
              <w:rPr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lastRenderedPageBreak/>
              <w:t>1 - Cena - 60.00</w:t>
            </w:r>
          </w:p>
          <w:p w14:paraId="6D92355B" w14:textId="77777777" w:rsidR="00DC54AF" w:rsidRPr="00211A34" w:rsidRDefault="00DC54AF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 xml:space="preserve">2 - Czas rozpatrzenia reklamacji   </w:t>
            </w:r>
            <w:r w:rsidRPr="00DC54AF">
              <w:rPr>
                <w:sz w:val="20"/>
                <w:szCs w:val="20"/>
              </w:rPr>
              <w:lastRenderedPageBreak/>
              <w:t>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15CC10" w14:textId="77777777" w:rsidR="00DC54AF" w:rsidRPr="00211A34" w:rsidRDefault="00DC54AF" w:rsidP="00DE065B">
            <w:pPr>
              <w:jc w:val="center"/>
              <w:rPr>
                <w:color w:val="000000"/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DC54AF" w:rsidRPr="00834EF4" w14:paraId="0F2773B5" w14:textId="77777777" w:rsidTr="00DE065B">
        <w:tc>
          <w:tcPr>
            <w:tcW w:w="2169" w:type="dxa"/>
            <w:shd w:val="clear" w:color="auto" w:fill="auto"/>
          </w:tcPr>
          <w:p w14:paraId="4FAFA1CB" w14:textId="77777777" w:rsidR="00DC54AF" w:rsidRPr="00211A34" w:rsidRDefault="00DC54AF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4AF">
              <w:rPr>
                <w:sz w:val="20"/>
                <w:szCs w:val="20"/>
              </w:rPr>
              <w:t>Dostawa świeżych wyrobów garmażeryjnych</w:t>
            </w:r>
          </w:p>
        </w:tc>
        <w:tc>
          <w:tcPr>
            <w:tcW w:w="2793" w:type="dxa"/>
            <w:shd w:val="clear" w:color="auto" w:fill="auto"/>
          </w:tcPr>
          <w:p w14:paraId="1FDED76B" w14:textId="77777777" w:rsidR="00DC54AF" w:rsidRPr="00211A34" w:rsidRDefault="00DC54AF" w:rsidP="00DE0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4AF">
              <w:rPr>
                <w:b/>
                <w:bCs/>
                <w:sz w:val="20"/>
                <w:szCs w:val="20"/>
              </w:rPr>
              <w:t>F.P.H.U "BYSTROWSCY" Marek Bystrowski</w:t>
            </w:r>
          </w:p>
          <w:p w14:paraId="42FAE236" w14:textId="77777777" w:rsidR="00DC54AF" w:rsidRPr="00211A34" w:rsidRDefault="00DC54AF" w:rsidP="00DE065B">
            <w:pPr>
              <w:rPr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>Lipnica Murowana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4AF">
              <w:rPr>
                <w:sz w:val="20"/>
                <w:szCs w:val="20"/>
              </w:rPr>
              <w:t>280</w:t>
            </w:r>
          </w:p>
          <w:p w14:paraId="2DC51041" w14:textId="77777777" w:rsidR="00DC54AF" w:rsidRPr="00211A34" w:rsidRDefault="00DC54AF" w:rsidP="00DE065B">
            <w:pPr>
              <w:spacing w:after="40"/>
              <w:rPr>
                <w:color w:val="000000"/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>32-724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4AF">
              <w:rPr>
                <w:sz w:val="20"/>
                <w:szCs w:val="20"/>
              </w:rPr>
              <w:t>Lipnica Murowana</w:t>
            </w:r>
          </w:p>
        </w:tc>
        <w:tc>
          <w:tcPr>
            <w:tcW w:w="2976" w:type="dxa"/>
            <w:shd w:val="clear" w:color="auto" w:fill="auto"/>
          </w:tcPr>
          <w:p w14:paraId="7C0D50E5" w14:textId="77777777" w:rsidR="00DC54AF" w:rsidRPr="00DC54AF" w:rsidRDefault="00DC54AF" w:rsidP="00DE065B">
            <w:pPr>
              <w:spacing w:before="40" w:after="40"/>
              <w:rPr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>1 - Cena - 60.00</w:t>
            </w:r>
          </w:p>
          <w:p w14:paraId="25E565BE" w14:textId="77777777" w:rsidR="00DC54AF" w:rsidRPr="00211A34" w:rsidRDefault="00DC54AF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7CE9EF" w14:textId="77777777" w:rsidR="00DC54AF" w:rsidRPr="00211A34" w:rsidRDefault="00DC54AF" w:rsidP="00DE065B">
            <w:pPr>
              <w:jc w:val="center"/>
              <w:rPr>
                <w:color w:val="000000"/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 xml:space="preserve">  100,00</w:t>
            </w:r>
          </w:p>
        </w:tc>
      </w:tr>
      <w:tr w:rsidR="00DC54AF" w:rsidRPr="00834EF4" w14:paraId="2EB6E2AB" w14:textId="77777777" w:rsidTr="00DE065B">
        <w:tc>
          <w:tcPr>
            <w:tcW w:w="2169" w:type="dxa"/>
            <w:shd w:val="clear" w:color="auto" w:fill="auto"/>
          </w:tcPr>
          <w:p w14:paraId="778EA039" w14:textId="77777777" w:rsidR="00DC54AF" w:rsidRPr="00211A34" w:rsidRDefault="00DC54AF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4AF">
              <w:rPr>
                <w:sz w:val="20"/>
                <w:szCs w:val="20"/>
              </w:rPr>
              <w:t>Dostawa jajek kurzych</w:t>
            </w:r>
          </w:p>
        </w:tc>
        <w:tc>
          <w:tcPr>
            <w:tcW w:w="2793" w:type="dxa"/>
            <w:shd w:val="clear" w:color="auto" w:fill="auto"/>
          </w:tcPr>
          <w:p w14:paraId="35A590C3" w14:textId="77777777" w:rsidR="00DC54AF" w:rsidRPr="00211A34" w:rsidRDefault="00DC54AF" w:rsidP="00DE0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4AF">
              <w:rPr>
                <w:b/>
                <w:bCs/>
                <w:sz w:val="20"/>
                <w:szCs w:val="20"/>
              </w:rPr>
              <w:t>JAJCO MARIUSZ TURCZYŃSKI</w:t>
            </w:r>
          </w:p>
          <w:p w14:paraId="2BAF4B9A" w14:textId="77777777" w:rsidR="00DC54AF" w:rsidRPr="00211A34" w:rsidRDefault="00DC54AF" w:rsidP="00DE065B">
            <w:pPr>
              <w:rPr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>UL.PANA TADEUSZA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4AF">
              <w:rPr>
                <w:sz w:val="20"/>
                <w:szCs w:val="20"/>
              </w:rPr>
              <w:t>6B</w:t>
            </w:r>
          </w:p>
          <w:p w14:paraId="7EF426B6" w14:textId="6E6C1E8B" w:rsidR="00DC54AF" w:rsidRPr="00211A34" w:rsidRDefault="00DC54AF" w:rsidP="00DE065B">
            <w:pPr>
              <w:spacing w:after="40"/>
              <w:rPr>
                <w:color w:val="000000"/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>30-727</w:t>
            </w:r>
            <w:r w:rsidRPr="00211A34">
              <w:rPr>
                <w:sz w:val="20"/>
                <w:szCs w:val="20"/>
              </w:rPr>
              <w:t xml:space="preserve"> </w:t>
            </w:r>
            <w:r w:rsidR="00AB051D" w:rsidRPr="00DC54A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77E172A" w14:textId="77777777" w:rsidR="00DC54AF" w:rsidRPr="00DC54AF" w:rsidRDefault="00DC54AF" w:rsidP="00DE065B">
            <w:pPr>
              <w:spacing w:before="40" w:after="40"/>
              <w:rPr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>1 - Cena - 60.00</w:t>
            </w:r>
          </w:p>
          <w:p w14:paraId="3B4B9A9F" w14:textId="77777777" w:rsidR="00DC54AF" w:rsidRPr="00211A34" w:rsidRDefault="00DC54AF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77A30C" w14:textId="77777777" w:rsidR="00DC54AF" w:rsidRPr="00211A34" w:rsidRDefault="00DC54AF" w:rsidP="00DE065B">
            <w:pPr>
              <w:jc w:val="center"/>
              <w:rPr>
                <w:color w:val="000000"/>
                <w:sz w:val="20"/>
                <w:szCs w:val="20"/>
              </w:rPr>
            </w:pPr>
            <w:r w:rsidRPr="00DC54AF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14:paraId="425B446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6D0D9" w14:textId="77777777" w:rsidR="00A67179" w:rsidRDefault="00A67179">
      <w:r>
        <w:separator/>
      </w:r>
    </w:p>
  </w:endnote>
  <w:endnote w:type="continuationSeparator" w:id="0">
    <w:p w14:paraId="082A833D" w14:textId="77777777" w:rsidR="00A67179" w:rsidRDefault="00A67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09AE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42F74" w14:textId="5AA827E1" w:rsidR="000C1E6F" w:rsidRPr="00AB051D" w:rsidRDefault="000C1E6F" w:rsidP="00AB051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BD07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613C2" w14:textId="77777777" w:rsidR="00A67179" w:rsidRDefault="00A67179">
      <w:r>
        <w:separator/>
      </w:r>
    </w:p>
  </w:footnote>
  <w:footnote w:type="continuationSeparator" w:id="0">
    <w:p w14:paraId="4A1940FF" w14:textId="77777777" w:rsidR="00A67179" w:rsidRDefault="00A67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333E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8A07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FA3E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17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82AC2"/>
    <w:rsid w:val="009F0E5C"/>
    <w:rsid w:val="00A029B8"/>
    <w:rsid w:val="00A67179"/>
    <w:rsid w:val="00A91321"/>
    <w:rsid w:val="00AA02AC"/>
    <w:rsid w:val="00AB051D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54A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6CCF3"/>
  <w15:chartTrackingRefBased/>
  <w15:docId w15:val="{B9A1D0C9-4102-46B7-BFD1-FE5BF769D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323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1899-12-31T23:00:00Z</cp:lastPrinted>
  <dcterms:created xsi:type="dcterms:W3CDTF">2022-01-05T11:13:00Z</dcterms:created>
  <dcterms:modified xsi:type="dcterms:W3CDTF">2022-01-05T11:13:00Z</dcterms:modified>
</cp:coreProperties>
</file>