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EA36E" w14:textId="77777777" w:rsidR="00FB7F50" w:rsidRPr="002245BE" w:rsidRDefault="00A76A7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76A71">
        <w:rPr>
          <w:sz w:val="22"/>
          <w:szCs w:val="22"/>
        </w:rPr>
        <w:t>Niepołomice</w:t>
      </w:r>
      <w:r w:rsidR="00FB7F50" w:rsidRPr="002245BE">
        <w:rPr>
          <w:sz w:val="22"/>
          <w:szCs w:val="22"/>
        </w:rPr>
        <w:t xml:space="preserve"> dnia: </w:t>
      </w:r>
      <w:r w:rsidRPr="00A76A71">
        <w:rPr>
          <w:sz w:val="22"/>
          <w:szCs w:val="22"/>
        </w:rPr>
        <w:t>2022-01-05</w:t>
      </w:r>
    </w:p>
    <w:p w14:paraId="50B0734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C42323F" w14:textId="77777777" w:rsidR="00FB7F50" w:rsidRPr="002245BE" w:rsidRDefault="00A76A71" w:rsidP="00FB7F50">
      <w:pPr>
        <w:spacing w:after="40"/>
        <w:rPr>
          <w:b/>
          <w:bCs/>
          <w:sz w:val="22"/>
          <w:szCs w:val="22"/>
        </w:rPr>
      </w:pPr>
      <w:r w:rsidRPr="00A76A71">
        <w:rPr>
          <w:b/>
          <w:bCs/>
          <w:sz w:val="22"/>
          <w:szCs w:val="22"/>
        </w:rPr>
        <w:t>GMINA NIEPOŁOMICE</w:t>
      </w:r>
    </w:p>
    <w:p w14:paraId="328E661E" w14:textId="77777777" w:rsidR="00FB7F50" w:rsidRPr="002245BE" w:rsidRDefault="00A76A71" w:rsidP="00FB7F50">
      <w:pPr>
        <w:rPr>
          <w:sz w:val="22"/>
          <w:szCs w:val="22"/>
        </w:rPr>
      </w:pPr>
      <w:r w:rsidRPr="00A76A71">
        <w:rPr>
          <w:sz w:val="22"/>
          <w:szCs w:val="22"/>
        </w:rPr>
        <w:t>Pl. Zwycięstwa</w:t>
      </w:r>
      <w:r w:rsidR="00FB7F50" w:rsidRPr="002245BE">
        <w:rPr>
          <w:sz w:val="22"/>
          <w:szCs w:val="22"/>
        </w:rPr>
        <w:t xml:space="preserve"> </w:t>
      </w:r>
      <w:r w:rsidRPr="00A76A71">
        <w:rPr>
          <w:sz w:val="22"/>
          <w:szCs w:val="22"/>
        </w:rPr>
        <w:t>13</w:t>
      </w:r>
    </w:p>
    <w:p w14:paraId="1BF04E77" w14:textId="77777777" w:rsidR="00FB7F50" w:rsidRPr="002245BE" w:rsidRDefault="00A76A71" w:rsidP="00FB7F50">
      <w:pPr>
        <w:rPr>
          <w:sz w:val="22"/>
          <w:szCs w:val="22"/>
        </w:rPr>
      </w:pPr>
      <w:r w:rsidRPr="00A76A71">
        <w:rPr>
          <w:sz w:val="22"/>
          <w:szCs w:val="22"/>
        </w:rPr>
        <w:t>32-005</w:t>
      </w:r>
      <w:r w:rsidR="00FB7F50" w:rsidRPr="002245BE">
        <w:rPr>
          <w:sz w:val="22"/>
          <w:szCs w:val="22"/>
        </w:rPr>
        <w:t xml:space="preserve"> </w:t>
      </w:r>
      <w:r w:rsidRPr="00A76A71">
        <w:rPr>
          <w:sz w:val="22"/>
          <w:szCs w:val="22"/>
        </w:rPr>
        <w:t>Niepołomice</w:t>
      </w:r>
    </w:p>
    <w:p w14:paraId="0F5463AC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380865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A76A71" w:rsidRPr="00607F9B" w14:paraId="7EA6EA31" w14:textId="77777777" w:rsidTr="00DE065B">
        <w:trPr>
          <w:trHeight w:val="638"/>
        </w:trPr>
        <w:tc>
          <w:tcPr>
            <w:tcW w:w="959" w:type="dxa"/>
            <w:shd w:val="clear" w:color="auto" w:fill="auto"/>
          </w:tcPr>
          <w:p w14:paraId="64AD9A2E" w14:textId="77777777" w:rsidR="00A76A71" w:rsidRPr="00607F9B" w:rsidRDefault="00A76A71" w:rsidP="00DE065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300BEDC" w14:textId="77777777" w:rsidR="00A76A71" w:rsidRPr="00607F9B" w:rsidRDefault="00A76A71" w:rsidP="00DE065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76A7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76A7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76A71">
              <w:rPr>
                <w:b/>
                <w:bCs/>
                <w:sz w:val="22"/>
                <w:szCs w:val="22"/>
              </w:rPr>
              <w:t>Sukcesywna dostawa artykułów żywnościowych do Przedszkola Samorządowego im. Św. Kingi w Podłężu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76A71">
              <w:rPr>
                <w:b/>
                <w:sz w:val="22"/>
                <w:szCs w:val="22"/>
              </w:rPr>
              <w:t>ZP271.48.2021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47345C5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A76A71" w:rsidRPr="00A76A71">
        <w:rPr>
          <w:b/>
          <w:sz w:val="22"/>
          <w:szCs w:val="22"/>
        </w:rPr>
        <w:t>GMINA NIEPOŁOMICE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A76A71" w:rsidRPr="00A76A71">
        <w:rPr>
          <w:sz w:val="22"/>
          <w:szCs w:val="22"/>
        </w:rPr>
        <w:t>(</w:t>
      </w:r>
      <w:proofErr w:type="spellStart"/>
      <w:r w:rsidR="00A76A71" w:rsidRPr="00A76A71">
        <w:rPr>
          <w:sz w:val="22"/>
          <w:szCs w:val="22"/>
        </w:rPr>
        <w:t>t.j</w:t>
      </w:r>
      <w:proofErr w:type="spellEnd"/>
      <w:r w:rsidR="00A76A71" w:rsidRPr="00A76A71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76A71" w14:paraId="70F5868F" w14:textId="77777777" w:rsidTr="00DE065B">
        <w:trPr>
          <w:cantSplit/>
        </w:trPr>
        <w:tc>
          <w:tcPr>
            <w:tcW w:w="9498" w:type="dxa"/>
          </w:tcPr>
          <w:p w14:paraId="35488D07" w14:textId="77777777" w:rsidR="00A76A71" w:rsidRPr="002E7CE4" w:rsidRDefault="00A76A71" w:rsidP="00DE065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E7CE4">
              <w:rPr>
                <w:b/>
                <w:sz w:val="22"/>
                <w:szCs w:val="22"/>
              </w:rPr>
              <w:t>EMO Market Wojciech Jach, Krzysztof Kuklicz s.c.</w:t>
            </w:r>
          </w:p>
          <w:p w14:paraId="3B57260D" w14:textId="77777777" w:rsidR="00A76A71" w:rsidRPr="002E7CE4" w:rsidRDefault="00A76A71" w:rsidP="00DE065B">
            <w:pPr>
              <w:jc w:val="both"/>
              <w:rPr>
                <w:bCs/>
                <w:sz w:val="22"/>
                <w:szCs w:val="22"/>
              </w:rPr>
            </w:pPr>
            <w:r w:rsidRPr="002E7CE4">
              <w:rPr>
                <w:bCs/>
                <w:sz w:val="22"/>
                <w:szCs w:val="22"/>
              </w:rPr>
              <w:t xml:space="preserve">Rynek 1 </w:t>
            </w:r>
          </w:p>
          <w:p w14:paraId="195B98C4" w14:textId="77777777" w:rsidR="00A76A71" w:rsidRPr="002E7CE4" w:rsidRDefault="00A76A71" w:rsidP="00DE065B">
            <w:pPr>
              <w:jc w:val="both"/>
              <w:rPr>
                <w:bCs/>
                <w:sz w:val="22"/>
                <w:szCs w:val="22"/>
              </w:rPr>
            </w:pPr>
            <w:r w:rsidRPr="002E7CE4">
              <w:rPr>
                <w:bCs/>
                <w:sz w:val="22"/>
                <w:szCs w:val="22"/>
              </w:rPr>
              <w:t>32-005 Niepołomice</w:t>
            </w:r>
          </w:p>
          <w:p w14:paraId="2AB34A90" w14:textId="597C9748" w:rsidR="00A76A71" w:rsidRPr="002E7CE4" w:rsidRDefault="00A76A71" w:rsidP="00DE065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E7CE4">
              <w:rPr>
                <w:sz w:val="22"/>
                <w:szCs w:val="22"/>
              </w:rPr>
              <w:t>na:</w:t>
            </w:r>
            <w:r w:rsidR="002E7CE4" w:rsidRPr="002E7CE4">
              <w:rPr>
                <w:sz w:val="22"/>
                <w:szCs w:val="22"/>
              </w:rPr>
              <w:t xml:space="preserve"> </w:t>
            </w:r>
            <w:r w:rsidRPr="002E7CE4">
              <w:rPr>
                <w:b/>
                <w:bCs/>
                <w:sz w:val="22"/>
                <w:szCs w:val="22"/>
              </w:rPr>
              <w:t>Zadanie nr 1</w:t>
            </w:r>
            <w:r w:rsidRPr="002E7CE4">
              <w:rPr>
                <w:sz w:val="22"/>
                <w:szCs w:val="22"/>
              </w:rPr>
              <w:t xml:space="preserve">: Dostawa pieczywa i wyrobów piekarniczy za cenę brutto </w:t>
            </w:r>
            <w:r w:rsidRPr="002E7CE4">
              <w:rPr>
                <w:b/>
                <w:sz w:val="22"/>
                <w:szCs w:val="22"/>
              </w:rPr>
              <w:t>35 547.80 zł</w:t>
            </w:r>
            <w:r w:rsidRPr="002E7CE4">
              <w:rPr>
                <w:bCs/>
                <w:sz w:val="22"/>
                <w:szCs w:val="22"/>
              </w:rPr>
              <w:t>.</w:t>
            </w:r>
          </w:p>
          <w:p w14:paraId="3B403B8C" w14:textId="77777777" w:rsidR="00A76A71" w:rsidRPr="002E7CE4" w:rsidRDefault="00A76A71" w:rsidP="00DE065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E7CE4">
              <w:rPr>
                <w:color w:val="000000"/>
                <w:sz w:val="22"/>
                <w:szCs w:val="22"/>
              </w:rPr>
              <w:t>Uzasadnienie wyboru:</w:t>
            </w:r>
          </w:p>
          <w:p w14:paraId="2A393D68" w14:textId="0CBC1714" w:rsidR="00192701" w:rsidRPr="002E7CE4" w:rsidRDefault="002E7CE4" w:rsidP="00192701">
            <w:pPr>
              <w:rPr>
                <w:sz w:val="22"/>
                <w:szCs w:val="22"/>
                <w:highlight w:val="darkGray"/>
              </w:rPr>
            </w:pPr>
            <w:r w:rsidRPr="002E7CE4">
              <w:rPr>
                <w:sz w:val="22"/>
                <w:szCs w:val="22"/>
              </w:rPr>
              <w:t>Wybrano ofertę przedstawiającą najlepszy bilans ceny  i kryterium poza cenowego</w:t>
            </w:r>
          </w:p>
        </w:tc>
      </w:tr>
      <w:tr w:rsidR="00A76A71" w14:paraId="01B1818D" w14:textId="77777777" w:rsidTr="00DE065B">
        <w:trPr>
          <w:cantSplit/>
        </w:trPr>
        <w:tc>
          <w:tcPr>
            <w:tcW w:w="9498" w:type="dxa"/>
          </w:tcPr>
          <w:p w14:paraId="16381C9B" w14:textId="77777777" w:rsidR="00A76A71" w:rsidRPr="002E7CE4" w:rsidRDefault="00A76A71" w:rsidP="00DE065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E7CE4">
              <w:rPr>
                <w:b/>
                <w:sz w:val="22"/>
                <w:szCs w:val="22"/>
              </w:rPr>
              <w:t>EMO Market Wojciech Jach, Krzysztof Kuklicz s.c.</w:t>
            </w:r>
          </w:p>
          <w:p w14:paraId="01AE1525" w14:textId="77777777" w:rsidR="00A76A71" w:rsidRPr="002E7CE4" w:rsidRDefault="00A76A71" w:rsidP="00DE065B">
            <w:pPr>
              <w:jc w:val="both"/>
              <w:rPr>
                <w:bCs/>
                <w:sz w:val="22"/>
                <w:szCs w:val="22"/>
              </w:rPr>
            </w:pPr>
            <w:r w:rsidRPr="002E7CE4">
              <w:rPr>
                <w:bCs/>
                <w:sz w:val="22"/>
                <w:szCs w:val="22"/>
              </w:rPr>
              <w:t xml:space="preserve">Rynek 1 </w:t>
            </w:r>
          </w:p>
          <w:p w14:paraId="0E6DCDB7" w14:textId="77777777" w:rsidR="00A76A71" w:rsidRPr="002E7CE4" w:rsidRDefault="00A76A71" w:rsidP="00DE065B">
            <w:pPr>
              <w:jc w:val="both"/>
              <w:rPr>
                <w:bCs/>
                <w:sz w:val="22"/>
                <w:szCs w:val="22"/>
              </w:rPr>
            </w:pPr>
            <w:r w:rsidRPr="002E7CE4">
              <w:rPr>
                <w:bCs/>
                <w:sz w:val="22"/>
                <w:szCs w:val="22"/>
              </w:rPr>
              <w:t>32-005 Niepołomice</w:t>
            </w:r>
          </w:p>
          <w:p w14:paraId="42E86EF5" w14:textId="4C8A05D2" w:rsidR="00A76A71" w:rsidRPr="002E7CE4" w:rsidRDefault="00A76A71" w:rsidP="00DE065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E7CE4">
              <w:rPr>
                <w:sz w:val="22"/>
                <w:szCs w:val="22"/>
              </w:rPr>
              <w:t>na:</w:t>
            </w:r>
            <w:r w:rsidR="002E7CE4" w:rsidRPr="002E7CE4">
              <w:rPr>
                <w:sz w:val="22"/>
                <w:szCs w:val="22"/>
              </w:rPr>
              <w:t xml:space="preserve"> </w:t>
            </w:r>
            <w:r w:rsidRPr="002E7CE4">
              <w:rPr>
                <w:b/>
                <w:bCs/>
                <w:sz w:val="22"/>
                <w:szCs w:val="22"/>
              </w:rPr>
              <w:t>Zadanie nr 2</w:t>
            </w:r>
            <w:r w:rsidRPr="002E7CE4">
              <w:rPr>
                <w:sz w:val="22"/>
                <w:szCs w:val="22"/>
              </w:rPr>
              <w:t xml:space="preserve">: Dostawa artykułów sypkich, tłuszczów i  dżemów za cenę brutto </w:t>
            </w:r>
            <w:r w:rsidRPr="002E7CE4">
              <w:rPr>
                <w:b/>
                <w:sz w:val="22"/>
                <w:szCs w:val="22"/>
              </w:rPr>
              <w:t>96 094.67 zł</w:t>
            </w:r>
            <w:r w:rsidRPr="002E7CE4">
              <w:rPr>
                <w:bCs/>
                <w:sz w:val="22"/>
                <w:szCs w:val="22"/>
              </w:rPr>
              <w:t>.</w:t>
            </w:r>
          </w:p>
          <w:p w14:paraId="69F58A36" w14:textId="77777777" w:rsidR="00A76A71" w:rsidRPr="002E7CE4" w:rsidRDefault="00A76A71" w:rsidP="00DE065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E7CE4">
              <w:rPr>
                <w:color w:val="000000"/>
                <w:sz w:val="22"/>
                <w:szCs w:val="22"/>
              </w:rPr>
              <w:t>Uzasadnienie wyboru:</w:t>
            </w:r>
          </w:p>
          <w:p w14:paraId="0BC43853" w14:textId="07E63C25" w:rsidR="00192701" w:rsidRPr="002E7CE4" w:rsidRDefault="002E7CE4" w:rsidP="00192701">
            <w:pPr>
              <w:rPr>
                <w:sz w:val="22"/>
                <w:szCs w:val="22"/>
                <w:highlight w:val="darkGray"/>
              </w:rPr>
            </w:pPr>
            <w:r w:rsidRPr="002E7CE4">
              <w:rPr>
                <w:sz w:val="22"/>
                <w:szCs w:val="22"/>
              </w:rPr>
              <w:t>Wybrano ofertę przedstawiającą najlepszy bilans ceny  i kryterium poza cenowego</w:t>
            </w:r>
          </w:p>
        </w:tc>
      </w:tr>
      <w:tr w:rsidR="00A76A71" w14:paraId="138BD331" w14:textId="77777777" w:rsidTr="00DE065B">
        <w:trPr>
          <w:cantSplit/>
        </w:trPr>
        <w:tc>
          <w:tcPr>
            <w:tcW w:w="9498" w:type="dxa"/>
          </w:tcPr>
          <w:p w14:paraId="11C3B6F2" w14:textId="77777777" w:rsidR="00A76A71" w:rsidRPr="00D26ED6" w:rsidRDefault="00A76A71" w:rsidP="00DE065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76A71">
              <w:rPr>
                <w:b/>
                <w:sz w:val="22"/>
                <w:szCs w:val="22"/>
              </w:rPr>
              <w:t>EMO Market Wojciech Jach, Krzysztof Kuklicz s.c.</w:t>
            </w:r>
          </w:p>
          <w:p w14:paraId="1C4E28A7" w14:textId="77777777" w:rsidR="00A76A71" w:rsidRPr="009F0E5C" w:rsidRDefault="00A76A71" w:rsidP="00DE065B">
            <w:pPr>
              <w:jc w:val="both"/>
              <w:rPr>
                <w:bCs/>
                <w:sz w:val="22"/>
                <w:szCs w:val="22"/>
              </w:rPr>
            </w:pPr>
            <w:r w:rsidRPr="00A76A71">
              <w:rPr>
                <w:bCs/>
                <w:sz w:val="22"/>
                <w:szCs w:val="22"/>
              </w:rPr>
              <w:t>Rynek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76A71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D7A44C3" w14:textId="77777777" w:rsidR="00A76A71" w:rsidRPr="009F0E5C" w:rsidRDefault="00A76A71" w:rsidP="00DE065B">
            <w:pPr>
              <w:jc w:val="both"/>
              <w:rPr>
                <w:bCs/>
                <w:sz w:val="22"/>
                <w:szCs w:val="22"/>
              </w:rPr>
            </w:pPr>
            <w:r w:rsidRPr="00A76A71">
              <w:rPr>
                <w:bCs/>
                <w:sz w:val="22"/>
                <w:szCs w:val="22"/>
              </w:rPr>
              <w:t>32-005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76A71">
              <w:rPr>
                <w:bCs/>
                <w:sz w:val="22"/>
                <w:szCs w:val="22"/>
              </w:rPr>
              <w:t>Niepołomice</w:t>
            </w:r>
          </w:p>
          <w:p w14:paraId="43E3472C" w14:textId="16C83A0C" w:rsidR="00A76A71" w:rsidRPr="00211A34" w:rsidRDefault="00A76A71" w:rsidP="00DE065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2E7CE4">
              <w:rPr>
                <w:sz w:val="22"/>
                <w:szCs w:val="22"/>
              </w:rPr>
              <w:t xml:space="preserve"> </w:t>
            </w:r>
            <w:r w:rsidRPr="002E7CE4">
              <w:rPr>
                <w:b/>
                <w:bCs/>
                <w:sz w:val="22"/>
                <w:szCs w:val="22"/>
              </w:rPr>
              <w:t>Zadanie nr 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76A71">
              <w:rPr>
                <w:sz w:val="22"/>
                <w:szCs w:val="22"/>
              </w:rPr>
              <w:t>Dostawa produktów wędliniarskich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76A71">
              <w:rPr>
                <w:b/>
                <w:sz w:val="22"/>
                <w:szCs w:val="22"/>
              </w:rPr>
              <w:t>22 955.70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12E454B" w14:textId="77777777" w:rsidR="00A76A71" w:rsidRPr="00D26ED6" w:rsidRDefault="00A76A71" w:rsidP="00DE065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7250DB5" w14:textId="7614536A" w:rsidR="00192701" w:rsidRPr="00192701" w:rsidRDefault="002E7CE4" w:rsidP="00192701">
            <w:pPr>
              <w:rPr>
                <w:highlight w:val="darkGray"/>
              </w:rPr>
            </w:pPr>
            <w:r w:rsidRPr="00C6654E">
              <w:rPr>
                <w:sz w:val="20"/>
                <w:szCs w:val="20"/>
              </w:rPr>
              <w:t>Wybrano ofertę przedstawiającą najlepszy bilans ceny  i kryterium poza cenowego</w:t>
            </w:r>
          </w:p>
        </w:tc>
      </w:tr>
      <w:tr w:rsidR="00A76A71" w14:paraId="27B12375" w14:textId="77777777" w:rsidTr="00DE065B">
        <w:trPr>
          <w:cantSplit/>
        </w:trPr>
        <w:tc>
          <w:tcPr>
            <w:tcW w:w="9498" w:type="dxa"/>
          </w:tcPr>
          <w:p w14:paraId="7631B618" w14:textId="77777777" w:rsidR="00A76A71" w:rsidRPr="002E7CE4" w:rsidRDefault="00A76A71" w:rsidP="00DE065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E7CE4">
              <w:rPr>
                <w:b/>
                <w:sz w:val="22"/>
                <w:szCs w:val="22"/>
              </w:rPr>
              <w:t>EMO Market Wojciech Jach, Krzysztof Kuklicz s.c.</w:t>
            </w:r>
          </w:p>
          <w:p w14:paraId="6C23B8DE" w14:textId="77777777" w:rsidR="00A76A71" w:rsidRPr="002E7CE4" w:rsidRDefault="00A76A71" w:rsidP="00DE065B">
            <w:pPr>
              <w:jc w:val="both"/>
              <w:rPr>
                <w:bCs/>
                <w:sz w:val="22"/>
                <w:szCs w:val="22"/>
              </w:rPr>
            </w:pPr>
            <w:r w:rsidRPr="002E7CE4">
              <w:rPr>
                <w:bCs/>
                <w:sz w:val="22"/>
                <w:szCs w:val="22"/>
              </w:rPr>
              <w:t xml:space="preserve">Rynek 1 </w:t>
            </w:r>
          </w:p>
          <w:p w14:paraId="31780A1F" w14:textId="77777777" w:rsidR="00A76A71" w:rsidRPr="002E7CE4" w:rsidRDefault="00A76A71" w:rsidP="00DE065B">
            <w:pPr>
              <w:jc w:val="both"/>
              <w:rPr>
                <w:bCs/>
                <w:sz w:val="22"/>
                <w:szCs w:val="22"/>
              </w:rPr>
            </w:pPr>
            <w:r w:rsidRPr="002E7CE4">
              <w:rPr>
                <w:bCs/>
                <w:sz w:val="22"/>
                <w:szCs w:val="22"/>
              </w:rPr>
              <w:t>32-005 Niepołomice</w:t>
            </w:r>
          </w:p>
          <w:p w14:paraId="72559D3D" w14:textId="7A4DCD00" w:rsidR="00A76A71" w:rsidRPr="002E7CE4" w:rsidRDefault="00A76A71" w:rsidP="00DE065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E7CE4">
              <w:rPr>
                <w:sz w:val="22"/>
                <w:szCs w:val="22"/>
              </w:rPr>
              <w:t>na:</w:t>
            </w:r>
            <w:r w:rsidR="002E7CE4" w:rsidRPr="002E7CE4">
              <w:rPr>
                <w:sz w:val="22"/>
                <w:szCs w:val="22"/>
              </w:rPr>
              <w:t xml:space="preserve"> </w:t>
            </w:r>
            <w:r w:rsidRPr="002E7CE4">
              <w:rPr>
                <w:b/>
                <w:bCs/>
                <w:sz w:val="22"/>
                <w:szCs w:val="22"/>
              </w:rPr>
              <w:t>Zadanie nr 4</w:t>
            </w:r>
            <w:r w:rsidRPr="002E7CE4">
              <w:rPr>
                <w:sz w:val="22"/>
                <w:szCs w:val="22"/>
              </w:rPr>
              <w:t xml:space="preserve">: Dostawa mięsa za cenę brutto </w:t>
            </w:r>
            <w:r w:rsidRPr="002E7CE4">
              <w:rPr>
                <w:b/>
                <w:sz w:val="22"/>
                <w:szCs w:val="22"/>
              </w:rPr>
              <w:t>59 299.85 zł</w:t>
            </w:r>
            <w:r w:rsidRPr="002E7CE4">
              <w:rPr>
                <w:bCs/>
                <w:sz w:val="22"/>
                <w:szCs w:val="22"/>
              </w:rPr>
              <w:t>.</w:t>
            </w:r>
          </w:p>
          <w:p w14:paraId="597E330E" w14:textId="77777777" w:rsidR="00A76A71" w:rsidRPr="002E7CE4" w:rsidRDefault="00A76A71" w:rsidP="00DE065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E7CE4">
              <w:rPr>
                <w:color w:val="000000"/>
                <w:sz w:val="22"/>
                <w:szCs w:val="22"/>
              </w:rPr>
              <w:t>Uzasadnienie wyboru:</w:t>
            </w:r>
          </w:p>
          <w:p w14:paraId="597990B4" w14:textId="5FAB3CAD" w:rsidR="00A76A71" w:rsidRPr="00A76A71" w:rsidRDefault="002E7CE4" w:rsidP="00DE065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2E7CE4">
              <w:rPr>
                <w:sz w:val="22"/>
                <w:szCs w:val="22"/>
              </w:rPr>
              <w:t>Wybrano ofertę przedstawiającą najlepszy bilans ceny  i kryterium poza cenowego</w:t>
            </w:r>
          </w:p>
        </w:tc>
      </w:tr>
      <w:tr w:rsidR="00A76A71" w14:paraId="7C4C740A" w14:textId="77777777" w:rsidTr="00DE065B">
        <w:trPr>
          <w:cantSplit/>
        </w:trPr>
        <w:tc>
          <w:tcPr>
            <w:tcW w:w="9498" w:type="dxa"/>
          </w:tcPr>
          <w:p w14:paraId="51A9FFB7" w14:textId="77777777" w:rsidR="00A76A71" w:rsidRPr="002E7CE4" w:rsidRDefault="00A76A71" w:rsidP="00DE065B">
            <w:pPr>
              <w:spacing w:before="60" w:after="40"/>
              <w:jc w:val="both"/>
              <w:rPr>
                <w:bCs/>
                <w:sz w:val="22"/>
                <w:szCs w:val="22"/>
              </w:rPr>
            </w:pPr>
            <w:r w:rsidRPr="002E7CE4">
              <w:rPr>
                <w:bCs/>
                <w:sz w:val="22"/>
                <w:szCs w:val="22"/>
              </w:rPr>
              <w:lastRenderedPageBreak/>
              <w:t>EMO Market Wojciech Jach, Krzysztof Kuklicz s.c.</w:t>
            </w:r>
          </w:p>
          <w:p w14:paraId="01C402E0" w14:textId="77777777" w:rsidR="00A76A71" w:rsidRPr="002E7CE4" w:rsidRDefault="00A76A71" w:rsidP="00DE065B">
            <w:pPr>
              <w:jc w:val="both"/>
              <w:rPr>
                <w:bCs/>
                <w:sz w:val="22"/>
                <w:szCs w:val="22"/>
              </w:rPr>
            </w:pPr>
            <w:r w:rsidRPr="002E7CE4">
              <w:rPr>
                <w:bCs/>
                <w:sz w:val="22"/>
                <w:szCs w:val="22"/>
              </w:rPr>
              <w:t xml:space="preserve">Rynek 1 </w:t>
            </w:r>
          </w:p>
          <w:p w14:paraId="57AEF45C" w14:textId="77777777" w:rsidR="00A76A71" w:rsidRPr="002E7CE4" w:rsidRDefault="00A76A71" w:rsidP="00DE065B">
            <w:pPr>
              <w:jc w:val="both"/>
              <w:rPr>
                <w:bCs/>
                <w:sz w:val="22"/>
                <w:szCs w:val="22"/>
              </w:rPr>
            </w:pPr>
            <w:r w:rsidRPr="002E7CE4">
              <w:rPr>
                <w:bCs/>
                <w:sz w:val="22"/>
                <w:szCs w:val="22"/>
              </w:rPr>
              <w:t>32-005 Niepołomice</w:t>
            </w:r>
          </w:p>
          <w:p w14:paraId="7885C658" w14:textId="06385520" w:rsidR="00A76A71" w:rsidRPr="002E7CE4" w:rsidRDefault="00A76A71" w:rsidP="00DE065B">
            <w:pPr>
              <w:spacing w:before="40" w:after="40" w:line="276" w:lineRule="auto"/>
              <w:jc w:val="both"/>
              <w:rPr>
                <w:bCs/>
                <w:sz w:val="22"/>
                <w:szCs w:val="22"/>
              </w:rPr>
            </w:pPr>
            <w:r w:rsidRPr="002E7CE4">
              <w:rPr>
                <w:bCs/>
                <w:sz w:val="22"/>
                <w:szCs w:val="22"/>
              </w:rPr>
              <w:t>na:</w:t>
            </w:r>
            <w:r w:rsidR="002E7CE4" w:rsidRPr="002E7CE4">
              <w:rPr>
                <w:bCs/>
                <w:sz w:val="22"/>
                <w:szCs w:val="22"/>
              </w:rPr>
              <w:t xml:space="preserve"> </w:t>
            </w:r>
            <w:r w:rsidRPr="002E7CE4">
              <w:rPr>
                <w:b/>
                <w:sz w:val="22"/>
                <w:szCs w:val="22"/>
              </w:rPr>
              <w:t>Zadanie nr 5</w:t>
            </w:r>
            <w:r w:rsidRPr="002E7CE4">
              <w:rPr>
                <w:bCs/>
                <w:sz w:val="22"/>
                <w:szCs w:val="22"/>
              </w:rPr>
              <w:t>: Dostawa świeżych warzyw  owoców za cenę brutto 73 665.55 zł.</w:t>
            </w:r>
          </w:p>
          <w:p w14:paraId="3F1721C5" w14:textId="77777777" w:rsidR="00A76A71" w:rsidRPr="002E7CE4" w:rsidRDefault="00A76A71" w:rsidP="00DE065B">
            <w:pPr>
              <w:spacing w:before="120"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2E7CE4">
              <w:rPr>
                <w:bCs/>
                <w:color w:val="000000"/>
                <w:sz w:val="22"/>
                <w:szCs w:val="22"/>
              </w:rPr>
              <w:t>Uzasadnienie wyboru:</w:t>
            </w:r>
          </w:p>
          <w:p w14:paraId="75774985" w14:textId="6FF657F2" w:rsidR="00A76A71" w:rsidRPr="00A76A71" w:rsidRDefault="002E7CE4" w:rsidP="00DE065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2E7CE4">
              <w:rPr>
                <w:bCs/>
                <w:sz w:val="20"/>
                <w:szCs w:val="20"/>
              </w:rPr>
              <w:t>Wybrano ofertę przedstawiającą najlepszy bilans ceny  i kryterium poza cenowego</w:t>
            </w:r>
          </w:p>
        </w:tc>
      </w:tr>
      <w:tr w:rsidR="00A76A71" w14:paraId="1B9305A8" w14:textId="77777777" w:rsidTr="00DE065B">
        <w:trPr>
          <w:cantSplit/>
        </w:trPr>
        <w:tc>
          <w:tcPr>
            <w:tcW w:w="9498" w:type="dxa"/>
          </w:tcPr>
          <w:p w14:paraId="1C0CA63C" w14:textId="77777777" w:rsidR="00A76A71" w:rsidRPr="002E7CE4" w:rsidRDefault="00A76A71" w:rsidP="00DE065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E7CE4">
              <w:rPr>
                <w:b/>
                <w:sz w:val="22"/>
                <w:szCs w:val="22"/>
              </w:rPr>
              <w:t>EMO Market Wojciech Jach, Krzysztof Kuklicz s.c.</w:t>
            </w:r>
          </w:p>
          <w:p w14:paraId="2C52165A" w14:textId="77777777" w:rsidR="00A76A71" w:rsidRPr="002E7CE4" w:rsidRDefault="00A76A71" w:rsidP="00DE065B">
            <w:pPr>
              <w:jc w:val="both"/>
              <w:rPr>
                <w:bCs/>
                <w:sz w:val="22"/>
                <w:szCs w:val="22"/>
              </w:rPr>
            </w:pPr>
            <w:r w:rsidRPr="002E7CE4">
              <w:rPr>
                <w:bCs/>
                <w:sz w:val="22"/>
                <w:szCs w:val="22"/>
              </w:rPr>
              <w:t xml:space="preserve">Rynek 1 </w:t>
            </w:r>
          </w:p>
          <w:p w14:paraId="64304A44" w14:textId="77777777" w:rsidR="00A76A71" w:rsidRPr="002E7CE4" w:rsidRDefault="00A76A71" w:rsidP="00DE065B">
            <w:pPr>
              <w:jc w:val="both"/>
              <w:rPr>
                <w:bCs/>
                <w:sz w:val="22"/>
                <w:szCs w:val="22"/>
              </w:rPr>
            </w:pPr>
            <w:r w:rsidRPr="002E7CE4">
              <w:rPr>
                <w:bCs/>
                <w:sz w:val="22"/>
                <w:szCs w:val="22"/>
              </w:rPr>
              <w:t>32-005 Niepołomice</w:t>
            </w:r>
          </w:p>
          <w:p w14:paraId="69B8666B" w14:textId="617BF9D0" w:rsidR="00A76A71" w:rsidRPr="002E7CE4" w:rsidRDefault="00A76A71" w:rsidP="00DE065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E7CE4">
              <w:rPr>
                <w:sz w:val="22"/>
                <w:szCs w:val="22"/>
              </w:rPr>
              <w:t>na:</w:t>
            </w:r>
            <w:r w:rsidR="002E7CE4" w:rsidRPr="002E7CE4">
              <w:rPr>
                <w:sz w:val="22"/>
                <w:szCs w:val="22"/>
              </w:rPr>
              <w:t xml:space="preserve"> </w:t>
            </w:r>
            <w:r w:rsidRPr="002E7CE4">
              <w:rPr>
                <w:b/>
                <w:bCs/>
                <w:sz w:val="22"/>
                <w:szCs w:val="22"/>
              </w:rPr>
              <w:t>Zadanie nr 6</w:t>
            </w:r>
            <w:r w:rsidRPr="002E7CE4">
              <w:rPr>
                <w:sz w:val="22"/>
                <w:szCs w:val="22"/>
              </w:rPr>
              <w:t xml:space="preserve">: Dostawa nabiału i przetworów mleczarskich za cenę brutto </w:t>
            </w:r>
            <w:r w:rsidRPr="002E7CE4">
              <w:rPr>
                <w:b/>
                <w:sz w:val="22"/>
                <w:szCs w:val="22"/>
              </w:rPr>
              <w:t>56 417.00 zł</w:t>
            </w:r>
            <w:r w:rsidRPr="002E7CE4">
              <w:rPr>
                <w:bCs/>
                <w:sz w:val="22"/>
                <w:szCs w:val="22"/>
              </w:rPr>
              <w:t>.</w:t>
            </w:r>
          </w:p>
          <w:p w14:paraId="623DFE7F" w14:textId="77777777" w:rsidR="00A76A71" w:rsidRPr="002E7CE4" w:rsidRDefault="00A76A71" w:rsidP="00DE065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E7CE4">
              <w:rPr>
                <w:color w:val="000000"/>
                <w:sz w:val="22"/>
                <w:szCs w:val="22"/>
              </w:rPr>
              <w:t>Uzasadnienie wyboru:</w:t>
            </w:r>
          </w:p>
          <w:p w14:paraId="7F592FFD" w14:textId="5B6B0E6F" w:rsidR="00A76A71" w:rsidRPr="002E7CE4" w:rsidRDefault="002E7CE4" w:rsidP="00DE065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2E7CE4">
              <w:rPr>
                <w:sz w:val="22"/>
                <w:szCs w:val="22"/>
              </w:rPr>
              <w:t>Wybrano ofertę przedstawiającą najlepszy bilans ceny  i kryterium poza cenowego</w:t>
            </w:r>
          </w:p>
        </w:tc>
      </w:tr>
      <w:tr w:rsidR="00A76A71" w14:paraId="718F7926" w14:textId="77777777" w:rsidTr="00DE065B">
        <w:trPr>
          <w:cantSplit/>
        </w:trPr>
        <w:tc>
          <w:tcPr>
            <w:tcW w:w="9498" w:type="dxa"/>
          </w:tcPr>
          <w:p w14:paraId="724CC489" w14:textId="77777777" w:rsidR="00A76A71" w:rsidRPr="002E7CE4" w:rsidRDefault="00A76A71" w:rsidP="00DE065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E7CE4">
              <w:rPr>
                <w:b/>
                <w:sz w:val="22"/>
                <w:szCs w:val="22"/>
              </w:rPr>
              <w:t>Firma Handlowo - Usługowa "</w:t>
            </w:r>
            <w:proofErr w:type="spellStart"/>
            <w:r w:rsidRPr="002E7CE4">
              <w:rPr>
                <w:b/>
                <w:sz w:val="22"/>
                <w:szCs w:val="22"/>
              </w:rPr>
              <w:t>Gallod</w:t>
            </w:r>
            <w:proofErr w:type="spellEnd"/>
            <w:r w:rsidRPr="002E7CE4">
              <w:rPr>
                <w:b/>
                <w:sz w:val="22"/>
                <w:szCs w:val="22"/>
              </w:rPr>
              <w:t>-Hurt" Bronisław Kłósek</w:t>
            </w:r>
          </w:p>
          <w:p w14:paraId="061CB90E" w14:textId="77777777" w:rsidR="00A76A71" w:rsidRPr="002E7CE4" w:rsidRDefault="00A76A71" w:rsidP="00DE065B">
            <w:pPr>
              <w:jc w:val="both"/>
              <w:rPr>
                <w:bCs/>
                <w:sz w:val="22"/>
                <w:szCs w:val="22"/>
              </w:rPr>
            </w:pPr>
            <w:r w:rsidRPr="002E7CE4">
              <w:rPr>
                <w:bCs/>
                <w:sz w:val="22"/>
                <w:szCs w:val="22"/>
              </w:rPr>
              <w:t xml:space="preserve">LESZCZYNA 159 </w:t>
            </w:r>
          </w:p>
          <w:p w14:paraId="16F3F62D" w14:textId="77777777" w:rsidR="00A76A71" w:rsidRPr="002E7CE4" w:rsidRDefault="00A76A71" w:rsidP="00DE065B">
            <w:pPr>
              <w:jc w:val="both"/>
              <w:rPr>
                <w:bCs/>
                <w:sz w:val="22"/>
                <w:szCs w:val="22"/>
              </w:rPr>
            </w:pPr>
            <w:r w:rsidRPr="002E7CE4">
              <w:rPr>
                <w:bCs/>
                <w:sz w:val="22"/>
                <w:szCs w:val="22"/>
              </w:rPr>
              <w:t>32-733 TRZCIANA</w:t>
            </w:r>
          </w:p>
          <w:p w14:paraId="0132378F" w14:textId="3B850447" w:rsidR="00A76A71" w:rsidRPr="002E7CE4" w:rsidRDefault="00A76A71" w:rsidP="00DE065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E7CE4">
              <w:rPr>
                <w:sz w:val="22"/>
                <w:szCs w:val="22"/>
              </w:rPr>
              <w:t>na:</w:t>
            </w:r>
            <w:r w:rsidR="002E7CE4" w:rsidRPr="002E7CE4">
              <w:rPr>
                <w:sz w:val="22"/>
                <w:szCs w:val="22"/>
              </w:rPr>
              <w:t xml:space="preserve"> </w:t>
            </w:r>
            <w:r w:rsidRPr="002E7CE4">
              <w:rPr>
                <w:b/>
                <w:bCs/>
                <w:sz w:val="22"/>
                <w:szCs w:val="22"/>
              </w:rPr>
              <w:t>Zadanie nr 7:</w:t>
            </w:r>
            <w:r w:rsidRPr="002E7CE4">
              <w:rPr>
                <w:sz w:val="22"/>
                <w:szCs w:val="22"/>
              </w:rPr>
              <w:t xml:space="preserve"> Dostawa mrożonych ryb i przetworów rybnych, mrożonek warzywnych i owocowych za cenę brutto </w:t>
            </w:r>
            <w:r w:rsidRPr="002E7CE4">
              <w:rPr>
                <w:b/>
                <w:sz w:val="22"/>
                <w:szCs w:val="22"/>
              </w:rPr>
              <w:t>54 892.00 zł</w:t>
            </w:r>
            <w:r w:rsidRPr="002E7CE4">
              <w:rPr>
                <w:bCs/>
                <w:sz w:val="22"/>
                <w:szCs w:val="22"/>
              </w:rPr>
              <w:t>.</w:t>
            </w:r>
          </w:p>
          <w:p w14:paraId="7E8A2497" w14:textId="77777777" w:rsidR="00A76A71" w:rsidRPr="002E7CE4" w:rsidRDefault="00A76A71" w:rsidP="00DE065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E7CE4">
              <w:rPr>
                <w:color w:val="000000"/>
                <w:sz w:val="22"/>
                <w:szCs w:val="22"/>
              </w:rPr>
              <w:t>Uzasadnienie wyboru:</w:t>
            </w:r>
          </w:p>
          <w:p w14:paraId="14AAA52D" w14:textId="5B016120" w:rsidR="00A76A71" w:rsidRPr="00A76A71" w:rsidRDefault="002E7CE4" w:rsidP="00DE065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2E7CE4">
              <w:rPr>
                <w:sz w:val="22"/>
                <w:szCs w:val="22"/>
              </w:rPr>
              <w:t>Wybrano ofertę przedstawiającą najlepszy bilans ceny  i kryterium poza cenowego</w:t>
            </w:r>
          </w:p>
        </w:tc>
      </w:tr>
      <w:tr w:rsidR="00A76A71" w14:paraId="191872E1" w14:textId="77777777" w:rsidTr="00DE065B">
        <w:trPr>
          <w:cantSplit/>
        </w:trPr>
        <w:tc>
          <w:tcPr>
            <w:tcW w:w="9498" w:type="dxa"/>
          </w:tcPr>
          <w:p w14:paraId="2827A3C9" w14:textId="77777777" w:rsidR="00A76A71" w:rsidRPr="002E7CE4" w:rsidRDefault="00A76A71" w:rsidP="00DE065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E7CE4">
              <w:rPr>
                <w:b/>
                <w:sz w:val="22"/>
                <w:szCs w:val="22"/>
              </w:rPr>
              <w:t>EMO Market Wojciech Jach, Krzysztof Kuklicz s.c.</w:t>
            </w:r>
          </w:p>
          <w:p w14:paraId="13C32EF6" w14:textId="77777777" w:rsidR="00A76A71" w:rsidRPr="002E7CE4" w:rsidRDefault="00A76A71" w:rsidP="00DE065B">
            <w:pPr>
              <w:jc w:val="both"/>
              <w:rPr>
                <w:bCs/>
                <w:sz w:val="22"/>
                <w:szCs w:val="22"/>
              </w:rPr>
            </w:pPr>
            <w:r w:rsidRPr="002E7CE4">
              <w:rPr>
                <w:bCs/>
                <w:sz w:val="22"/>
                <w:szCs w:val="22"/>
              </w:rPr>
              <w:t xml:space="preserve">Rynek 1 </w:t>
            </w:r>
          </w:p>
          <w:p w14:paraId="41ED5E25" w14:textId="77777777" w:rsidR="00A76A71" w:rsidRPr="002E7CE4" w:rsidRDefault="00A76A71" w:rsidP="00DE065B">
            <w:pPr>
              <w:jc w:val="both"/>
              <w:rPr>
                <w:bCs/>
                <w:sz w:val="22"/>
                <w:szCs w:val="22"/>
              </w:rPr>
            </w:pPr>
            <w:r w:rsidRPr="002E7CE4">
              <w:rPr>
                <w:bCs/>
                <w:sz w:val="22"/>
                <w:szCs w:val="22"/>
              </w:rPr>
              <w:t>32-005 Niepołomice</w:t>
            </w:r>
          </w:p>
          <w:p w14:paraId="51214877" w14:textId="66A8F28D" w:rsidR="00A76A71" w:rsidRPr="002E7CE4" w:rsidRDefault="00A76A71" w:rsidP="00DE065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E7CE4">
              <w:rPr>
                <w:sz w:val="22"/>
                <w:szCs w:val="22"/>
              </w:rPr>
              <w:t>na:</w:t>
            </w:r>
            <w:r w:rsidR="002E7CE4" w:rsidRPr="002E7CE4">
              <w:rPr>
                <w:sz w:val="22"/>
                <w:szCs w:val="22"/>
              </w:rPr>
              <w:t xml:space="preserve"> </w:t>
            </w:r>
            <w:r w:rsidRPr="002E7CE4">
              <w:rPr>
                <w:b/>
                <w:bCs/>
                <w:sz w:val="22"/>
                <w:szCs w:val="22"/>
              </w:rPr>
              <w:t>Zadanie nr 8</w:t>
            </w:r>
            <w:r w:rsidRPr="002E7CE4">
              <w:rPr>
                <w:sz w:val="22"/>
                <w:szCs w:val="22"/>
              </w:rPr>
              <w:t xml:space="preserve">: Dostawa jajek kurzych za cenę brutto </w:t>
            </w:r>
            <w:r w:rsidRPr="002E7CE4">
              <w:rPr>
                <w:b/>
                <w:sz w:val="22"/>
                <w:szCs w:val="22"/>
              </w:rPr>
              <w:t>4 760.00 zł</w:t>
            </w:r>
            <w:r w:rsidRPr="002E7CE4">
              <w:rPr>
                <w:bCs/>
                <w:sz w:val="22"/>
                <w:szCs w:val="22"/>
              </w:rPr>
              <w:t>.</w:t>
            </w:r>
          </w:p>
          <w:p w14:paraId="04E5CCE2" w14:textId="77777777" w:rsidR="00A76A71" w:rsidRPr="002E7CE4" w:rsidRDefault="00A76A71" w:rsidP="00DE065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E7CE4">
              <w:rPr>
                <w:color w:val="000000"/>
                <w:sz w:val="22"/>
                <w:szCs w:val="22"/>
              </w:rPr>
              <w:t>Uzasadnienie wyboru:</w:t>
            </w:r>
          </w:p>
          <w:p w14:paraId="7EF1B0CC" w14:textId="7A4BC759" w:rsidR="00A76A71" w:rsidRPr="00A76A71" w:rsidRDefault="002E7CE4" w:rsidP="00DE065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2E7CE4">
              <w:rPr>
                <w:sz w:val="22"/>
                <w:szCs w:val="22"/>
              </w:rPr>
              <w:t>Wybrano ofertę przedstawiającą najlepszy bilans ceny  i kryterium poza cenowego</w:t>
            </w:r>
          </w:p>
        </w:tc>
      </w:tr>
    </w:tbl>
    <w:p w14:paraId="59FBE37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3A5C6526" w14:textId="77777777" w:rsidTr="00596EA3">
        <w:tc>
          <w:tcPr>
            <w:tcW w:w="2169" w:type="dxa"/>
            <w:shd w:val="clear" w:color="auto" w:fill="F3F3F3"/>
          </w:tcPr>
          <w:p w14:paraId="2F51981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6844274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19A3E43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3F7659B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A76A71" w:rsidRPr="00834EF4" w14:paraId="647AA32A" w14:textId="77777777" w:rsidTr="00DE065B">
        <w:tc>
          <w:tcPr>
            <w:tcW w:w="2169" w:type="dxa"/>
            <w:shd w:val="clear" w:color="auto" w:fill="auto"/>
          </w:tcPr>
          <w:p w14:paraId="05A127F8" w14:textId="77777777" w:rsidR="00A76A71" w:rsidRPr="00211A34" w:rsidRDefault="00A76A71" w:rsidP="00DE065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76A71">
              <w:rPr>
                <w:sz w:val="20"/>
                <w:szCs w:val="20"/>
              </w:rPr>
              <w:t>Dostawa pieczywa i wyrobów piekarniczy</w:t>
            </w:r>
          </w:p>
        </w:tc>
        <w:tc>
          <w:tcPr>
            <w:tcW w:w="2793" w:type="dxa"/>
            <w:shd w:val="clear" w:color="auto" w:fill="auto"/>
          </w:tcPr>
          <w:p w14:paraId="1286FB4F" w14:textId="77777777" w:rsidR="00A76A71" w:rsidRPr="00211A34" w:rsidRDefault="00A76A71" w:rsidP="00DE065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76A71">
              <w:rPr>
                <w:b/>
                <w:bCs/>
                <w:sz w:val="20"/>
                <w:szCs w:val="20"/>
              </w:rPr>
              <w:t>EMO Market Wojciech Jach, Krzysztof Kuklicz s.c.</w:t>
            </w:r>
          </w:p>
          <w:p w14:paraId="5F63D19A" w14:textId="77777777" w:rsidR="00A76A71" w:rsidRPr="00211A34" w:rsidRDefault="00A76A71" w:rsidP="00DE065B">
            <w:pPr>
              <w:rPr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>Rynek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6A71">
              <w:rPr>
                <w:sz w:val="20"/>
                <w:szCs w:val="20"/>
              </w:rPr>
              <w:t>1</w:t>
            </w:r>
          </w:p>
          <w:p w14:paraId="136CDADD" w14:textId="77777777" w:rsidR="00A76A71" w:rsidRPr="00211A34" w:rsidRDefault="00A76A71" w:rsidP="00DE065B">
            <w:pPr>
              <w:spacing w:after="40"/>
              <w:rPr>
                <w:color w:val="000000"/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6A71">
              <w:rPr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14:paraId="52150290" w14:textId="77777777" w:rsidR="00A76A71" w:rsidRPr="00A76A71" w:rsidRDefault="00A76A71" w:rsidP="00DE065B">
            <w:pPr>
              <w:spacing w:before="40" w:after="40"/>
              <w:rPr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>1 - Cena - 60.00</w:t>
            </w:r>
          </w:p>
          <w:p w14:paraId="0B102396" w14:textId="77777777" w:rsidR="00A76A71" w:rsidRPr="00211A34" w:rsidRDefault="00A76A71" w:rsidP="00DE065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>2 - Czas rozpatrzenia reklamacji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531D9BC" w14:textId="77777777" w:rsidR="00A76A71" w:rsidRPr="00211A34" w:rsidRDefault="00A76A71" w:rsidP="00DE065B">
            <w:pPr>
              <w:jc w:val="center"/>
              <w:rPr>
                <w:color w:val="000000"/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 xml:space="preserve">  100,00</w:t>
            </w:r>
          </w:p>
        </w:tc>
      </w:tr>
      <w:tr w:rsidR="00A76A71" w:rsidRPr="00834EF4" w14:paraId="0B92FC5A" w14:textId="77777777" w:rsidTr="00DE065B">
        <w:tc>
          <w:tcPr>
            <w:tcW w:w="2169" w:type="dxa"/>
            <w:shd w:val="clear" w:color="auto" w:fill="auto"/>
          </w:tcPr>
          <w:p w14:paraId="4FD25FFE" w14:textId="77777777" w:rsidR="00A76A71" w:rsidRPr="00211A34" w:rsidRDefault="00A76A71" w:rsidP="00DE065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76A71">
              <w:rPr>
                <w:sz w:val="20"/>
                <w:szCs w:val="20"/>
              </w:rPr>
              <w:t>Dostawa artykułów sypkich, tłuszczów i  dżemów</w:t>
            </w:r>
          </w:p>
        </w:tc>
        <w:tc>
          <w:tcPr>
            <w:tcW w:w="2793" w:type="dxa"/>
            <w:shd w:val="clear" w:color="auto" w:fill="auto"/>
          </w:tcPr>
          <w:p w14:paraId="54B97607" w14:textId="77777777" w:rsidR="00A76A71" w:rsidRPr="00211A34" w:rsidRDefault="00A76A71" w:rsidP="00DE065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76A71">
              <w:rPr>
                <w:b/>
                <w:bCs/>
                <w:sz w:val="20"/>
                <w:szCs w:val="20"/>
              </w:rPr>
              <w:t>EMO Market Wojciech Jach, Krzysztof Kuklicz s.c.</w:t>
            </w:r>
          </w:p>
          <w:p w14:paraId="69F1D3D1" w14:textId="77777777" w:rsidR="00A76A71" w:rsidRPr="00211A34" w:rsidRDefault="00A76A71" w:rsidP="00DE065B">
            <w:pPr>
              <w:rPr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>Rynek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6A71">
              <w:rPr>
                <w:sz w:val="20"/>
                <w:szCs w:val="20"/>
              </w:rPr>
              <w:t>1</w:t>
            </w:r>
          </w:p>
          <w:p w14:paraId="7D57DAA1" w14:textId="77777777" w:rsidR="00A76A71" w:rsidRPr="00211A34" w:rsidRDefault="00A76A71" w:rsidP="00DE065B">
            <w:pPr>
              <w:spacing w:after="40"/>
              <w:rPr>
                <w:color w:val="000000"/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6A71">
              <w:rPr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14:paraId="2E6B4D4C" w14:textId="77777777" w:rsidR="00A76A71" w:rsidRPr="00A76A71" w:rsidRDefault="00A76A71" w:rsidP="00DE065B">
            <w:pPr>
              <w:spacing w:before="40" w:after="40"/>
              <w:rPr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>1 - Cena - 60.00</w:t>
            </w:r>
          </w:p>
          <w:p w14:paraId="65812B5B" w14:textId="77777777" w:rsidR="00A76A71" w:rsidRPr="00211A34" w:rsidRDefault="00A76A71" w:rsidP="00DE065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>2 - Czas rozpatrzenia reklamacji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7693E97" w14:textId="77777777" w:rsidR="00A76A71" w:rsidRPr="00211A34" w:rsidRDefault="00A76A71" w:rsidP="00DE065B">
            <w:pPr>
              <w:jc w:val="center"/>
              <w:rPr>
                <w:color w:val="000000"/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 xml:space="preserve">  100,00</w:t>
            </w:r>
          </w:p>
        </w:tc>
      </w:tr>
      <w:tr w:rsidR="00A76A71" w:rsidRPr="00834EF4" w14:paraId="122C02D6" w14:textId="77777777" w:rsidTr="00DE065B">
        <w:tc>
          <w:tcPr>
            <w:tcW w:w="2169" w:type="dxa"/>
            <w:shd w:val="clear" w:color="auto" w:fill="auto"/>
          </w:tcPr>
          <w:p w14:paraId="20E7C5D7" w14:textId="77777777" w:rsidR="00A76A71" w:rsidRPr="00211A34" w:rsidRDefault="00A76A71" w:rsidP="00DE065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76A71">
              <w:rPr>
                <w:sz w:val="20"/>
                <w:szCs w:val="20"/>
              </w:rPr>
              <w:t>Dostawa produktów wędliniarskich</w:t>
            </w:r>
          </w:p>
        </w:tc>
        <w:tc>
          <w:tcPr>
            <w:tcW w:w="2793" w:type="dxa"/>
            <w:shd w:val="clear" w:color="auto" w:fill="auto"/>
          </w:tcPr>
          <w:p w14:paraId="769D84F8" w14:textId="77777777" w:rsidR="00A76A71" w:rsidRPr="00211A34" w:rsidRDefault="00A76A71" w:rsidP="00DE065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76A71">
              <w:rPr>
                <w:b/>
                <w:bCs/>
                <w:sz w:val="20"/>
                <w:szCs w:val="20"/>
              </w:rPr>
              <w:t>EMO Market Wojciech Jach, Krzysztof Kuklicz s.c.</w:t>
            </w:r>
          </w:p>
          <w:p w14:paraId="14032352" w14:textId="77777777" w:rsidR="00A76A71" w:rsidRPr="00211A34" w:rsidRDefault="00A76A71" w:rsidP="00DE065B">
            <w:pPr>
              <w:rPr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>Rynek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6A71">
              <w:rPr>
                <w:sz w:val="20"/>
                <w:szCs w:val="20"/>
              </w:rPr>
              <w:t>1</w:t>
            </w:r>
          </w:p>
          <w:p w14:paraId="576EB2C4" w14:textId="77777777" w:rsidR="00A76A71" w:rsidRPr="00211A34" w:rsidRDefault="00A76A71" w:rsidP="00DE065B">
            <w:pPr>
              <w:spacing w:after="40"/>
              <w:rPr>
                <w:color w:val="000000"/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6A71">
              <w:rPr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14:paraId="4CCCE8F6" w14:textId="77777777" w:rsidR="00A76A71" w:rsidRPr="00A76A71" w:rsidRDefault="00A76A71" w:rsidP="00DE065B">
            <w:pPr>
              <w:spacing w:before="40" w:after="40"/>
              <w:rPr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>1 - Cena - 60.00</w:t>
            </w:r>
          </w:p>
          <w:p w14:paraId="6C120473" w14:textId="77777777" w:rsidR="00A76A71" w:rsidRPr="00211A34" w:rsidRDefault="00A76A71" w:rsidP="00DE065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>2 - Czas rozpatrzenia reklamacji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A419CE0" w14:textId="77777777" w:rsidR="00A76A71" w:rsidRPr="00211A34" w:rsidRDefault="00A76A71" w:rsidP="00DE065B">
            <w:pPr>
              <w:jc w:val="center"/>
              <w:rPr>
                <w:color w:val="000000"/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 xml:space="preserve">  100,00</w:t>
            </w:r>
          </w:p>
        </w:tc>
      </w:tr>
      <w:tr w:rsidR="00A76A71" w:rsidRPr="00834EF4" w14:paraId="67C69D01" w14:textId="77777777" w:rsidTr="00DE065B">
        <w:tc>
          <w:tcPr>
            <w:tcW w:w="2169" w:type="dxa"/>
            <w:shd w:val="clear" w:color="auto" w:fill="auto"/>
          </w:tcPr>
          <w:p w14:paraId="3D758DD4" w14:textId="77777777" w:rsidR="00A76A71" w:rsidRPr="00211A34" w:rsidRDefault="00A76A71" w:rsidP="00DE065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76A71">
              <w:rPr>
                <w:sz w:val="20"/>
                <w:szCs w:val="20"/>
              </w:rPr>
              <w:t>Dostawa mięsa</w:t>
            </w:r>
          </w:p>
        </w:tc>
        <w:tc>
          <w:tcPr>
            <w:tcW w:w="2793" w:type="dxa"/>
            <w:shd w:val="clear" w:color="auto" w:fill="auto"/>
          </w:tcPr>
          <w:p w14:paraId="61CEDFCC" w14:textId="77777777" w:rsidR="00A76A71" w:rsidRPr="00211A34" w:rsidRDefault="00A76A71" w:rsidP="00DE065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76A71">
              <w:rPr>
                <w:b/>
                <w:bCs/>
                <w:sz w:val="20"/>
                <w:szCs w:val="20"/>
              </w:rPr>
              <w:t>EMO Market Wojciech Jach, Krzysztof Kuklicz s.c.</w:t>
            </w:r>
          </w:p>
          <w:p w14:paraId="586C7085" w14:textId="77777777" w:rsidR="00A76A71" w:rsidRPr="00211A34" w:rsidRDefault="00A76A71" w:rsidP="00DE065B">
            <w:pPr>
              <w:rPr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>Rynek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6A71">
              <w:rPr>
                <w:sz w:val="20"/>
                <w:szCs w:val="20"/>
              </w:rPr>
              <w:t>1</w:t>
            </w:r>
          </w:p>
          <w:p w14:paraId="53258F3C" w14:textId="77777777" w:rsidR="00A76A71" w:rsidRPr="00211A34" w:rsidRDefault="00A76A71" w:rsidP="00DE065B">
            <w:pPr>
              <w:spacing w:after="40"/>
              <w:rPr>
                <w:color w:val="000000"/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6A71">
              <w:rPr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14:paraId="62F4C05E" w14:textId="77777777" w:rsidR="00A76A71" w:rsidRPr="00A76A71" w:rsidRDefault="00A76A71" w:rsidP="00DE065B">
            <w:pPr>
              <w:spacing w:before="40" w:after="40"/>
              <w:rPr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>1 - Cena - 60.00</w:t>
            </w:r>
          </w:p>
          <w:p w14:paraId="6284D29A" w14:textId="77777777" w:rsidR="00A76A71" w:rsidRPr="00211A34" w:rsidRDefault="00A76A71" w:rsidP="00DE065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>2 - Czas rozpatrzenia reklamacji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9052D6" w14:textId="77777777" w:rsidR="00A76A71" w:rsidRPr="00211A34" w:rsidRDefault="00A76A71" w:rsidP="00DE065B">
            <w:pPr>
              <w:jc w:val="center"/>
              <w:rPr>
                <w:color w:val="000000"/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 xml:space="preserve">  100,00</w:t>
            </w:r>
          </w:p>
        </w:tc>
      </w:tr>
      <w:tr w:rsidR="00A76A71" w:rsidRPr="00834EF4" w14:paraId="4FFF4171" w14:textId="77777777" w:rsidTr="00DE065B">
        <w:tc>
          <w:tcPr>
            <w:tcW w:w="2169" w:type="dxa"/>
            <w:shd w:val="clear" w:color="auto" w:fill="auto"/>
          </w:tcPr>
          <w:p w14:paraId="49821138" w14:textId="77777777" w:rsidR="00A76A71" w:rsidRPr="00211A34" w:rsidRDefault="00A76A71" w:rsidP="00DE065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76A71">
              <w:rPr>
                <w:sz w:val="20"/>
                <w:szCs w:val="20"/>
              </w:rPr>
              <w:t>Dostawa świeżych warzyw  owoców</w:t>
            </w:r>
          </w:p>
        </w:tc>
        <w:tc>
          <w:tcPr>
            <w:tcW w:w="2793" w:type="dxa"/>
            <w:shd w:val="clear" w:color="auto" w:fill="auto"/>
          </w:tcPr>
          <w:p w14:paraId="1DDB73BA" w14:textId="77777777" w:rsidR="00A76A71" w:rsidRPr="00211A34" w:rsidRDefault="00A76A71" w:rsidP="00DE065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76A71">
              <w:rPr>
                <w:b/>
                <w:bCs/>
                <w:sz w:val="20"/>
                <w:szCs w:val="20"/>
              </w:rPr>
              <w:t>EMO Market Wojciech Jach, Krzysztof Kuklicz s.c.</w:t>
            </w:r>
          </w:p>
          <w:p w14:paraId="06F36D02" w14:textId="77777777" w:rsidR="00A76A71" w:rsidRPr="00211A34" w:rsidRDefault="00A76A71" w:rsidP="00DE065B">
            <w:pPr>
              <w:rPr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>Rynek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6A71">
              <w:rPr>
                <w:sz w:val="20"/>
                <w:szCs w:val="20"/>
              </w:rPr>
              <w:t>1</w:t>
            </w:r>
          </w:p>
          <w:p w14:paraId="43A98F50" w14:textId="77777777" w:rsidR="00A76A71" w:rsidRPr="00211A34" w:rsidRDefault="00A76A71" w:rsidP="00DE065B">
            <w:pPr>
              <w:spacing w:after="40"/>
              <w:rPr>
                <w:color w:val="000000"/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6A71">
              <w:rPr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14:paraId="5AEBC2A2" w14:textId="77777777" w:rsidR="00A76A71" w:rsidRPr="00A76A71" w:rsidRDefault="00A76A71" w:rsidP="00DE065B">
            <w:pPr>
              <w:spacing w:before="40" w:after="40"/>
              <w:rPr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>1 - Cena - 60.00</w:t>
            </w:r>
          </w:p>
          <w:p w14:paraId="2196A123" w14:textId="77777777" w:rsidR="00A76A71" w:rsidRPr="00211A34" w:rsidRDefault="00A76A71" w:rsidP="00DE065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>2 - Czas rozpatrzenia reklamacji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AB07EDA" w14:textId="77777777" w:rsidR="00A76A71" w:rsidRPr="00211A34" w:rsidRDefault="00A76A71" w:rsidP="00DE065B">
            <w:pPr>
              <w:jc w:val="center"/>
              <w:rPr>
                <w:color w:val="000000"/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 xml:space="preserve">  100,00</w:t>
            </w:r>
          </w:p>
        </w:tc>
      </w:tr>
      <w:tr w:rsidR="00A76A71" w:rsidRPr="00834EF4" w14:paraId="26E8B6E9" w14:textId="77777777" w:rsidTr="00DE065B">
        <w:tc>
          <w:tcPr>
            <w:tcW w:w="2169" w:type="dxa"/>
            <w:shd w:val="clear" w:color="auto" w:fill="auto"/>
          </w:tcPr>
          <w:p w14:paraId="0E7E7A80" w14:textId="77777777" w:rsidR="00A76A71" w:rsidRPr="00211A34" w:rsidRDefault="00A76A71" w:rsidP="00DE065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lastRenderedPageBreak/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76A71">
              <w:rPr>
                <w:sz w:val="20"/>
                <w:szCs w:val="20"/>
              </w:rPr>
              <w:t>Dostawa nabiału i przetworów mleczarskich</w:t>
            </w:r>
          </w:p>
        </w:tc>
        <w:tc>
          <w:tcPr>
            <w:tcW w:w="2793" w:type="dxa"/>
            <w:shd w:val="clear" w:color="auto" w:fill="auto"/>
          </w:tcPr>
          <w:p w14:paraId="252E29F0" w14:textId="77777777" w:rsidR="00A76A71" w:rsidRPr="00211A34" w:rsidRDefault="00A76A71" w:rsidP="00DE065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76A71">
              <w:rPr>
                <w:b/>
                <w:bCs/>
                <w:sz w:val="20"/>
                <w:szCs w:val="20"/>
              </w:rPr>
              <w:t>EMO Market Wojciech Jach, Krzysztof Kuklicz s.c.</w:t>
            </w:r>
          </w:p>
          <w:p w14:paraId="770BA0D2" w14:textId="77777777" w:rsidR="00A76A71" w:rsidRPr="00211A34" w:rsidRDefault="00A76A71" w:rsidP="00DE065B">
            <w:pPr>
              <w:rPr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>Rynek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6A71">
              <w:rPr>
                <w:sz w:val="20"/>
                <w:szCs w:val="20"/>
              </w:rPr>
              <w:t>1</w:t>
            </w:r>
          </w:p>
          <w:p w14:paraId="142580D1" w14:textId="77777777" w:rsidR="00A76A71" w:rsidRPr="00211A34" w:rsidRDefault="00A76A71" w:rsidP="00DE065B">
            <w:pPr>
              <w:spacing w:after="40"/>
              <w:rPr>
                <w:color w:val="000000"/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6A71">
              <w:rPr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14:paraId="7DCB9462" w14:textId="77777777" w:rsidR="00A76A71" w:rsidRPr="00A76A71" w:rsidRDefault="00A76A71" w:rsidP="00DE065B">
            <w:pPr>
              <w:spacing w:before="40" w:after="40"/>
              <w:rPr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>1 - Cena - 60.00</w:t>
            </w:r>
          </w:p>
          <w:p w14:paraId="0608783A" w14:textId="77777777" w:rsidR="00A76A71" w:rsidRPr="00211A34" w:rsidRDefault="00A76A71" w:rsidP="00DE065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>2 - Czas rozpatrzenia reklamacji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DF91008" w14:textId="77777777" w:rsidR="00A76A71" w:rsidRPr="00211A34" w:rsidRDefault="00A76A71" w:rsidP="00DE065B">
            <w:pPr>
              <w:jc w:val="center"/>
              <w:rPr>
                <w:color w:val="000000"/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 xml:space="preserve">  100,00</w:t>
            </w:r>
          </w:p>
        </w:tc>
      </w:tr>
      <w:tr w:rsidR="00A76A71" w:rsidRPr="00834EF4" w14:paraId="30E470A5" w14:textId="77777777" w:rsidTr="00DE065B">
        <w:tc>
          <w:tcPr>
            <w:tcW w:w="2169" w:type="dxa"/>
            <w:shd w:val="clear" w:color="auto" w:fill="auto"/>
          </w:tcPr>
          <w:p w14:paraId="48BDBE5E" w14:textId="77777777" w:rsidR="00A76A71" w:rsidRPr="00211A34" w:rsidRDefault="00A76A71" w:rsidP="00DE065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76A71">
              <w:rPr>
                <w:sz w:val="20"/>
                <w:szCs w:val="20"/>
              </w:rPr>
              <w:t>Dostawa nabiału i przetworów mleczarskich</w:t>
            </w:r>
          </w:p>
        </w:tc>
        <w:tc>
          <w:tcPr>
            <w:tcW w:w="2793" w:type="dxa"/>
            <w:shd w:val="clear" w:color="auto" w:fill="auto"/>
          </w:tcPr>
          <w:p w14:paraId="323CFF0E" w14:textId="77777777" w:rsidR="00A76A71" w:rsidRPr="00211A34" w:rsidRDefault="00A76A71" w:rsidP="00DE065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76A71">
              <w:rPr>
                <w:b/>
                <w:bCs/>
                <w:sz w:val="20"/>
                <w:szCs w:val="20"/>
              </w:rPr>
              <w:t>Okręgowa Spółdzielnia Mleczarska</w:t>
            </w:r>
          </w:p>
          <w:p w14:paraId="69118CEE" w14:textId="77777777" w:rsidR="00A76A71" w:rsidRPr="00211A34" w:rsidRDefault="00A76A71" w:rsidP="00DE065B">
            <w:pPr>
              <w:rPr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>Wygoda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6A71">
              <w:rPr>
                <w:sz w:val="20"/>
                <w:szCs w:val="20"/>
              </w:rPr>
              <w:t>147</w:t>
            </w:r>
          </w:p>
          <w:p w14:paraId="61588649" w14:textId="77777777" w:rsidR="00A76A71" w:rsidRPr="00211A34" w:rsidRDefault="00A76A71" w:rsidP="00DE065B">
            <w:pPr>
              <w:spacing w:after="40"/>
              <w:rPr>
                <w:color w:val="000000"/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>32-700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6A71">
              <w:rPr>
                <w:sz w:val="20"/>
                <w:szCs w:val="20"/>
              </w:rPr>
              <w:t>Bochnia</w:t>
            </w:r>
          </w:p>
        </w:tc>
        <w:tc>
          <w:tcPr>
            <w:tcW w:w="2976" w:type="dxa"/>
            <w:shd w:val="clear" w:color="auto" w:fill="auto"/>
          </w:tcPr>
          <w:p w14:paraId="1C249A14" w14:textId="77777777" w:rsidR="00A76A71" w:rsidRPr="00A76A71" w:rsidRDefault="00A76A71" w:rsidP="00DE065B">
            <w:pPr>
              <w:spacing w:before="40" w:after="40"/>
              <w:rPr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>1 - Cena - 58.73</w:t>
            </w:r>
          </w:p>
          <w:p w14:paraId="4337B8E6" w14:textId="77777777" w:rsidR="00A76A71" w:rsidRPr="00211A34" w:rsidRDefault="00A76A71" w:rsidP="00DE065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>2 - Czas rozpatrzenia reklamacji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BBD1BE8" w14:textId="77777777" w:rsidR="00A76A71" w:rsidRPr="00211A34" w:rsidRDefault="00A76A71" w:rsidP="00DE065B">
            <w:pPr>
              <w:jc w:val="center"/>
              <w:rPr>
                <w:color w:val="000000"/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 xml:space="preserve">  98,73</w:t>
            </w:r>
          </w:p>
        </w:tc>
      </w:tr>
      <w:tr w:rsidR="00A76A71" w:rsidRPr="00834EF4" w14:paraId="139ABD6C" w14:textId="77777777" w:rsidTr="00DE065B">
        <w:tc>
          <w:tcPr>
            <w:tcW w:w="2169" w:type="dxa"/>
            <w:shd w:val="clear" w:color="auto" w:fill="auto"/>
          </w:tcPr>
          <w:p w14:paraId="46C229DB" w14:textId="77777777" w:rsidR="00A76A71" w:rsidRPr="00211A34" w:rsidRDefault="00A76A71" w:rsidP="00DE065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76A71">
              <w:rPr>
                <w:sz w:val="20"/>
                <w:szCs w:val="20"/>
              </w:rPr>
              <w:t>Dostawa mrożonych ryb i przetworów rybnych, mrożonek warzywnych i owocowych</w:t>
            </w:r>
          </w:p>
        </w:tc>
        <w:tc>
          <w:tcPr>
            <w:tcW w:w="2793" w:type="dxa"/>
            <w:shd w:val="clear" w:color="auto" w:fill="auto"/>
          </w:tcPr>
          <w:p w14:paraId="21CC8E14" w14:textId="77777777" w:rsidR="00A76A71" w:rsidRPr="00211A34" w:rsidRDefault="00A76A71" w:rsidP="00DE065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76A71">
              <w:rPr>
                <w:b/>
                <w:bCs/>
                <w:sz w:val="20"/>
                <w:szCs w:val="20"/>
              </w:rPr>
              <w:t>Firma Handlowo - Usługowa "</w:t>
            </w:r>
            <w:proofErr w:type="spellStart"/>
            <w:r w:rsidRPr="00A76A71">
              <w:rPr>
                <w:b/>
                <w:bCs/>
                <w:sz w:val="20"/>
                <w:szCs w:val="20"/>
              </w:rPr>
              <w:t>Gallod</w:t>
            </w:r>
            <w:proofErr w:type="spellEnd"/>
            <w:r w:rsidRPr="00A76A71">
              <w:rPr>
                <w:b/>
                <w:bCs/>
                <w:sz w:val="20"/>
                <w:szCs w:val="20"/>
              </w:rPr>
              <w:t>-Hurt" Bronisław Kłósek</w:t>
            </w:r>
          </w:p>
          <w:p w14:paraId="3F734EBC" w14:textId="77777777" w:rsidR="00A76A71" w:rsidRPr="00211A34" w:rsidRDefault="00A76A71" w:rsidP="00DE065B">
            <w:pPr>
              <w:rPr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>LESZCZYNA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6A71">
              <w:rPr>
                <w:sz w:val="20"/>
                <w:szCs w:val="20"/>
              </w:rPr>
              <w:t>159</w:t>
            </w:r>
          </w:p>
          <w:p w14:paraId="45A06859" w14:textId="77777777" w:rsidR="00A76A71" w:rsidRPr="00211A34" w:rsidRDefault="00A76A71" w:rsidP="00DE065B">
            <w:pPr>
              <w:spacing w:after="40"/>
              <w:rPr>
                <w:color w:val="000000"/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>32-733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6A71">
              <w:rPr>
                <w:sz w:val="20"/>
                <w:szCs w:val="20"/>
              </w:rPr>
              <w:t>TRZCIANA</w:t>
            </w:r>
          </w:p>
        </w:tc>
        <w:tc>
          <w:tcPr>
            <w:tcW w:w="2976" w:type="dxa"/>
            <w:shd w:val="clear" w:color="auto" w:fill="auto"/>
          </w:tcPr>
          <w:p w14:paraId="35D0074F" w14:textId="77777777" w:rsidR="00A76A71" w:rsidRPr="00A76A71" w:rsidRDefault="00A76A71" w:rsidP="00DE065B">
            <w:pPr>
              <w:spacing w:before="40" w:after="40"/>
              <w:rPr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>1 - Cena - 60.00</w:t>
            </w:r>
          </w:p>
          <w:p w14:paraId="08B52789" w14:textId="77777777" w:rsidR="00A76A71" w:rsidRPr="00211A34" w:rsidRDefault="00A76A71" w:rsidP="00DE065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>2 - Czas rozpatrzenia reklamacji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8BA7156" w14:textId="77777777" w:rsidR="00A76A71" w:rsidRPr="00211A34" w:rsidRDefault="00A76A71" w:rsidP="00DE065B">
            <w:pPr>
              <w:jc w:val="center"/>
              <w:rPr>
                <w:color w:val="000000"/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 xml:space="preserve">  100,00</w:t>
            </w:r>
          </w:p>
        </w:tc>
      </w:tr>
      <w:tr w:rsidR="00A76A71" w:rsidRPr="00834EF4" w14:paraId="13DEDFCD" w14:textId="77777777" w:rsidTr="00DE065B">
        <w:tc>
          <w:tcPr>
            <w:tcW w:w="2169" w:type="dxa"/>
            <w:shd w:val="clear" w:color="auto" w:fill="auto"/>
          </w:tcPr>
          <w:p w14:paraId="32618F28" w14:textId="77777777" w:rsidR="00A76A71" w:rsidRPr="00211A34" w:rsidRDefault="00A76A71" w:rsidP="00DE065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76A71">
              <w:rPr>
                <w:sz w:val="20"/>
                <w:szCs w:val="20"/>
              </w:rPr>
              <w:t>Dostawa jajek kurzych</w:t>
            </w:r>
          </w:p>
        </w:tc>
        <w:tc>
          <w:tcPr>
            <w:tcW w:w="2793" w:type="dxa"/>
            <w:shd w:val="clear" w:color="auto" w:fill="auto"/>
          </w:tcPr>
          <w:p w14:paraId="63BDD0D7" w14:textId="77777777" w:rsidR="00A76A71" w:rsidRPr="00211A34" w:rsidRDefault="00A76A71" w:rsidP="00DE065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76A71">
              <w:rPr>
                <w:b/>
                <w:bCs/>
                <w:sz w:val="20"/>
                <w:szCs w:val="20"/>
              </w:rPr>
              <w:t>EMO Market Wojciech Jach, Krzysztof Kuklicz s.c.</w:t>
            </w:r>
          </w:p>
          <w:p w14:paraId="0401A3BF" w14:textId="77777777" w:rsidR="00A76A71" w:rsidRPr="00211A34" w:rsidRDefault="00A76A71" w:rsidP="00DE065B">
            <w:pPr>
              <w:rPr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>Rynek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6A71">
              <w:rPr>
                <w:sz w:val="20"/>
                <w:szCs w:val="20"/>
              </w:rPr>
              <w:t>1</w:t>
            </w:r>
          </w:p>
          <w:p w14:paraId="4DF38F7B" w14:textId="77777777" w:rsidR="00A76A71" w:rsidRPr="00211A34" w:rsidRDefault="00A76A71" w:rsidP="00DE065B">
            <w:pPr>
              <w:spacing w:after="40"/>
              <w:rPr>
                <w:color w:val="000000"/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6A71">
              <w:rPr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14:paraId="13D44B43" w14:textId="77777777" w:rsidR="00A76A71" w:rsidRPr="00A76A71" w:rsidRDefault="00A76A71" w:rsidP="00DE065B">
            <w:pPr>
              <w:spacing w:before="40" w:after="40"/>
              <w:rPr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>1 - Cena - 60.00</w:t>
            </w:r>
          </w:p>
          <w:p w14:paraId="5257FA31" w14:textId="77777777" w:rsidR="00A76A71" w:rsidRPr="00211A34" w:rsidRDefault="00A76A71" w:rsidP="00DE065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>2 - Czas rozpatrzenia reklamacji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4261421" w14:textId="77777777" w:rsidR="00A76A71" w:rsidRPr="00211A34" w:rsidRDefault="00A76A71" w:rsidP="00DE065B">
            <w:pPr>
              <w:jc w:val="center"/>
              <w:rPr>
                <w:color w:val="000000"/>
                <w:sz w:val="20"/>
                <w:szCs w:val="20"/>
              </w:rPr>
            </w:pPr>
            <w:r w:rsidRPr="00A76A71">
              <w:rPr>
                <w:sz w:val="20"/>
                <w:szCs w:val="20"/>
              </w:rPr>
              <w:t xml:space="preserve">  100,00</w:t>
            </w:r>
          </w:p>
        </w:tc>
      </w:tr>
      <w:bookmarkEnd w:id="0"/>
    </w:tbl>
    <w:p w14:paraId="378D58C5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E7CE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8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7090B" w14:textId="77777777" w:rsidR="00BE5314" w:rsidRDefault="00BE5314">
      <w:r>
        <w:separator/>
      </w:r>
    </w:p>
  </w:endnote>
  <w:endnote w:type="continuationSeparator" w:id="0">
    <w:p w14:paraId="6AE3EDD1" w14:textId="77777777" w:rsidR="00BE5314" w:rsidRDefault="00BE5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D70C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23D97" w14:textId="3EE010E1" w:rsidR="000C1E6F" w:rsidRPr="00192701" w:rsidRDefault="000C1E6F" w:rsidP="0019270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FEC2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11CEDA" w14:textId="77777777" w:rsidR="00BE5314" w:rsidRDefault="00BE5314">
      <w:r>
        <w:separator/>
      </w:r>
    </w:p>
  </w:footnote>
  <w:footnote w:type="continuationSeparator" w:id="0">
    <w:p w14:paraId="3EFCB847" w14:textId="77777777" w:rsidR="00BE5314" w:rsidRDefault="00BE53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8424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113A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8699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5314"/>
    <w:rsid w:val="00022322"/>
    <w:rsid w:val="00042497"/>
    <w:rsid w:val="000C1E6F"/>
    <w:rsid w:val="000E4E56"/>
    <w:rsid w:val="00192701"/>
    <w:rsid w:val="001A1468"/>
    <w:rsid w:val="001B7815"/>
    <w:rsid w:val="00211A34"/>
    <w:rsid w:val="002B1E4F"/>
    <w:rsid w:val="002B6761"/>
    <w:rsid w:val="002E7CE4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76A71"/>
    <w:rsid w:val="00A91321"/>
    <w:rsid w:val="00AA02AC"/>
    <w:rsid w:val="00B32D12"/>
    <w:rsid w:val="00B464D3"/>
    <w:rsid w:val="00B8185B"/>
    <w:rsid w:val="00BC6F7F"/>
    <w:rsid w:val="00BD2174"/>
    <w:rsid w:val="00BE531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D9A413"/>
  <w15:chartTrackingRefBased/>
  <w15:docId w15:val="{D1BAA241-55A4-4526-8693-C5A8E29D2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700</Words>
  <Characters>4027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czesławnowak</dc:creator>
  <cp:keywords/>
  <dc:description/>
  <cp:lastModifiedBy>Czesław Nowak</cp:lastModifiedBy>
  <cp:revision>2</cp:revision>
  <cp:lastPrinted>1899-12-31T23:00:00Z</cp:lastPrinted>
  <dcterms:created xsi:type="dcterms:W3CDTF">2022-01-05T11:06:00Z</dcterms:created>
  <dcterms:modified xsi:type="dcterms:W3CDTF">2022-01-05T11:06:00Z</dcterms:modified>
</cp:coreProperties>
</file>