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3C7E2B" w:rsidRDefault="0075645D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>
        <w:rPr>
          <w:b/>
          <w:i w:val="0"/>
          <w:iCs/>
          <w:lang w:val="pl-PL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A1B4C" w:rsidRPr="000A1B4C">
        <w:rPr>
          <w:rFonts w:ascii="Times New Roman" w:eastAsia="Times New Roman" w:hAnsi="Times New Roman"/>
          <w:b/>
          <w:sz w:val="24"/>
          <w:szCs w:val="20"/>
          <w:lang w:eastAsia="pl-PL"/>
        </w:rPr>
        <w:t>ZP/54/2021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0A1B4C" w:rsidRPr="000A1B4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A1B4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A1B4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B2F" w:rsidRDefault="005F6B2F" w:rsidP="00025386">
      <w:pPr>
        <w:spacing w:after="0" w:line="240" w:lineRule="auto"/>
      </w:pPr>
      <w:r>
        <w:separator/>
      </w:r>
    </w:p>
  </w:endnote>
  <w:endnote w:type="continuationSeparator" w:id="0">
    <w:p w:rsidR="005F6B2F" w:rsidRDefault="005F6B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4C" w:rsidRDefault="000A1B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5645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4C" w:rsidRDefault="000A1B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B2F" w:rsidRDefault="005F6B2F" w:rsidP="00025386">
      <w:pPr>
        <w:spacing w:after="0" w:line="240" w:lineRule="auto"/>
      </w:pPr>
      <w:r>
        <w:separator/>
      </w:r>
    </w:p>
  </w:footnote>
  <w:footnote w:type="continuationSeparator" w:id="0">
    <w:p w:rsidR="005F6B2F" w:rsidRDefault="005F6B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4C" w:rsidRDefault="000A1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4C" w:rsidRDefault="000A1B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4C" w:rsidRDefault="000A1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B2F"/>
    <w:rsid w:val="00025386"/>
    <w:rsid w:val="000A1B4C"/>
    <w:rsid w:val="001C2314"/>
    <w:rsid w:val="003C7E2B"/>
    <w:rsid w:val="004E2B1B"/>
    <w:rsid w:val="005624D8"/>
    <w:rsid w:val="005F6B2F"/>
    <w:rsid w:val="0075645D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FB39780"/>
  <w15:chartTrackingRefBased/>
  <w15:docId w15:val="{4635B1DE-67B0-4247-8C4F-579D29801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2021-12-30T08:38:00Z</cp:lastPrinted>
  <dcterms:created xsi:type="dcterms:W3CDTF">2021-12-30T08:40:00Z</dcterms:created>
  <dcterms:modified xsi:type="dcterms:W3CDTF">2021-12-30T08:40:00Z</dcterms:modified>
</cp:coreProperties>
</file>