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2B4CB" w14:textId="5ECC0FA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F79FA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E6EB594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89C79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C7927" w:rsidRPr="000C7927">
        <w:rPr>
          <w:b/>
          <w:sz w:val="22"/>
          <w:szCs w:val="22"/>
        </w:rPr>
        <w:t>ZP/54/2021</w:t>
      </w:r>
    </w:p>
    <w:p w14:paraId="3ED7A02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127DBF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12EB733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836EDF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E54707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86BDE4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D3BEB9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ECAD65A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68E1F41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7927" w:rsidRPr="00110593" w14:paraId="7539D353" w14:textId="77777777" w:rsidTr="00295FEB">
        <w:tc>
          <w:tcPr>
            <w:tcW w:w="9104" w:type="dxa"/>
            <w:shd w:val="clear" w:color="auto" w:fill="D9D9D9"/>
          </w:tcPr>
          <w:p w14:paraId="1551AAF3" w14:textId="77777777" w:rsidR="000C7927" w:rsidRPr="00110593" w:rsidRDefault="000C7927" w:rsidP="00295F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917F7CD" w14:textId="77777777" w:rsidR="000C7927" w:rsidRPr="00110593" w:rsidRDefault="000C7927" w:rsidP="00295FE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C7927">
              <w:t>(</w:t>
            </w:r>
            <w:proofErr w:type="spellStart"/>
            <w:r w:rsidRPr="000C7927">
              <w:t>t.j</w:t>
            </w:r>
            <w:proofErr w:type="spellEnd"/>
            <w:r w:rsidRPr="000C7927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78A7746" w14:textId="77777777" w:rsidR="000C7927" w:rsidRPr="0043102D" w:rsidRDefault="000C7927" w:rsidP="00295FE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60E7F64" w14:textId="77777777" w:rsidR="000C7927" w:rsidRPr="00110593" w:rsidRDefault="000C7927" w:rsidP="00295FEB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66D199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27C0BE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BE25AEA" w14:textId="77777777" w:rsidR="006E0FAA" w:rsidRPr="005E622E" w:rsidRDefault="000C792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C7927">
        <w:rPr>
          <w:b/>
          <w:sz w:val="22"/>
          <w:szCs w:val="22"/>
        </w:rPr>
        <w:t>Zakup i dostawa wyrobów medycznych III</w:t>
      </w:r>
    </w:p>
    <w:p w14:paraId="45C6985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ECF8A43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AF816D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A9007C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286109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561A7C0" w14:textId="77777777" w:rsidTr="00C37CD2">
        <w:trPr>
          <w:trHeight w:val="321"/>
        </w:trPr>
        <w:tc>
          <w:tcPr>
            <w:tcW w:w="516" w:type="dxa"/>
          </w:tcPr>
          <w:p w14:paraId="7C37416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ED4F05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A16525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4A826EE" w14:textId="77777777" w:rsidTr="009A4CD3">
        <w:tc>
          <w:tcPr>
            <w:tcW w:w="516" w:type="dxa"/>
          </w:tcPr>
          <w:p w14:paraId="4E6D49F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1BC559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12B494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4EE7D69" w14:textId="77777777" w:rsidTr="009A4CD3">
        <w:tc>
          <w:tcPr>
            <w:tcW w:w="516" w:type="dxa"/>
          </w:tcPr>
          <w:p w14:paraId="31EA3A0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1C0CF8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CE6F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C4DFE0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7167CE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4C26C3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1BEE3C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334588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A34FEB9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E1CC43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0A06DF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45D83" w14:textId="77777777" w:rsidR="00B85B72" w:rsidRDefault="00B85B72">
      <w:r>
        <w:separator/>
      </w:r>
    </w:p>
  </w:endnote>
  <w:endnote w:type="continuationSeparator" w:id="0">
    <w:p w14:paraId="740BBF5C" w14:textId="77777777" w:rsidR="00B85B72" w:rsidRDefault="00B8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468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BF321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07EB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29A956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27C75604">
        <v:line id="_x0000_s2049" style="position:absolute;left:0;text-align:left;z-index:251657728" from="-3.85pt,8.7pt" to="455.15pt,8.7pt"/>
      </w:pict>
    </w:r>
  </w:p>
  <w:p w14:paraId="7D52424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0F9A" w14:textId="77777777" w:rsidR="000C7927" w:rsidRDefault="000C7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86F4A" w14:textId="77777777" w:rsidR="00B85B72" w:rsidRDefault="00B85B72">
      <w:r>
        <w:separator/>
      </w:r>
    </w:p>
  </w:footnote>
  <w:footnote w:type="continuationSeparator" w:id="0">
    <w:p w14:paraId="7B780616" w14:textId="77777777" w:rsidR="00B85B72" w:rsidRDefault="00B85B72">
      <w:r>
        <w:continuationSeparator/>
      </w:r>
    </w:p>
  </w:footnote>
  <w:footnote w:id="1">
    <w:p w14:paraId="253BA5F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87A2" w14:textId="77777777" w:rsidR="000C7927" w:rsidRDefault="000C7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C43D6" w14:textId="77777777" w:rsidR="000C7927" w:rsidRDefault="000C7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E8D4A" w14:textId="77777777" w:rsidR="000C7927" w:rsidRDefault="000C7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B72"/>
    <w:rsid w:val="0000184A"/>
    <w:rsid w:val="00012997"/>
    <w:rsid w:val="000621A2"/>
    <w:rsid w:val="000719DC"/>
    <w:rsid w:val="00075CEC"/>
    <w:rsid w:val="000C7927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79FA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5B72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A7FB98"/>
  <w15:chartTrackingRefBased/>
  <w15:docId w15:val="{D4FCCB96-B4E8-4E93-8258-8F87AF19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2</cp:revision>
  <cp:lastPrinted>2010-01-07T09:39:00Z</cp:lastPrinted>
  <dcterms:created xsi:type="dcterms:W3CDTF">2021-12-30T08:26:00Z</dcterms:created>
  <dcterms:modified xsi:type="dcterms:W3CDTF">2021-12-30T08:26:00Z</dcterms:modified>
</cp:coreProperties>
</file>