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BFB95" w14:textId="77777777" w:rsidR="00EB1359" w:rsidRPr="003261E7" w:rsidRDefault="00191CA0" w:rsidP="00EB1359">
      <w:pPr>
        <w:spacing w:after="240"/>
        <w:jc w:val="right"/>
        <w:rPr>
          <w:sz w:val="22"/>
          <w:szCs w:val="22"/>
        </w:rPr>
      </w:pPr>
      <w:r w:rsidRPr="00191CA0">
        <w:rPr>
          <w:sz w:val="22"/>
          <w:szCs w:val="22"/>
        </w:rPr>
        <w:t>Niepołomice</w:t>
      </w:r>
      <w:r w:rsidR="00EB1359" w:rsidRPr="003261E7">
        <w:rPr>
          <w:sz w:val="22"/>
          <w:szCs w:val="22"/>
        </w:rPr>
        <w:t xml:space="preserve"> dnia: </w:t>
      </w:r>
      <w:r w:rsidRPr="00191CA0">
        <w:rPr>
          <w:sz w:val="22"/>
          <w:szCs w:val="22"/>
        </w:rPr>
        <w:t>2022-01-04</w:t>
      </w:r>
    </w:p>
    <w:p w14:paraId="4A46B05B" w14:textId="77777777" w:rsidR="00EB1359" w:rsidRPr="003261E7" w:rsidRDefault="00191CA0" w:rsidP="00EB1359">
      <w:pPr>
        <w:spacing w:after="40"/>
        <w:rPr>
          <w:b/>
          <w:bCs/>
          <w:sz w:val="22"/>
          <w:szCs w:val="22"/>
        </w:rPr>
      </w:pPr>
      <w:r w:rsidRPr="00191CA0">
        <w:rPr>
          <w:b/>
          <w:bCs/>
          <w:sz w:val="22"/>
          <w:szCs w:val="22"/>
        </w:rPr>
        <w:t>GMINA NIEPOŁOMICE</w:t>
      </w:r>
    </w:p>
    <w:p w14:paraId="14E881CE" w14:textId="77777777" w:rsidR="00EB1359" w:rsidRPr="003261E7" w:rsidRDefault="00191CA0" w:rsidP="00EB1359">
      <w:pPr>
        <w:rPr>
          <w:sz w:val="22"/>
          <w:szCs w:val="22"/>
        </w:rPr>
      </w:pPr>
      <w:r w:rsidRPr="00191CA0">
        <w:rPr>
          <w:sz w:val="22"/>
          <w:szCs w:val="22"/>
        </w:rPr>
        <w:t>Pl. Zwycięstwa</w:t>
      </w:r>
      <w:r w:rsidR="00EB1359" w:rsidRPr="003261E7">
        <w:rPr>
          <w:sz w:val="22"/>
          <w:szCs w:val="22"/>
        </w:rPr>
        <w:t xml:space="preserve"> </w:t>
      </w:r>
      <w:r w:rsidRPr="00191CA0">
        <w:rPr>
          <w:sz w:val="22"/>
          <w:szCs w:val="22"/>
        </w:rPr>
        <w:t>13</w:t>
      </w:r>
    </w:p>
    <w:p w14:paraId="36C88125" w14:textId="77777777" w:rsidR="00EB1359" w:rsidRPr="003261E7" w:rsidRDefault="00191CA0" w:rsidP="00EB1359">
      <w:pPr>
        <w:rPr>
          <w:sz w:val="22"/>
          <w:szCs w:val="22"/>
        </w:rPr>
      </w:pPr>
      <w:r w:rsidRPr="00191CA0">
        <w:rPr>
          <w:sz w:val="22"/>
          <w:szCs w:val="22"/>
        </w:rPr>
        <w:t>32-005</w:t>
      </w:r>
      <w:r w:rsidR="00EB1359" w:rsidRPr="003261E7">
        <w:rPr>
          <w:sz w:val="22"/>
          <w:szCs w:val="22"/>
        </w:rPr>
        <w:t xml:space="preserve"> </w:t>
      </w:r>
      <w:r w:rsidRPr="00191CA0">
        <w:rPr>
          <w:sz w:val="22"/>
          <w:szCs w:val="22"/>
        </w:rPr>
        <w:t>Niepołomice</w:t>
      </w:r>
    </w:p>
    <w:p w14:paraId="0EF0786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4898F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E21B58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E3E5F9A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1CA0" w:rsidRPr="003261E7" w14:paraId="6BA8CDC5" w14:textId="77777777" w:rsidTr="00870704">
        <w:trPr>
          <w:trHeight w:val="638"/>
        </w:trPr>
        <w:tc>
          <w:tcPr>
            <w:tcW w:w="959" w:type="dxa"/>
            <w:shd w:val="clear" w:color="auto" w:fill="auto"/>
          </w:tcPr>
          <w:p w14:paraId="79E66312" w14:textId="77777777" w:rsidR="00191CA0" w:rsidRPr="003261E7" w:rsidRDefault="00191CA0" w:rsidP="00870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73985C" w14:textId="77777777" w:rsidR="00191CA0" w:rsidRPr="003261E7" w:rsidRDefault="00191CA0" w:rsidP="008707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1C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1CA0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1CA0">
              <w:rPr>
                <w:b/>
                <w:bCs/>
                <w:sz w:val="22"/>
                <w:szCs w:val="22"/>
              </w:rPr>
              <w:t>Sukcesywna dostawa artykułów żywnościowych do Przedszkola Samorządowego nr 1 w Niepołomicach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1CA0">
              <w:rPr>
                <w:b/>
                <w:sz w:val="22"/>
                <w:szCs w:val="22"/>
              </w:rPr>
              <w:t>ZP.271.45.2021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5EB024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3C3B74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65C3726" w14:textId="7B099764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1CA0" w:rsidRPr="00191CA0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91CA0" w:rsidRPr="00191CA0">
        <w:rPr>
          <w:sz w:val="22"/>
          <w:szCs w:val="22"/>
        </w:rPr>
        <w:t>(</w:t>
      </w:r>
      <w:proofErr w:type="spellStart"/>
      <w:r w:rsidR="00191CA0" w:rsidRPr="00191CA0">
        <w:rPr>
          <w:sz w:val="22"/>
          <w:szCs w:val="22"/>
        </w:rPr>
        <w:t>t.j</w:t>
      </w:r>
      <w:proofErr w:type="spellEnd"/>
      <w:r w:rsidR="00191CA0" w:rsidRPr="00191CA0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0BAC68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AAC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BB4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1F074B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91CA0" w:rsidRPr="00EB1359" w14:paraId="274373AE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1E43" w14:textId="77777777" w:rsidR="00191CA0" w:rsidRPr="00710915" w:rsidRDefault="00191CA0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1CA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C0BD" w14:textId="77777777" w:rsidR="00191CA0" w:rsidRPr="00EB1359" w:rsidRDefault="00191CA0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1CA0">
              <w:rPr>
                <w:b/>
                <w:sz w:val="22"/>
                <w:szCs w:val="22"/>
              </w:rPr>
              <w:t>Dostawa pieczywa i wyrobów piekarniczych</w:t>
            </w:r>
          </w:p>
          <w:p w14:paraId="58EC57FF" w14:textId="77777777" w:rsidR="00C15FC9" w:rsidRDefault="00C15FC9" w:rsidP="00C15FC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DF8C014" w14:textId="77777777" w:rsidR="00C15FC9" w:rsidRDefault="00C15FC9" w:rsidP="00C15FC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</w:t>
            </w:r>
            <w:proofErr w:type="spellStart"/>
            <w:r>
              <w:rPr>
                <w:sz w:val="22"/>
                <w:szCs w:val="22"/>
              </w:rPr>
              <w:t>u.p.z.p</w:t>
            </w:r>
            <w:proofErr w:type="spellEnd"/>
            <w:r>
              <w:rPr>
                <w:sz w:val="22"/>
                <w:szCs w:val="22"/>
              </w:rPr>
              <w:t>. – nie złożono żadnego wniosku o dopuszczenie do udziału w postępowaniu alb o żadnej oferty</w:t>
            </w:r>
          </w:p>
          <w:p w14:paraId="4AEDB56D" w14:textId="77777777" w:rsidR="00C15FC9" w:rsidRDefault="00C15FC9" w:rsidP="00C15FC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6CF6C4" w14:textId="15196EF2" w:rsidR="00191CA0" w:rsidRPr="00EB1359" w:rsidRDefault="00C15FC9" w:rsidP="00C15FC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1,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  <w:tr w:rsidR="00191CA0" w:rsidRPr="00EB1359" w14:paraId="51B1229A" w14:textId="77777777" w:rsidTr="0087070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8FB5" w14:textId="77777777" w:rsidR="00191CA0" w:rsidRPr="00710915" w:rsidRDefault="00191CA0" w:rsidP="0087070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1CA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071F" w14:textId="77777777" w:rsidR="00191CA0" w:rsidRPr="00EB1359" w:rsidRDefault="00191CA0" w:rsidP="0087070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1CA0">
              <w:rPr>
                <w:b/>
                <w:sz w:val="22"/>
                <w:szCs w:val="22"/>
              </w:rPr>
              <w:t>Dostawa mięsa</w:t>
            </w:r>
          </w:p>
          <w:p w14:paraId="10BC2902" w14:textId="77777777" w:rsidR="00C15FC9" w:rsidRDefault="00C15FC9" w:rsidP="00C15FC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D7DE92D" w14:textId="77777777" w:rsidR="00C15FC9" w:rsidRDefault="00C15FC9" w:rsidP="00C15FC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</w:t>
            </w:r>
            <w:proofErr w:type="spellStart"/>
            <w:r>
              <w:rPr>
                <w:sz w:val="22"/>
                <w:szCs w:val="22"/>
              </w:rPr>
              <w:t>u.p.z.p</w:t>
            </w:r>
            <w:proofErr w:type="spellEnd"/>
            <w:r>
              <w:rPr>
                <w:sz w:val="22"/>
                <w:szCs w:val="22"/>
              </w:rPr>
              <w:t>. – nie złożono żadnego wniosku o dopuszczenie do udziału w postępowaniu alb o żadnej oferty</w:t>
            </w:r>
          </w:p>
          <w:p w14:paraId="026726B6" w14:textId="77777777" w:rsidR="00C15FC9" w:rsidRDefault="00C15FC9" w:rsidP="00C15FC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A9A6F6B" w14:textId="2CCDA3B2" w:rsidR="00191CA0" w:rsidRPr="00EB1359" w:rsidRDefault="00C15FC9" w:rsidP="00C15FC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F465E">
              <w:rPr>
                <w:sz w:val="22"/>
                <w:szCs w:val="22"/>
              </w:rPr>
              <w:t>W prowadzonym postępowaniu na:</w:t>
            </w:r>
            <w:r>
              <w:rPr>
                <w:sz w:val="22"/>
                <w:szCs w:val="22"/>
              </w:rPr>
              <w:t xml:space="preserve"> </w:t>
            </w:r>
            <w:r w:rsidRPr="008F465E">
              <w:rPr>
                <w:sz w:val="22"/>
                <w:szCs w:val="22"/>
              </w:rPr>
              <w:t>Sukcesywna dostawa artykułów żywnościowych do  Przedszkola Samorządowego w Woli Batorskiej 597</w:t>
            </w:r>
            <w:r>
              <w:rPr>
                <w:sz w:val="22"/>
                <w:szCs w:val="22"/>
              </w:rPr>
              <w:t xml:space="preserve"> zadanie częściowe nr 4,</w:t>
            </w:r>
            <w:r w:rsidRPr="008F465E">
              <w:rPr>
                <w:sz w:val="22"/>
                <w:szCs w:val="22"/>
              </w:rPr>
              <w:t xml:space="preserve"> nie została złożona żadna oferta.</w:t>
            </w:r>
          </w:p>
        </w:tc>
      </w:tr>
    </w:tbl>
    <w:p w14:paraId="17459CA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626DB31" w14:textId="1643CD71" w:rsidR="00010B31" w:rsidRDefault="00010B31"/>
    <w:p w14:paraId="422D275E" w14:textId="594C0748" w:rsidR="00C9452A" w:rsidRDefault="00C9452A"/>
    <w:p w14:paraId="54C02F98" w14:textId="6BEEBD46" w:rsidR="00C9452A" w:rsidRDefault="00C9452A"/>
    <w:p w14:paraId="40E00537" w14:textId="6D34E046" w:rsidR="00C9452A" w:rsidRDefault="00C9452A"/>
    <w:p w14:paraId="208CE0B5" w14:textId="57953C38" w:rsidR="00C9452A" w:rsidRDefault="00C9452A"/>
    <w:sectPr w:rsidR="00C9452A" w:rsidSect="00C945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DE108" w14:textId="77777777" w:rsidR="00191CA0" w:rsidRDefault="00191CA0" w:rsidP="00191CA0">
      <w:r>
        <w:separator/>
      </w:r>
    </w:p>
  </w:endnote>
  <w:endnote w:type="continuationSeparator" w:id="0">
    <w:p w14:paraId="59907E47" w14:textId="77777777" w:rsidR="00191CA0" w:rsidRDefault="00191CA0" w:rsidP="0019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D9824" w14:textId="77777777" w:rsidR="00191CA0" w:rsidRDefault="00191C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AADF" w14:textId="77777777" w:rsidR="00191CA0" w:rsidRDefault="00191C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3B7A" w14:textId="77777777" w:rsidR="00191CA0" w:rsidRDefault="00191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D346B" w14:textId="77777777" w:rsidR="00191CA0" w:rsidRDefault="00191CA0" w:rsidP="00191CA0">
      <w:r>
        <w:separator/>
      </w:r>
    </w:p>
  </w:footnote>
  <w:footnote w:type="continuationSeparator" w:id="0">
    <w:p w14:paraId="151372DC" w14:textId="77777777" w:rsidR="00191CA0" w:rsidRDefault="00191CA0" w:rsidP="00191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F544" w14:textId="77777777" w:rsidR="00191CA0" w:rsidRDefault="00191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BB6EC" w14:textId="77777777" w:rsidR="00191CA0" w:rsidRDefault="00191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F5E06" w14:textId="77777777" w:rsidR="00191CA0" w:rsidRDefault="00191C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B8E"/>
    <w:rsid w:val="00010B31"/>
    <w:rsid w:val="00104963"/>
    <w:rsid w:val="00150F65"/>
    <w:rsid w:val="00191CA0"/>
    <w:rsid w:val="00547211"/>
    <w:rsid w:val="00692B8E"/>
    <w:rsid w:val="00823326"/>
    <w:rsid w:val="00856A3E"/>
    <w:rsid w:val="00894412"/>
    <w:rsid w:val="009462DF"/>
    <w:rsid w:val="009500EB"/>
    <w:rsid w:val="00993EFC"/>
    <w:rsid w:val="00AB3E72"/>
    <w:rsid w:val="00AC1A4B"/>
    <w:rsid w:val="00C15FC9"/>
    <w:rsid w:val="00C9452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2ADBB"/>
  <w15:chartTrackingRefBased/>
  <w15:docId w15:val="{1E700A9E-13D6-41EF-AEA8-703EA268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91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1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2022-01-04T08:05:00Z</cp:lastPrinted>
  <dcterms:created xsi:type="dcterms:W3CDTF">2022-01-04T12:53:00Z</dcterms:created>
  <dcterms:modified xsi:type="dcterms:W3CDTF">2022-01-04T12:53:00Z</dcterms:modified>
</cp:coreProperties>
</file>