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2BE" w:rsidRDefault="00D822BE" w:rsidP="00D822BE">
      <w:pPr>
        <w:pStyle w:val="pkt"/>
        <w:ind w:left="0" w:firstLine="0"/>
        <w:jc w:val="center"/>
        <w:rPr>
          <w:noProof/>
        </w:rPr>
      </w:pPr>
      <w:r>
        <w:tab/>
      </w:r>
      <w:r>
        <w:tab/>
      </w:r>
    </w:p>
    <w:p w:rsidR="00D822BE" w:rsidRDefault="00604ABF" w:rsidP="00D822BE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D822BE" w:rsidRDefault="00D822BE" w:rsidP="00D822BE">
      <w:pPr>
        <w:tabs>
          <w:tab w:val="left" w:pos="694"/>
          <w:tab w:val="right" w:pos="9000"/>
        </w:tabs>
      </w:pPr>
    </w:p>
    <w:p w:rsidR="00D822BE" w:rsidRDefault="00D822BE" w:rsidP="00D822BE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D822BE" w:rsidRDefault="00D822BE" w:rsidP="00D822BE">
      <w:pPr>
        <w:tabs>
          <w:tab w:val="left" w:pos="694"/>
          <w:tab w:val="right" w:pos="9000"/>
        </w:tabs>
        <w:jc w:val="right"/>
        <w:rPr>
          <w:b/>
        </w:rPr>
      </w:pPr>
      <w:r>
        <w:rPr>
          <w:b/>
          <w:sz w:val="24"/>
          <w:szCs w:val="24"/>
        </w:rPr>
        <w:t xml:space="preserve">Załącznik nr </w:t>
      </w:r>
      <w:r w:rsidR="00604AB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" stroked="f">
            <v:textbox inset="0,0,0,0">
              <w:txbxContent>
                <w:p w:rsidR="00D822BE" w:rsidRDefault="00D822BE" w:rsidP="00D822B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B60C2">
        <w:rPr>
          <w:b/>
          <w:sz w:val="24"/>
          <w:szCs w:val="24"/>
        </w:rPr>
        <w:t>5</w:t>
      </w:r>
    </w:p>
    <w:p w:rsidR="00D822BE" w:rsidRDefault="00D822BE" w:rsidP="00D822BE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D822BE" w:rsidRDefault="00D822BE" w:rsidP="00D822BE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D822BE" w:rsidRDefault="00D822BE" w:rsidP="00D822BE">
      <w:pPr>
        <w:tabs>
          <w:tab w:val="right" w:pos="9000"/>
        </w:tabs>
        <w:rPr>
          <w:b/>
          <w:sz w:val="32"/>
        </w:rPr>
      </w:pPr>
    </w:p>
    <w:p w:rsidR="00D822BE" w:rsidRDefault="00D822BE" w:rsidP="00D822B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D822BE" w:rsidRDefault="00D822BE" w:rsidP="00D822B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822BE" w:rsidRDefault="00D822BE" w:rsidP="00D822BE">
      <w:pPr>
        <w:tabs>
          <w:tab w:val="left" w:pos="0"/>
        </w:tabs>
        <w:jc w:val="both"/>
        <w:rPr>
          <w:b/>
        </w:rPr>
      </w:pPr>
      <w:r>
        <w:t>Przedmiot postepowania:</w:t>
      </w:r>
      <w:r>
        <w:rPr>
          <w:b/>
        </w:rPr>
        <w:t xml:space="preserve"> Usługa zorganizowania i przeprowadzenia szkoleń z zakresu: 1) wprowadzenie do programowania w PL/SQL; 2) wstęp do analizy danych dla Big Data; 3) analiza danych w języku </w:t>
      </w:r>
      <w:proofErr w:type="spellStart"/>
      <w:r>
        <w:rPr>
          <w:b/>
        </w:rPr>
        <w:t>Phyton</w:t>
      </w:r>
      <w:proofErr w:type="spellEnd"/>
      <w:r>
        <w:rPr>
          <w:b/>
        </w:rPr>
        <w:t xml:space="preserve">; 4) analiza danych w języku R; 5) wprowadzenie do Power BI; 6) uczenie maszynowe w języku </w:t>
      </w:r>
      <w:proofErr w:type="spellStart"/>
      <w:r>
        <w:rPr>
          <w:b/>
        </w:rPr>
        <w:t>Phyton</w:t>
      </w:r>
      <w:proofErr w:type="spellEnd"/>
      <w:r>
        <w:rPr>
          <w:b/>
        </w:rPr>
        <w:t xml:space="preserve">; 7) Oracle Database 11g: </w:t>
      </w:r>
      <w:proofErr w:type="spellStart"/>
      <w:r>
        <w:rPr>
          <w:b/>
        </w:rPr>
        <w:t>Administer</w:t>
      </w:r>
      <w:proofErr w:type="spellEnd"/>
      <w:r>
        <w:rPr>
          <w:b/>
        </w:rPr>
        <w:t xml:space="preserve"> a Data </w:t>
      </w:r>
      <w:proofErr w:type="spellStart"/>
      <w:r>
        <w:rPr>
          <w:b/>
        </w:rPr>
        <w:t>Warehouse</w:t>
      </w:r>
      <w:proofErr w:type="spellEnd"/>
      <w:r>
        <w:rPr>
          <w:b/>
        </w:rPr>
        <w:t>, dla 10 pracowników AGH każde - Kc-zp.272-535/21.</w:t>
      </w:r>
    </w:p>
    <w:p w:rsidR="00D822BE" w:rsidRDefault="00D822BE" w:rsidP="00D822BE">
      <w:pPr>
        <w:tabs>
          <w:tab w:val="left" w:pos="0"/>
        </w:tabs>
        <w:jc w:val="both"/>
        <w:rPr>
          <w:b/>
        </w:rPr>
      </w:pPr>
    </w:p>
    <w:p w:rsidR="00D822BE" w:rsidRDefault="00D822BE" w:rsidP="00D822BE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742"/>
        <w:gridCol w:w="2411"/>
      </w:tblGrid>
      <w:tr w:rsidR="00D822BE" w:rsidTr="00D822BE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BE" w:rsidRDefault="00D822BE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822BE" w:rsidRDefault="00D822BE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 SIWZ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BE" w:rsidRDefault="00D822BE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</w:rPr>
              <w:footnoteReference w:id="1"/>
            </w:r>
            <w:r>
              <w:rPr>
                <w:b/>
                <w:color w:val="000000"/>
              </w:rPr>
              <w:t>*</w:t>
            </w:r>
          </w:p>
        </w:tc>
      </w:tr>
      <w:tr w:rsidR="00D822BE" w:rsidTr="00D822BE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BE" w:rsidRDefault="00D822BE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8D" w:rsidRPr="0066628D" w:rsidRDefault="0066628D">
            <w:pPr>
              <w:tabs>
                <w:tab w:val="left" w:pos="0"/>
              </w:tabs>
              <w:jc w:val="both"/>
              <w:rPr>
                <w:i/>
              </w:rPr>
            </w:pPr>
            <w:r>
              <w:t xml:space="preserve">a) posiada wykształcenie wyższe </w:t>
            </w:r>
            <w:proofErr w:type="spellStart"/>
            <w:r>
              <w:t>tj</w:t>
            </w:r>
            <w:proofErr w:type="spellEnd"/>
            <w:r>
              <w:t xml:space="preserve"> </w:t>
            </w:r>
            <w:r w:rsidRPr="0066628D">
              <w:rPr>
                <w:highlight w:val="yellow"/>
              </w:rPr>
              <w:t xml:space="preserve">…………………. </w:t>
            </w:r>
            <w:r w:rsidRPr="0066628D">
              <w:rPr>
                <w:i/>
                <w:highlight w:val="yellow"/>
              </w:rPr>
              <w:t>(wpisać kierunek studiów oraz nazwę uczelni)</w:t>
            </w:r>
          </w:p>
          <w:p w:rsidR="00CB60C2" w:rsidRDefault="0066628D" w:rsidP="0066628D">
            <w:pPr>
              <w:tabs>
                <w:tab w:val="left" w:pos="0"/>
              </w:tabs>
              <w:jc w:val="both"/>
            </w:pPr>
            <w:r>
              <w:t xml:space="preserve">b) </w:t>
            </w:r>
            <w:r w:rsidR="00D822BE">
              <w:t xml:space="preserve">w okresie ostatnich 3 lat przed terminem składania ofert przeprowadził co najmniej </w:t>
            </w:r>
            <w:r w:rsidR="00D822BE">
              <w:rPr>
                <w:highlight w:val="yellow"/>
              </w:rPr>
              <w:t xml:space="preserve">…………. h </w:t>
            </w:r>
            <w:r w:rsidR="00D822BE">
              <w:rPr>
                <w:i/>
                <w:highlight w:val="yellow"/>
              </w:rPr>
              <w:t>(wpisać ilość godzin szkoleń)</w:t>
            </w:r>
            <w:r w:rsidR="00D822BE">
              <w:t xml:space="preserve"> </w:t>
            </w:r>
            <w:r>
              <w:t>szkoleń z</w:t>
            </w:r>
            <w:bookmarkStart w:id="0" w:name="_GoBack"/>
            <w:bookmarkEnd w:id="0"/>
            <w:r w:rsidR="00604ABF" w:rsidRPr="00604ABF">
              <w:t xml:space="preserve"> zakresu analizy danych i uczenia maszynowego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BE" w:rsidRDefault="00D822BE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822BE" w:rsidRDefault="00D822BE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……………………………</w:t>
            </w:r>
          </w:p>
          <w:p w:rsidR="00D822BE" w:rsidRDefault="00D822BE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>(podać podstawę dysponowania)</w:t>
            </w:r>
          </w:p>
        </w:tc>
      </w:tr>
    </w:tbl>
    <w:p w:rsidR="00D822BE" w:rsidRDefault="00D822BE" w:rsidP="00D822BE">
      <w:pPr>
        <w:jc w:val="both"/>
        <w:rPr>
          <w:b/>
        </w:rPr>
      </w:pPr>
      <w:r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D822BE" w:rsidRDefault="00D822BE" w:rsidP="00D822BE">
      <w:pPr>
        <w:spacing w:line="360" w:lineRule="auto"/>
        <w:jc w:val="both"/>
      </w:pPr>
    </w:p>
    <w:p w:rsidR="00D822BE" w:rsidRDefault="00D822BE" w:rsidP="00D822BE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822BE" w:rsidRDefault="00D822BE" w:rsidP="00D822BE">
      <w:pPr>
        <w:rPr>
          <w:sz w:val="16"/>
          <w:szCs w:val="16"/>
        </w:rPr>
      </w:pPr>
    </w:p>
    <w:p w:rsidR="00D822BE" w:rsidRDefault="00D822BE" w:rsidP="00D822BE">
      <w:pPr>
        <w:rPr>
          <w:sz w:val="16"/>
          <w:szCs w:val="16"/>
        </w:rPr>
      </w:pPr>
    </w:p>
    <w:p w:rsidR="00D822BE" w:rsidRDefault="00D822BE" w:rsidP="00D822BE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D822BE" w:rsidRDefault="00D822BE" w:rsidP="00D822BE">
      <w:pPr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D822BE" w:rsidRDefault="00D822BE" w:rsidP="00D822BE"/>
    <w:p w:rsidR="00D822BE" w:rsidRDefault="00D822BE" w:rsidP="00D822BE"/>
    <w:p w:rsidR="00D822BE" w:rsidRDefault="00D822BE" w:rsidP="00D822BE"/>
    <w:p w:rsidR="00D822BE" w:rsidRDefault="00D822BE" w:rsidP="00D822BE"/>
    <w:p w:rsidR="00D822BE" w:rsidRDefault="00D822BE" w:rsidP="00D822BE"/>
    <w:p w:rsidR="00D822BE" w:rsidRDefault="00D822BE" w:rsidP="00D822BE"/>
    <w:p w:rsidR="00F55B12" w:rsidRPr="00D822BE" w:rsidRDefault="00F55B12" w:rsidP="00D822BE"/>
    <w:sectPr w:rsidR="00F55B12" w:rsidRPr="00D822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916" w:rsidRDefault="00DA7916">
      <w:r>
        <w:separator/>
      </w:r>
    </w:p>
  </w:endnote>
  <w:endnote w:type="continuationSeparator" w:id="0">
    <w:p w:rsidR="00DA7916" w:rsidRDefault="00DA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2C8" w:rsidRDefault="00C552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2C8" w:rsidRDefault="00C552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2C8" w:rsidRDefault="00C552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916" w:rsidRDefault="00DA7916">
      <w:r>
        <w:separator/>
      </w:r>
    </w:p>
  </w:footnote>
  <w:footnote w:type="continuationSeparator" w:id="0">
    <w:p w:rsidR="00DA7916" w:rsidRDefault="00DA7916">
      <w:r>
        <w:continuationSeparator/>
      </w:r>
    </w:p>
  </w:footnote>
  <w:footnote w:id="1">
    <w:p w:rsidR="00D822BE" w:rsidRDefault="00D822BE" w:rsidP="00D822B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2C8" w:rsidRDefault="00C552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2C8" w:rsidRDefault="00C552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916"/>
    <w:rsid w:val="002328A0"/>
    <w:rsid w:val="002A7F51"/>
    <w:rsid w:val="00527F15"/>
    <w:rsid w:val="00604ABF"/>
    <w:rsid w:val="0066628D"/>
    <w:rsid w:val="008539D0"/>
    <w:rsid w:val="008E4A55"/>
    <w:rsid w:val="008E66F9"/>
    <w:rsid w:val="009E4F5D"/>
    <w:rsid w:val="00B33027"/>
    <w:rsid w:val="00C303B2"/>
    <w:rsid w:val="00C552C8"/>
    <w:rsid w:val="00CB60C2"/>
    <w:rsid w:val="00D822BE"/>
    <w:rsid w:val="00DA7916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201E430"/>
  <w15:chartTrackingRefBased/>
  <w15:docId w15:val="{60B21363-2475-40E1-A377-F40930A9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22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C55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52C8"/>
  </w:style>
  <w:style w:type="paragraph" w:styleId="Tekstprzypisudolnego">
    <w:name w:val="footnote text"/>
    <w:basedOn w:val="Normalny"/>
    <w:link w:val="TekstprzypisudolnegoZnak"/>
    <w:semiHidden/>
    <w:unhideWhenUsed/>
    <w:rsid w:val="00D822BE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822BE"/>
  </w:style>
  <w:style w:type="paragraph" w:customStyle="1" w:styleId="pkt">
    <w:name w:val="pkt"/>
    <w:basedOn w:val="Normalny"/>
    <w:rsid w:val="00D822BE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1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2021-12-17T12:55:00Z</cp:lastPrinted>
  <dcterms:created xsi:type="dcterms:W3CDTF">2021-12-17T12:55:00Z</dcterms:created>
  <dcterms:modified xsi:type="dcterms:W3CDTF">2021-12-17T12:55:00Z</dcterms:modified>
</cp:coreProperties>
</file>