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F20" w:rsidRDefault="002C4F20" w:rsidP="002C4F20">
      <w:pPr>
        <w:pStyle w:val="pkt"/>
        <w:ind w:left="0" w:firstLine="0"/>
        <w:jc w:val="center"/>
        <w:rPr>
          <w:noProof/>
        </w:rPr>
      </w:pPr>
    </w:p>
    <w:p w:rsidR="002C4F20" w:rsidRDefault="000E7945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:rsidR="002C4F20" w:rsidRDefault="002C4F20" w:rsidP="002C4F20">
      <w:pPr>
        <w:keepNext/>
        <w:jc w:val="right"/>
        <w:outlineLvl w:val="0"/>
        <w:rPr>
          <w:rFonts w:ascii="Verdana" w:hAnsi="Verdana"/>
          <w:b/>
        </w:rPr>
      </w:pPr>
      <w:r>
        <w:rPr>
          <w:rFonts w:ascii="Verdana" w:hAnsi="Verdana"/>
          <w:b/>
        </w:rPr>
        <w:t>Załącznik nr 4</w:t>
      </w:r>
    </w:p>
    <w:p w:rsidR="002C4F20" w:rsidRDefault="002C4F20" w:rsidP="002C4F2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2C4F20" w:rsidRDefault="002C4F20" w:rsidP="002C4F2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:rsidR="002C4F20" w:rsidRDefault="002C4F20" w:rsidP="002C4F2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2C4F20" w:rsidRDefault="002C4F20" w:rsidP="002C4F20">
      <w:pPr>
        <w:ind w:right="-47"/>
        <w:jc w:val="both"/>
        <w:rPr>
          <w:rFonts w:ascii="Verdana" w:hAnsi="Verdana"/>
        </w:rPr>
      </w:pPr>
      <w:bookmarkStart w:id="0" w:name="_Toc470857623"/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1.Dziekana Wydziału /Kierownika Jednostki/..................................................................</w:t>
      </w:r>
    </w:p>
    <w:p w:rsidR="002C4F20" w:rsidRDefault="002C4F20" w:rsidP="002C4F20">
      <w:pPr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2C4F20" w:rsidRDefault="002C4F20" w:rsidP="002C4F20">
      <w:pPr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2C4F20" w:rsidRDefault="002C4F20" w:rsidP="002C4F20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  <w:bookmarkEnd w:id="0"/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Przedmiotem umowy jest usługa ……………………………………, zwana dalej przedmiotem umowy.</w:t>
      </w:r>
    </w:p>
    <w:p w:rsidR="002C4F20" w:rsidRDefault="002C4F20" w:rsidP="002C4F20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Szczegółowy opis przedmiotu umowy zawiera Załącznik nr 1 do umowy – SWZ i oferta Wykonawcy.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Przedmiot umowy jest realizowany w ramach projektu POWR.03.05.00-00-Z309/18-00, współfinansowanego ze środków Europejskiego Funduszu Rozwoju Społecznego.</w:t>
      </w:r>
    </w:p>
    <w:p w:rsidR="002C4F20" w:rsidRDefault="002C4F20" w:rsidP="002C4F20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2C4F20" w:rsidRDefault="002C4F20" w:rsidP="002C4F20">
      <w:pPr>
        <w:ind w:left="426"/>
        <w:rPr>
          <w:rFonts w:ascii="Verdana" w:eastAsia="Arial Unicode MS" w:hAnsi="Verdana"/>
        </w:rPr>
      </w:pP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70857624"/>
      <w:bookmarkStart w:id="2" w:name="_Toc447696299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Wykonawca zobowiązuje się wykonać usługę w terminie: …………….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2C4F20" w:rsidRDefault="002C4F20" w:rsidP="002C4F20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2C4F20" w:rsidRDefault="002C4F20" w:rsidP="002C4F20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2C4F20" w:rsidRDefault="002C4F20" w:rsidP="002C4F20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ascii="Verdana" w:eastAsia="Calibri" w:hAnsi="Verdana"/>
        </w:rPr>
        <w:t>t.j</w:t>
      </w:r>
      <w:proofErr w:type="spellEnd"/>
      <w:r>
        <w:rPr>
          <w:rFonts w:ascii="Verdana" w:eastAsia="Calibri" w:hAnsi="Verdana"/>
        </w:rPr>
        <w:t>. Dz. U. 2018.701 j.t.)</w:t>
      </w:r>
      <w:r>
        <w:rPr>
          <w:rFonts w:ascii="Verdana" w:hAnsi="Verdana"/>
          <w:bCs/>
          <w:iCs/>
          <w:lang w:eastAsia="zh-CN"/>
        </w:rPr>
        <w:t xml:space="preserve">. </w:t>
      </w:r>
    </w:p>
    <w:p w:rsidR="00121225" w:rsidRDefault="002C4F20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>
        <w:rPr>
          <w:rFonts w:ascii="Verdana" w:hAnsi="Verdana"/>
          <w:bCs/>
          <w:iCs/>
          <w:lang w:eastAsia="zh-CN"/>
        </w:rPr>
        <w:t>2. Cena brutto za przeprowadzenie szkoleni</w:t>
      </w:r>
      <w:r w:rsidR="00121225">
        <w:rPr>
          <w:rFonts w:ascii="Verdana" w:hAnsi="Verdana"/>
          <w:bCs/>
          <w:iCs/>
          <w:lang w:eastAsia="zh-CN"/>
        </w:rPr>
        <w:t>a</w:t>
      </w:r>
      <w:r>
        <w:rPr>
          <w:rFonts w:ascii="Verdana" w:hAnsi="Verdana"/>
          <w:bCs/>
          <w:iCs/>
          <w:lang w:eastAsia="zh-CN"/>
        </w:rPr>
        <w:t xml:space="preserve">  dla 1 osoby </w:t>
      </w:r>
      <w:r w:rsidR="00121225" w:rsidRPr="00121225">
        <w:rPr>
          <w:rFonts w:ascii="Verdana" w:hAnsi="Verdana"/>
          <w:bCs/>
          <w:iCs/>
          <w:lang w:eastAsia="zh-CN"/>
        </w:rPr>
        <w:t>z danego tematu szkolenia</w:t>
      </w:r>
      <w:r w:rsidR="00121225">
        <w:rPr>
          <w:rFonts w:ascii="Verdana" w:hAnsi="Verdana"/>
          <w:bCs/>
          <w:iCs/>
          <w:lang w:eastAsia="zh-CN"/>
        </w:rPr>
        <w:t xml:space="preserve"> </w:t>
      </w:r>
      <w:r>
        <w:rPr>
          <w:rFonts w:ascii="Verdana" w:hAnsi="Verdana"/>
          <w:bCs/>
          <w:iCs/>
          <w:lang w:eastAsia="zh-CN"/>
        </w:rPr>
        <w:t>wynosi</w:t>
      </w:r>
      <w:r w:rsidR="00121225">
        <w:rPr>
          <w:rFonts w:ascii="Verdana" w:hAnsi="Verdana"/>
          <w:bCs/>
          <w:iCs/>
          <w:lang w:eastAsia="zh-CN"/>
        </w:rPr>
        <w:t xml:space="preserve">: 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>1) wprowadzenie do programowania w PL/SQL - ………….. zł.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>2) wstęp do analizy danych dla Big Data - ………….. zł.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 xml:space="preserve">3) analiza danych w języku </w:t>
      </w:r>
      <w:proofErr w:type="spellStart"/>
      <w:r w:rsidRPr="00121225">
        <w:rPr>
          <w:rFonts w:ascii="Verdana" w:hAnsi="Verdana"/>
          <w:bCs/>
          <w:iCs/>
          <w:lang w:eastAsia="zh-CN"/>
        </w:rPr>
        <w:t>Phyton</w:t>
      </w:r>
      <w:proofErr w:type="spellEnd"/>
      <w:r w:rsidRPr="00121225">
        <w:rPr>
          <w:rFonts w:ascii="Verdana" w:hAnsi="Verdana"/>
          <w:bCs/>
          <w:iCs/>
          <w:lang w:eastAsia="zh-CN"/>
        </w:rPr>
        <w:t xml:space="preserve"> - ………….. zł.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>4) analiza danych w języku R - ………….. zł.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>5) wprowadzenie do Power BI - ………….. zł.</w:t>
      </w:r>
    </w:p>
    <w:p w:rsidR="00121225" w:rsidRPr="00121225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121225">
        <w:rPr>
          <w:rFonts w:ascii="Verdana" w:hAnsi="Verdana"/>
          <w:bCs/>
          <w:iCs/>
          <w:lang w:eastAsia="zh-CN"/>
        </w:rPr>
        <w:t xml:space="preserve">6) uczenie maszynowe w języku </w:t>
      </w:r>
      <w:proofErr w:type="spellStart"/>
      <w:r w:rsidRPr="00121225">
        <w:rPr>
          <w:rFonts w:ascii="Verdana" w:hAnsi="Verdana"/>
          <w:bCs/>
          <w:iCs/>
          <w:lang w:eastAsia="zh-CN"/>
        </w:rPr>
        <w:t>Phyton</w:t>
      </w:r>
      <w:proofErr w:type="spellEnd"/>
      <w:r w:rsidRPr="00121225">
        <w:rPr>
          <w:rFonts w:ascii="Verdana" w:hAnsi="Verdana"/>
          <w:bCs/>
          <w:iCs/>
          <w:lang w:eastAsia="zh-CN"/>
        </w:rPr>
        <w:t xml:space="preserve"> - ………….. zł.</w:t>
      </w:r>
    </w:p>
    <w:p w:rsidR="002C4F20" w:rsidRDefault="00121225" w:rsidP="00121225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121225">
        <w:rPr>
          <w:rFonts w:ascii="Verdana" w:hAnsi="Verdana"/>
          <w:bCs/>
          <w:iCs/>
          <w:lang w:eastAsia="zh-CN"/>
        </w:rPr>
        <w:lastRenderedPageBreak/>
        <w:t xml:space="preserve">7) Oracle Database 11g: </w:t>
      </w:r>
      <w:proofErr w:type="spellStart"/>
      <w:r w:rsidRPr="00121225">
        <w:rPr>
          <w:rFonts w:ascii="Verdana" w:hAnsi="Verdana"/>
          <w:bCs/>
          <w:iCs/>
          <w:lang w:eastAsia="zh-CN"/>
        </w:rPr>
        <w:t>Administer</w:t>
      </w:r>
      <w:proofErr w:type="spellEnd"/>
      <w:r w:rsidRPr="00121225">
        <w:rPr>
          <w:rFonts w:ascii="Verdana" w:hAnsi="Verdana"/>
          <w:bCs/>
          <w:iCs/>
          <w:lang w:eastAsia="zh-CN"/>
        </w:rPr>
        <w:t xml:space="preserve"> a Data </w:t>
      </w:r>
      <w:proofErr w:type="spellStart"/>
      <w:r w:rsidRPr="00121225">
        <w:rPr>
          <w:rFonts w:ascii="Verdana" w:hAnsi="Verdana"/>
          <w:bCs/>
          <w:iCs/>
          <w:lang w:eastAsia="zh-CN"/>
        </w:rPr>
        <w:t>Warehouse</w:t>
      </w:r>
      <w:proofErr w:type="spellEnd"/>
      <w:r w:rsidRPr="00121225">
        <w:rPr>
          <w:rFonts w:ascii="Verdana" w:hAnsi="Verdana"/>
          <w:bCs/>
          <w:iCs/>
          <w:lang w:eastAsia="zh-CN"/>
        </w:rPr>
        <w:t xml:space="preserve"> - ………….. zł.</w:t>
      </w:r>
    </w:p>
    <w:p w:rsidR="002C4F20" w:rsidRDefault="002C4F20" w:rsidP="00121225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2C4F20" w:rsidRDefault="002C4F20" w:rsidP="0012122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 xml:space="preserve">4. </w:t>
      </w:r>
      <w:r w:rsidR="00121225" w:rsidRPr="00121225">
        <w:rPr>
          <w:rFonts w:ascii="Verdana" w:hAnsi="Verdana" w:cs="Verdana"/>
          <w:lang w:eastAsia="zh-CN"/>
        </w:rPr>
        <w:t xml:space="preserve">Płatność po zakończeniu </w:t>
      </w:r>
      <w:r w:rsidR="00CD5A04">
        <w:rPr>
          <w:rFonts w:ascii="Verdana" w:hAnsi="Verdana" w:cs="Verdana"/>
          <w:lang w:eastAsia="zh-CN"/>
        </w:rPr>
        <w:t>każdorazowego rodzaju szkolenia</w:t>
      </w:r>
      <w:r w:rsidR="00121225" w:rsidRPr="00121225">
        <w:rPr>
          <w:rFonts w:ascii="Verdana" w:hAnsi="Verdana" w:cs="Verdana"/>
          <w:lang w:eastAsia="zh-CN"/>
        </w:rPr>
        <w:t xml:space="preserve"> – na podstawie protokołu odbioru, potwierdzającego faktyczną liczbę uczestników kursu (rozpisaną osobno dla każdej grupy), w terminie do 21 dni od daty otrzymania przez Zamawiającego na rachunek Wykonawcy umieszczony na dzień zlecenia przelewu w wykazie podmiotów, o których mowa w art. 96b ust. 1) Ustawy o podatku od towarów i usług, za szkolenie dla faktycznej ilości osób.</w:t>
      </w:r>
    </w:p>
    <w:p w:rsidR="002C4F20" w:rsidRDefault="002C4F20" w:rsidP="0012122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5. Na fakturze Wykonawca umieści numer niniejszej umowy.</w:t>
      </w:r>
    </w:p>
    <w:p w:rsidR="002C4F20" w:rsidRDefault="002C4F20" w:rsidP="0012122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Zapłata wynagrodzenia zostanie dokonana przez Zamawiającego przelewem bankowym na rachunek bankowy Wykonawcy prowadzony przez </w:t>
      </w:r>
      <w:r>
        <w:rPr>
          <w:rFonts w:ascii="Verdana" w:eastAsia="Arial Unicode MS" w:hAnsi="Verdana"/>
          <w:b/>
          <w:iCs/>
        </w:rPr>
        <w:t xml:space="preserve">…………… </w:t>
      </w:r>
      <w:r>
        <w:rPr>
          <w:rFonts w:ascii="Verdana" w:eastAsia="Arial Unicode MS" w:hAnsi="Verdana"/>
          <w:iCs/>
        </w:rPr>
        <w:t xml:space="preserve">nr rachunku </w:t>
      </w:r>
      <w:r>
        <w:rPr>
          <w:rFonts w:ascii="Verdana" w:eastAsia="Arial Unicode MS" w:hAnsi="Verdana"/>
          <w:b/>
          <w:iCs/>
        </w:rPr>
        <w:t>…………….</w:t>
      </w:r>
      <w:r>
        <w:rPr>
          <w:rFonts w:ascii="Verdana" w:eastAsia="Arial Unicode MS" w:hAnsi="Verdana"/>
          <w:iCs/>
        </w:rPr>
        <w:t>.</w:t>
      </w:r>
    </w:p>
    <w:p w:rsidR="002C4F20" w:rsidRDefault="002C4F20" w:rsidP="0012122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2C4F20" w:rsidRDefault="002C4F20" w:rsidP="002C4F2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8. Za dzień zapłaty uważa się dzień obciążenia rachunku bankowego Zamawiającego poleceniem przelewu na rachunek bankowy Wykonawcy.</w:t>
      </w:r>
    </w:p>
    <w:p w:rsidR="002C4F20" w:rsidRDefault="002C4F20" w:rsidP="002C4F2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2C4F20" w:rsidRDefault="002C4F20" w:rsidP="002C4F2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10. Zamawiający nie wyraża zgody na cesję wierzytelności wynikającą z realizacji niniejszej umowy.</w:t>
      </w: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70857625"/>
      <w:bookmarkStart w:id="5" w:name="_Toc447696301"/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2C4F20" w:rsidRDefault="002C4F20" w:rsidP="002C4F20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2C4F20" w:rsidRDefault="002C4F20" w:rsidP="002C4F20">
      <w:pPr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Wykonawca oświadcza, że </w:t>
      </w:r>
      <w:r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2C4F20" w:rsidRDefault="002C4F20" w:rsidP="002C4F20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2C4F20" w:rsidRDefault="002C4F20" w:rsidP="002C4F20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2C4F20" w:rsidRDefault="002C4F20" w:rsidP="002C4F20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2C4F20" w:rsidRDefault="002C4F20" w:rsidP="002C4F20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2C4F20" w:rsidRDefault="002C4F20" w:rsidP="002C4F20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2C4F20" w:rsidRDefault="002C4F20" w:rsidP="002C4F20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2C4F20" w:rsidRDefault="002C4F20" w:rsidP="002C4F20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 Klauzula poufności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5. Powyższe przepisy nie będą miały zastosowania wobec informacji powszechnie znanych lub opublikowanych oraz w przypadku żądania ich ujawnienia przez uprawniony organ. </w:t>
      </w: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2C4F20" w:rsidRDefault="002C4F20" w:rsidP="002C4F2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9"/>
      <w:bookmarkEnd w:id="10"/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>
        <w:rPr>
          <w:rFonts w:ascii="Verdana" w:eastAsia="Arial Unicode MS" w:hAnsi="Verdana"/>
          <w:color w:val="FF0000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="000E7945">
        <w:rPr>
          <w:rFonts w:ascii="Verdana" w:eastAsia="Arial Unicode MS" w:hAnsi="Verdana"/>
          <w:color w:val="FF0000"/>
        </w:rPr>
        <w:t xml:space="preserve">maksymalnego </w:t>
      </w:r>
      <w:bookmarkStart w:id="14" w:name="_GoBack"/>
      <w:bookmarkEnd w:id="14"/>
      <w:r>
        <w:rPr>
          <w:rFonts w:ascii="Verdana" w:hAnsi="Verdana"/>
          <w:iCs/>
          <w:color w:val="FF0000"/>
        </w:rPr>
        <w:t>wynagrodzenia umownego.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Jeżeli kary umowne, o których mowa w </w:t>
      </w:r>
      <w:r>
        <w:rPr>
          <w:rFonts w:ascii="Verdana" w:hAnsi="Verdana"/>
          <w:bCs/>
        </w:rPr>
        <w:t xml:space="preserve">§ </w:t>
      </w:r>
      <w:r w:rsidR="000E7945">
        <w:rPr>
          <w:rFonts w:ascii="Verdana" w:hAnsi="Verdana"/>
          <w:bCs/>
        </w:rPr>
        <w:t>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2C4F20" w:rsidRDefault="002C4F20" w:rsidP="002C4F2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>
        <w:rPr>
          <w:rFonts w:ascii="Verdana" w:eastAsia="Arial Unicode MS" w:hAnsi="Verdana"/>
          <w:color w:val="FF0000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2C4F20" w:rsidRDefault="002C4F20" w:rsidP="002C4F20">
      <w:pPr>
        <w:ind w:left="567"/>
        <w:jc w:val="center"/>
        <w:rPr>
          <w:rFonts w:ascii="Verdana" w:hAnsi="Verdana"/>
          <w:b/>
          <w:bCs/>
        </w:rPr>
      </w:pPr>
    </w:p>
    <w:p w:rsidR="002C4F20" w:rsidRDefault="002C4F20" w:rsidP="002C4F20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9 Zmiany Umowy</w:t>
      </w:r>
    </w:p>
    <w:p w:rsidR="002C4F20" w:rsidRDefault="002C4F20" w:rsidP="002C4F20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:rsidR="002C4F20" w:rsidRDefault="002C4F20" w:rsidP="002C4F20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:rsidR="002C4F20" w:rsidRDefault="002C4F20" w:rsidP="002C4F20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:rsidR="002C4F20" w:rsidRDefault="002C4F20" w:rsidP="002C4F20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b/>
          <w:color w:val="000000"/>
          <w:kern w:val="2"/>
        </w:rPr>
        <w:t>terminu realizacji przedmiotu zamówienia</w:t>
      </w:r>
      <w:r>
        <w:rPr>
          <w:rFonts w:ascii="Verdana" w:hAnsi="Verdana"/>
          <w:color w:val="000000"/>
          <w:kern w:val="2"/>
        </w:rPr>
        <w:t>, gdy jest ona spowodowana:</w:t>
      </w:r>
    </w:p>
    <w:p w:rsidR="002C4F20" w:rsidRDefault="002C4F20" w:rsidP="002C4F2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2C4F20" w:rsidRDefault="002C4F20" w:rsidP="002C4F2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2C4F20" w:rsidRDefault="002C4F20" w:rsidP="002C4F2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2C4F20" w:rsidRDefault="002C4F20" w:rsidP="002C4F2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>
        <w:rPr>
          <w:rFonts w:ascii="Verdana" w:hAnsi="Verdana"/>
          <w:color w:val="000000"/>
          <w:kern w:val="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2C4F20" w:rsidRDefault="002C4F20" w:rsidP="002C4F2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lastRenderedPageBreak/>
        <w:t>powierzenie określonego zakresu podwykonawcy lub zmiany zakresu części prac powierzonych podwykonawcy w przypadku gdy:</w:t>
      </w:r>
    </w:p>
    <w:p w:rsidR="002C4F20" w:rsidRDefault="002C4F20" w:rsidP="002C4F20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2C4F20" w:rsidRDefault="002C4F20" w:rsidP="002C4F20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</w:rPr>
        <w:t xml:space="preserve">zmiany </w:t>
      </w:r>
      <w:r>
        <w:rPr>
          <w:rFonts w:ascii="Verdana" w:hAnsi="Verdana"/>
          <w:bCs/>
        </w:rPr>
        <w:t>albo</w:t>
      </w:r>
      <w:r>
        <w:rPr>
          <w:rFonts w:ascii="Verdana" w:hAnsi="Verdana"/>
        </w:rPr>
        <w:t xml:space="preserve"> rezygnacji z podwykonawcy jeżeli dotyczy podmiotu, na którego zasoby Zleceniobiorca powoływał się, na zasadach określonych w art. 26 ust. 2b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2C4F20" w:rsidRDefault="002C4F20" w:rsidP="002C4F20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zamówienia.</w:t>
      </w:r>
    </w:p>
    <w:p w:rsidR="002C4F20" w:rsidRDefault="002C4F20" w:rsidP="002C4F20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2C4F20" w:rsidRDefault="002C4F20" w:rsidP="002C4F20">
      <w:pPr>
        <w:rPr>
          <w:rFonts w:ascii="Verdana" w:hAnsi="Verdana"/>
          <w:b/>
          <w:bCs/>
        </w:rPr>
      </w:pPr>
    </w:p>
    <w:p w:rsidR="002C4F20" w:rsidRDefault="002C4F20" w:rsidP="002C4F20">
      <w:pPr>
        <w:ind w:left="567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§ 10 Postanowienia końcowe</w:t>
      </w:r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 sprawach nieuregulowanych niniejszą umową stosuje się przepisy Kodeksu cywilnego.</w:t>
      </w:r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2C4F20" w:rsidRDefault="002C4F20" w:rsidP="002C4F20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2C4F20" w:rsidRDefault="002C4F20" w:rsidP="002C4F20">
      <w:pPr>
        <w:rPr>
          <w:rFonts w:ascii="Verdana" w:hAnsi="Verdana"/>
        </w:rPr>
      </w:pPr>
    </w:p>
    <w:p w:rsidR="002C4F20" w:rsidRDefault="002C4F20" w:rsidP="002C4F20">
      <w:pPr>
        <w:jc w:val="center"/>
        <w:rPr>
          <w:rFonts w:ascii="Verdana" w:hAnsi="Verdana"/>
        </w:rPr>
      </w:pPr>
    </w:p>
    <w:p w:rsidR="002C4F20" w:rsidRDefault="002C4F20" w:rsidP="002C4F20">
      <w:pPr>
        <w:tabs>
          <w:tab w:val="left" w:pos="5812"/>
        </w:tabs>
        <w:suppressAutoHyphens/>
        <w:ind w:left="426"/>
        <w:jc w:val="center"/>
        <w:rPr>
          <w:rFonts w:ascii="Bookman Old Style" w:hAnsi="Bookman Old Style"/>
          <w:sz w:val="22"/>
          <w:szCs w:val="22"/>
          <w:lang w:eastAsia="zh-CN"/>
        </w:rPr>
      </w:pP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2C4F20" w:rsidRDefault="002C4F20" w:rsidP="002C4F20">
      <w:pPr>
        <w:suppressAutoHyphens/>
        <w:jc w:val="center"/>
        <w:rPr>
          <w:rFonts w:ascii="Bookman Old Style" w:hAnsi="Bookman Old Style"/>
          <w:sz w:val="22"/>
          <w:szCs w:val="22"/>
          <w:lang w:eastAsia="zh-CN"/>
        </w:rPr>
      </w:pPr>
    </w:p>
    <w:p w:rsidR="002C4F20" w:rsidRDefault="002C4F20" w:rsidP="002C4F2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2C4F20" w:rsidRDefault="002C4F20" w:rsidP="002C4F20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2C4F20" w:rsidRDefault="002C4F20" w:rsidP="002C4F20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Data i podpis                                                                             Data i podpis</w:t>
      </w:r>
    </w:p>
    <w:p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lastRenderedPageBreak/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II. zawarciem przez Strony umowy nr Kc-zp.272-</w:t>
      </w:r>
      <w:r w:rsidR="00356C88">
        <w:rPr>
          <w:rFonts w:ascii="Verdana" w:hAnsi="Verdana" w:cs="TimesNewRomanPSMT"/>
          <w:color w:val="000000"/>
          <w:sz w:val="20"/>
          <w:szCs w:val="20"/>
        </w:rPr>
        <w:t>535</w:t>
      </w:r>
      <w:r>
        <w:rPr>
          <w:rFonts w:ascii="Verdana" w:hAnsi="Verdana" w:cs="TimesNewRomanPSMT"/>
          <w:color w:val="000000"/>
          <w:sz w:val="20"/>
          <w:szCs w:val="20"/>
        </w:rPr>
        <w:t>/21.</w:t>
      </w: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7. Podmiot przetwarzający po stwierdzeniu naruszenia ochrony danych osobowych bez zbędnej zwłoki zgłasza je AGH - najpóźniej w ciągu 24h.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356C88" w:rsidRDefault="00356C88" w:rsidP="002C4F20">
      <w:pPr>
        <w:jc w:val="both"/>
        <w:rPr>
          <w:rFonts w:ascii="Verdana" w:hAnsi="Verdana"/>
        </w:rPr>
      </w:pPr>
    </w:p>
    <w:p w:rsidR="00356C88" w:rsidRDefault="00356C88" w:rsidP="002C4F20">
      <w:pPr>
        <w:jc w:val="both"/>
        <w:rPr>
          <w:rFonts w:ascii="Verdana" w:hAnsi="Verdana"/>
        </w:rPr>
      </w:pPr>
    </w:p>
    <w:p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9.</w:t>
      </w:r>
    </w:p>
    <w:p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:rsidR="002C4F20" w:rsidRDefault="002C4F20" w:rsidP="002C4F20">
      <w:pPr>
        <w:jc w:val="center"/>
        <w:rPr>
          <w:rFonts w:ascii="Verdana" w:hAnsi="Verdana"/>
        </w:rPr>
      </w:pPr>
    </w:p>
    <w:p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:rsidR="002C4F20" w:rsidRDefault="002C4F20" w:rsidP="002C4F20">
      <w:pPr>
        <w:jc w:val="center"/>
        <w:rPr>
          <w:rFonts w:ascii="Verdana" w:hAnsi="Verdana"/>
        </w:rPr>
      </w:pPr>
    </w:p>
    <w:p w:rsidR="002C4F20" w:rsidRDefault="002C4F20" w:rsidP="002C4F20">
      <w:pPr>
        <w:jc w:val="center"/>
        <w:rPr>
          <w:rFonts w:ascii="Verdana" w:hAnsi="Verdana"/>
        </w:rPr>
      </w:pPr>
    </w:p>
    <w:p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:rsidR="002C4F20" w:rsidRDefault="002C4F20" w:rsidP="002C4F20">
      <w:pPr>
        <w:jc w:val="center"/>
        <w:rPr>
          <w:rFonts w:ascii="Verdana" w:hAnsi="Verdana"/>
        </w:rPr>
      </w:pPr>
    </w:p>
    <w:p w:rsidR="002C4F20" w:rsidRDefault="002C4F20" w:rsidP="00356C88">
      <w:pPr>
        <w:rPr>
          <w:rFonts w:ascii="Verdana" w:hAnsi="Verdana"/>
        </w:rPr>
      </w:pPr>
    </w:p>
    <w:p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2C4F20" w:rsidRDefault="002C4F20" w:rsidP="002C4F20">
      <w:pPr>
        <w:jc w:val="both"/>
        <w:rPr>
          <w:rFonts w:ascii="Calibri" w:eastAsia="Calibri" w:hAnsi="Calibri" w:cs="Calibri"/>
        </w:rPr>
      </w:pPr>
    </w:p>
    <w:p w:rsidR="002C4F20" w:rsidRDefault="002C4F20" w:rsidP="002C4F20">
      <w:pPr>
        <w:jc w:val="both"/>
        <w:rPr>
          <w:rFonts w:ascii="Calibri" w:eastAsia="Calibri" w:hAnsi="Calibri" w:cs="Calibri"/>
        </w:rPr>
      </w:pPr>
    </w:p>
    <w:p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976" w:rsidRDefault="00375976">
      <w:r>
        <w:separator/>
      </w:r>
    </w:p>
  </w:endnote>
  <w:endnote w:type="continuationSeparator" w:id="0">
    <w:p w:rsidR="00375976" w:rsidRDefault="0037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976" w:rsidRDefault="00375976">
      <w:r>
        <w:separator/>
      </w:r>
    </w:p>
  </w:footnote>
  <w:footnote w:type="continuationSeparator" w:id="0">
    <w:p w:rsidR="00375976" w:rsidRDefault="00375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56C88"/>
    <w:rsid w:val="00375976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1113CE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2605</Words>
  <Characters>18740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2021-12-17T12:53:00Z</cp:lastPrinted>
  <dcterms:created xsi:type="dcterms:W3CDTF">2021-12-17T12:53:00Z</dcterms:created>
  <dcterms:modified xsi:type="dcterms:W3CDTF">2021-12-17T12:53:00Z</dcterms:modified>
</cp:coreProperties>
</file>