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3ABEC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3DE73D9F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6B33E223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40774FB4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3C3970F3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02AEFBD7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B62B64" w:rsidRPr="00B62B64">
        <w:rPr>
          <w:rFonts w:ascii="Times New Roman" w:hAnsi="Times New Roman"/>
          <w:sz w:val="24"/>
          <w:szCs w:val="24"/>
        </w:rPr>
        <w:t>tryb podstawowy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3222F92C" w14:textId="6A54521E" w:rsidR="005741C5" w:rsidRPr="00AF550F" w:rsidRDefault="00144F57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8237A2">
        <w:rPr>
          <w:rFonts w:ascii="Times New Roman" w:hAnsi="Times New Roman"/>
        </w:rPr>
        <w:t xml:space="preserve">dostawa spektrometru </w:t>
      </w:r>
      <w:proofErr w:type="spellStart"/>
      <w:r w:rsidRPr="008237A2">
        <w:rPr>
          <w:rFonts w:ascii="Times New Roman" w:hAnsi="Times New Roman"/>
        </w:rPr>
        <w:t>mossbauerowskiego</w:t>
      </w:r>
      <w:proofErr w:type="spellEnd"/>
      <w:r w:rsidRPr="008237A2">
        <w:rPr>
          <w:rFonts w:ascii="Times New Roman" w:hAnsi="Times New Roman"/>
        </w:rPr>
        <w:t xml:space="preserve"> z 3 równoległymi torami detekcji, układem do niskich oraz wysokich temperatur - 1 sztuka </w:t>
      </w:r>
      <w:r>
        <w:rPr>
          <w:rFonts w:ascii="Times New Roman" w:hAnsi="Times New Roman"/>
        </w:rPr>
        <w:t xml:space="preserve">– KC-zp.272-753/21 - </w:t>
      </w:r>
      <w:r w:rsidR="005741C5"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="005741C5"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="005741C5"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="005741C5"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="005741C5" w:rsidRPr="00AF550F">
        <w:rPr>
          <w:rFonts w:ascii="Times New Roman" w:hAnsi="Times New Roman"/>
          <w:sz w:val="24"/>
          <w:szCs w:val="24"/>
        </w:rPr>
        <w:t>. zm.).</w:t>
      </w:r>
    </w:p>
    <w:p w14:paraId="02BDCC14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464ACC7E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 xml:space="preserve">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zm.):</w:t>
      </w:r>
    </w:p>
    <w:p w14:paraId="3E93E494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4AB4D456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14:paraId="1642C787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14:paraId="07ABBD94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D492E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D39F6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55A73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1B721D66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49B6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A8094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968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061004A0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E848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025C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56C1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29A5191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E1AE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C0E2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6D085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7B8456E1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7D395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CE5E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CA28A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1F05F245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422C16B6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14:paraId="5603CB27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6A9576C6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02FA8172" w14:textId="77777777"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14:paraId="5F449B06" w14:textId="77777777"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14:paraId="65FC2041" w14:textId="77777777"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E5EB65" w14:textId="77777777" w:rsidR="005056FC" w:rsidRDefault="005056FC">
      <w:pPr>
        <w:spacing w:after="0" w:line="240" w:lineRule="auto"/>
      </w:pPr>
      <w:r>
        <w:separator/>
      </w:r>
    </w:p>
  </w:endnote>
  <w:endnote w:type="continuationSeparator" w:id="0">
    <w:p w14:paraId="59B7BF8C" w14:textId="77777777" w:rsidR="005056FC" w:rsidRDefault="005056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0523D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4F9859" w14:textId="77777777" w:rsidR="00336EEB" w:rsidRDefault="00D743A9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18269" w14:textId="77777777" w:rsidR="00336EEB" w:rsidRDefault="00D743A9" w:rsidP="004704CB">
    <w:pPr>
      <w:pStyle w:val="Stopka"/>
      <w:framePr w:wrap="around" w:vAnchor="text" w:hAnchor="margin" w:xAlign="right" w:y="1"/>
      <w:rPr>
        <w:rStyle w:val="Numerstrony"/>
      </w:rPr>
    </w:pPr>
  </w:p>
  <w:p w14:paraId="7064E2A3" w14:textId="77777777" w:rsidR="00336EEB" w:rsidRDefault="00D743A9" w:rsidP="00336EEB">
    <w:pPr>
      <w:pStyle w:val="Stopka"/>
      <w:tabs>
        <w:tab w:val="clear" w:pos="4536"/>
      </w:tabs>
      <w:jc w:val="center"/>
    </w:pPr>
    <w:r>
      <w:rPr>
        <w:noProof/>
      </w:rPr>
      <w:pict w14:anchorId="2CFA75B9">
        <v:line id="_x0000_s2049" style="position:absolute;left:0;text-align:left;z-index:251659264" from="-3.85pt,8.7pt" to="455.15pt,8.7pt"/>
      </w:pict>
    </w:r>
  </w:p>
  <w:p w14:paraId="69578804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8F535" w14:textId="77777777" w:rsidR="00903726" w:rsidRDefault="00D743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E3DC0" w14:textId="77777777" w:rsidR="005056FC" w:rsidRDefault="005056FC">
      <w:pPr>
        <w:spacing w:after="0" w:line="240" w:lineRule="auto"/>
      </w:pPr>
      <w:r>
        <w:separator/>
      </w:r>
    </w:p>
  </w:footnote>
  <w:footnote w:type="continuationSeparator" w:id="0">
    <w:p w14:paraId="11F579C5" w14:textId="77777777" w:rsidR="005056FC" w:rsidRDefault="005056FC">
      <w:pPr>
        <w:spacing w:after="0" w:line="240" w:lineRule="auto"/>
      </w:pPr>
      <w:r>
        <w:continuationSeparator/>
      </w:r>
    </w:p>
  </w:footnote>
  <w:footnote w:id="1">
    <w:p w14:paraId="1F831206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02574587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4EB66" w14:textId="77777777" w:rsidR="00903726" w:rsidRDefault="00D743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739CE" w14:textId="77777777" w:rsidR="00903726" w:rsidRDefault="00D743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30DE2" w14:textId="77777777" w:rsidR="00903726" w:rsidRDefault="00D743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5056FC"/>
    <w:rsid w:val="000563B7"/>
    <w:rsid w:val="000E6C60"/>
    <w:rsid w:val="00144F57"/>
    <w:rsid w:val="001F4E82"/>
    <w:rsid w:val="00237270"/>
    <w:rsid w:val="00285E58"/>
    <w:rsid w:val="003D1274"/>
    <w:rsid w:val="003E740A"/>
    <w:rsid w:val="00430A9F"/>
    <w:rsid w:val="00456B03"/>
    <w:rsid w:val="005056FC"/>
    <w:rsid w:val="005741C5"/>
    <w:rsid w:val="005E5BD1"/>
    <w:rsid w:val="00623F70"/>
    <w:rsid w:val="00927537"/>
    <w:rsid w:val="0093180B"/>
    <w:rsid w:val="00B62B64"/>
    <w:rsid w:val="00BC579B"/>
    <w:rsid w:val="00D137A1"/>
    <w:rsid w:val="00D70839"/>
    <w:rsid w:val="00D743A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BF1E08A"/>
  <w15:docId w15:val="{0C383852-F2DF-4391-83CC-1BFF29B5E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4</cp:revision>
  <dcterms:created xsi:type="dcterms:W3CDTF">2021-10-28T09:24:00Z</dcterms:created>
  <dcterms:modified xsi:type="dcterms:W3CDTF">2021-12-17T08:45:00Z</dcterms:modified>
</cp:coreProperties>
</file>