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E47682" w14:textId="77777777" w:rsidR="005F483C" w:rsidRDefault="005F483C" w:rsidP="005F483C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14:paraId="0DA33339" w14:textId="77777777" w:rsidR="005F483C" w:rsidRDefault="005F483C" w:rsidP="005F483C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8F0BB97" w14:textId="77777777" w:rsidR="005F483C" w:rsidRDefault="005F483C" w:rsidP="005F483C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14:paraId="56597E4C" w14:textId="77777777" w:rsidR="005F483C" w:rsidRDefault="005F483C" w:rsidP="005F483C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24F1FC5" w14:textId="77777777" w:rsidR="005F483C" w:rsidRDefault="005F483C" w:rsidP="005F483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7082B390" w14:textId="77777777" w:rsidR="005F483C" w:rsidRDefault="005F483C" w:rsidP="005F483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14:paraId="612F83D6" w14:textId="77777777" w:rsidR="005F483C" w:rsidRDefault="005F483C" w:rsidP="005F483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76E19190" w14:textId="77777777" w:rsidR="005F483C" w:rsidRDefault="005F483C" w:rsidP="005F483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14:paraId="469A45EF" w14:textId="77777777" w:rsidR="005F483C" w:rsidRDefault="005F483C" w:rsidP="005F483C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  <w:lang w:val="en-US"/>
        </w:rPr>
        <w:t>……………………………………………………………………………………………..</w:t>
      </w:r>
    </w:p>
    <w:p w14:paraId="2779CF25" w14:textId="77777777" w:rsidR="005F483C" w:rsidRDefault="005F483C" w:rsidP="005F483C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  <w:lang w:val="en-US"/>
        </w:rPr>
        <w:t>…………………………………………………………………………………………….</w:t>
      </w:r>
    </w:p>
    <w:p w14:paraId="070C98CF" w14:textId="77777777" w:rsidR="005F483C" w:rsidRDefault="005F483C" w:rsidP="005F483C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094EF2ED" w14:textId="77777777" w:rsidR="005F483C" w:rsidRDefault="005F483C" w:rsidP="005F483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34CA2AA4" w14:textId="77777777" w:rsidR="005F483C" w:rsidRDefault="005F483C" w:rsidP="005F483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4AD2A66D" w14:textId="77777777" w:rsidR="005F483C" w:rsidRDefault="005F483C" w:rsidP="005F483C">
      <w:pPr>
        <w:spacing w:line="360" w:lineRule="auto"/>
      </w:pPr>
      <w:r>
        <w:t>Do: Nazwa i siedziba Zamawiającego:</w:t>
      </w:r>
    </w:p>
    <w:p w14:paraId="6795A401" w14:textId="1DF7E9EE" w:rsidR="005F483C" w:rsidRDefault="005F483C" w:rsidP="005F483C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Akademia Górniczo </w:t>
      </w:r>
      <w:r w:rsidR="008869BF">
        <w:rPr>
          <w:b/>
          <w:sz w:val="22"/>
          <w:szCs w:val="22"/>
        </w:rPr>
        <w:t>–</w:t>
      </w:r>
      <w:r>
        <w:rPr>
          <w:b/>
          <w:sz w:val="22"/>
          <w:szCs w:val="22"/>
        </w:rPr>
        <w:t xml:space="preserve"> Hutnicza</w:t>
      </w:r>
      <w:r w:rsidR="008869BF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im. Stanisława Staszica w Krakowie</w:t>
      </w:r>
    </w:p>
    <w:p w14:paraId="72C1A85B" w14:textId="77777777" w:rsidR="005F483C" w:rsidRDefault="005F483C" w:rsidP="005F483C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Dział Zamówień Publicznych  </w:t>
      </w:r>
    </w:p>
    <w:p w14:paraId="0A649DC7" w14:textId="77777777" w:rsidR="005F483C" w:rsidRDefault="005F483C" w:rsidP="005F483C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Al. Mickiewicza 30, 30-059 Kraków,  </w:t>
      </w:r>
    </w:p>
    <w:p w14:paraId="5105925D" w14:textId="77777777" w:rsidR="005F483C" w:rsidRDefault="005F483C" w:rsidP="005F483C">
      <w:pPr>
        <w:ind w:firstLine="3969"/>
        <w:rPr>
          <w:b/>
          <w:sz w:val="22"/>
          <w:szCs w:val="22"/>
        </w:rPr>
      </w:pPr>
    </w:p>
    <w:p w14:paraId="5DCCE707" w14:textId="0D672F89" w:rsidR="005F483C" w:rsidRDefault="005F483C" w:rsidP="005F483C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Przystępując do postępowania o udzielenie zamówienia publicznego, którego przedmiotem jest </w:t>
      </w:r>
      <w:r w:rsidR="00DE17B4" w:rsidRPr="00DE17B4">
        <w:rPr>
          <w:b/>
          <w:sz w:val="22"/>
          <w:szCs w:val="22"/>
        </w:rPr>
        <w:t>dostawa spektrometru mossbauerowskiego z 3 równoległymi torami detekcji, układem do niskich oraz wys</w:t>
      </w:r>
      <w:r w:rsidR="00DE17B4">
        <w:rPr>
          <w:b/>
          <w:sz w:val="22"/>
          <w:szCs w:val="22"/>
        </w:rPr>
        <w:t>o</w:t>
      </w:r>
      <w:r w:rsidR="00DE17B4" w:rsidRPr="00DE17B4">
        <w:rPr>
          <w:b/>
          <w:sz w:val="22"/>
          <w:szCs w:val="22"/>
        </w:rPr>
        <w:t>kich temperatur - 1 sztuka - KC-zp.272-753/21</w:t>
      </w:r>
      <w:r>
        <w:rPr>
          <w:b/>
          <w:sz w:val="22"/>
          <w:szCs w:val="22"/>
        </w:rPr>
        <w:t xml:space="preserve">, </w:t>
      </w:r>
      <w:r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18C7F14E" w14:textId="77777777" w:rsidR="005F483C" w:rsidRDefault="005F483C" w:rsidP="005F483C">
      <w:pPr>
        <w:tabs>
          <w:tab w:val="right" w:pos="9000"/>
        </w:tabs>
        <w:rPr>
          <w:sz w:val="22"/>
          <w:szCs w:val="22"/>
        </w:rPr>
      </w:pPr>
    </w:p>
    <w:p w14:paraId="4980F72E" w14:textId="77777777" w:rsidR="005F483C" w:rsidRDefault="005F483C" w:rsidP="005F483C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 za całość przedmiotu zamówienia:   .............................................................PLN</w:t>
      </w:r>
    </w:p>
    <w:p w14:paraId="7397823D" w14:textId="77777777" w:rsidR="005F483C" w:rsidRDefault="005F483C" w:rsidP="005F483C">
      <w:pPr>
        <w:widowControl w:val="0"/>
        <w:ind w:right="1"/>
        <w:rPr>
          <w:b/>
          <w:sz w:val="22"/>
          <w:szCs w:val="22"/>
        </w:rPr>
      </w:pPr>
    </w:p>
    <w:p w14:paraId="166C58E5" w14:textId="77777777" w:rsidR="005F483C" w:rsidRDefault="005F483C" w:rsidP="005F483C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 za całość przedmiotu zamówienia: .............................................................PLN</w:t>
      </w:r>
    </w:p>
    <w:p w14:paraId="559B110C" w14:textId="77777777" w:rsidR="005F483C" w:rsidRDefault="005F483C" w:rsidP="005F483C">
      <w:pPr>
        <w:widowControl w:val="0"/>
        <w:ind w:right="1"/>
        <w:jc w:val="both"/>
        <w:rPr>
          <w:b/>
          <w:sz w:val="22"/>
          <w:szCs w:val="22"/>
        </w:rPr>
      </w:pPr>
    </w:p>
    <w:p w14:paraId="38E9DA9E" w14:textId="77777777" w:rsidR="005F483C" w:rsidRDefault="005F483C" w:rsidP="005F483C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7E74B064" w14:textId="77777777" w:rsidR="005F483C" w:rsidRDefault="005F483C" w:rsidP="005F483C">
      <w:pPr>
        <w:pStyle w:val="Tekstpodstawowy"/>
        <w:spacing w:line="240" w:lineRule="auto"/>
        <w:rPr>
          <w:sz w:val="22"/>
          <w:szCs w:val="22"/>
        </w:rPr>
      </w:pPr>
    </w:p>
    <w:p w14:paraId="5D9FFA17" w14:textId="77777777" w:rsidR="005F483C" w:rsidRDefault="005F483C" w:rsidP="005F483C">
      <w:pPr>
        <w:pStyle w:val="Tekstpodstawowy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tj.…………………….PLN</w:t>
      </w:r>
    </w:p>
    <w:p w14:paraId="5D4A37AB" w14:textId="77777777" w:rsidR="005F483C" w:rsidRDefault="005F483C" w:rsidP="005F483C">
      <w:pPr>
        <w:widowControl w:val="0"/>
        <w:ind w:right="1"/>
        <w:jc w:val="both"/>
        <w:rPr>
          <w:sz w:val="22"/>
          <w:szCs w:val="22"/>
        </w:rPr>
      </w:pPr>
    </w:p>
    <w:p w14:paraId="3188C6CC" w14:textId="6D5C4252" w:rsidR="005F483C" w:rsidRDefault="005F483C" w:rsidP="005F483C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r w:rsidR="00A15C57">
        <w:rPr>
          <w:sz w:val="22"/>
          <w:szCs w:val="22"/>
        </w:rPr>
        <w:t>do 90 dni od daty podpisania umowy.</w:t>
      </w:r>
    </w:p>
    <w:p w14:paraId="7923F8E0" w14:textId="77777777" w:rsidR="00A15C57" w:rsidRDefault="00A15C57" w:rsidP="005F483C">
      <w:pPr>
        <w:widowControl w:val="0"/>
        <w:ind w:right="1"/>
        <w:jc w:val="both"/>
        <w:rPr>
          <w:b/>
          <w:sz w:val="22"/>
          <w:szCs w:val="22"/>
        </w:rPr>
      </w:pPr>
    </w:p>
    <w:p w14:paraId="673F4FD5" w14:textId="50850D48" w:rsidR="005F483C" w:rsidRDefault="005F483C" w:rsidP="005F483C">
      <w:pPr>
        <w:widowControl w:val="0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Okres udzielonej gwarancji </w:t>
      </w:r>
      <w:r w:rsidR="00A15C57">
        <w:rPr>
          <w:b/>
          <w:sz w:val="22"/>
          <w:szCs w:val="22"/>
        </w:rPr>
        <w:t xml:space="preserve">na układy mechaniczne </w:t>
      </w:r>
      <w:r>
        <w:rPr>
          <w:b/>
          <w:sz w:val="22"/>
          <w:szCs w:val="22"/>
        </w:rPr>
        <w:t>wynosi:</w:t>
      </w:r>
      <w:r>
        <w:rPr>
          <w:sz w:val="22"/>
          <w:szCs w:val="22"/>
        </w:rPr>
        <w:t xml:space="preserve"> </w:t>
      </w:r>
      <w:r w:rsidR="00A15C57">
        <w:rPr>
          <w:sz w:val="22"/>
          <w:szCs w:val="22"/>
        </w:rPr>
        <w:t xml:space="preserve">………. miesięcy </w:t>
      </w:r>
      <w:r w:rsidR="00A15C57" w:rsidRPr="00A15C57">
        <w:rPr>
          <w:sz w:val="22"/>
          <w:szCs w:val="22"/>
          <w:highlight w:val="yellow"/>
        </w:rPr>
        <w:t>/kryterium oceny ofert/</w:t>
      </w:r>
    </w:p>
    <w:p w14:paraId="252E4F62" w14:textId="1B5B6085" w:rsidR="00A15C57" w:rsidRDefault="00A15C57" w:rsidP="00A15C57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Okres udzielonej gwarancji na układy </w:t>
      </w:r>
      <w:r>
        <w:rPr>
          <w:b/>
          <w:sz w:val="22"/>
          <w:szCs w:val="22"/>
        </w:rPr>
        <w:t>elektroniczne</w:t>
      </w:r>
      <w:r>
        <w:rPr>
          <w:b/>
          <w:sz w:val="22"/>
          <w:szCs w:val="22"/>
        </w:rPr>
        <w:t xml:space="preserve"> wynosi:</w:t>
      </w:r>
      <w:r>
        <w:rPr>
          <w:sz w:val="22"/>
          <w:szCs w:val="22"/>
        </w:rPr>
        <w:t xml:space="preserve"> ………. miesięcy </w:t>
      </w:r>
      <w:r w:rsidRPr="00A15C57">
        <w:rPr>
          <w:sz w:val="22"/>
          <w:szCs w:val="22"/>
          <w:highlight w:val="yellow"/>
        </w:rPr>
        <w:t>/kryterium oceny ofert/</w:t>
      </w:r>
    </w:p>
    <w:p w14:paraId="627E5FCE" w14:textId="77777777" w:rsidR="00A15C57" w:rsidRDefault="00A15C57" w:rsidP="005F483C">
      <w:pPr>
        <w:widowControl w:val="0"/>
        <w:ind w:right="1"/>
        <w:jc w:val="both"/>
        <w:rPr>
          <w:b/>
          <w:sz w:val="22"/>
          <w:szCs w:val="22"/>
        </w:rPr>
      </w:pPr>
    </w:p>
    <w:p w14:paraId="02E6826A" w14:textId="77777777" w:rsidR="005F483C" w:rsidRDefault="005F483C" w:rsidP="005F483C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6025BC6D" w14:textId="77777777" w:rsidR="005F483C" w:rsidRDefault="005F483C" w:rsidP="005F483C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2BA89FA" w14:textId="77777777" w:rsidR="005F483C" w:rsidRDefault="005F483C" w:rsidP="005F483C">
      <w:pPr>
        <w:jc w:val="both"/>
        <w:rPr>
          <w:sz w:val="18"/>
          <w:szCs w:val="18"/>
        </w:rPr>
      </w:pPr>
    </w:p>
    <w:p w14:paraId="694C0745" w14:textId="77777777" w:rsidR="005F483C" w:rsidRDefault="005F483C" w:rsidP="005F483C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24BFDEE6" w14:textId="77777777" w:rsidR="005F483C" w:rsidRDefault="005F483C" w:rsidP="005F483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6FD6E88E" w14:textId="4511F25D" w:rsidR="005F483C" w:rsidRDefault="005F483C" w:rsidP="005F483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do zawarcia </w:t>
      </w:r>
      <w:r>
        <w:rPr>
          <w:color w:val="000000"/>
          <w:sz w:val="22"/>
          <w:szCs w:val="22"/>
          <w:lang w:eastAsia="ar-SA"/>
        </w:rPr>
        <w:lastRenderedPageBreak/>
        <w:t>umowy zgodnej z niniejszą ofertą, na warunkach określonych w Specyfikacji</w:t>
      </w:r>
      <w:r w:rsidR="00CC773C">
        <w:rPr>
          <w:color w:val="000000"/>
          <w:sz w:val="22"/>
          <w:szCs w:val="22"/>
          <w:lang w:eastAsia="ar-SA"/>
        </w:rPr>
        <w:t xml:space="preserve"> </w:t>
      </w:r>
      <w:r>
        <w:rPr>
          <w:color w:val="000000"/>
          <w:sz w:val="22"/>
          <w:szCs w:val="22"/>
          <w:lang w:eastAsia="ar-SA"/>
        </w:rPr>
        <w:t>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22A488F9" w14:textId="77777777" w:rsidR="005F483C" w:rsidRDefault="005F483C" w:rsidP="005F483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D2775D3" w14:textId="77777777" w:rsidR="005F483C" w:rsidRDefault="005F483C" w:rsidP="005F483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DDFF06E" w14:textId="77777777" w:rsidR="005F483C" w:rsidRDefault="005F483C" w:rsidP="005F483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3175818" w14:textId="77777777" w:rsidR="005F483C" w:rsidRDefault="005F483C" w:rsidP="005F483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F483C" w14:paraId="5B0FF2DC" w14:textId="77777777" w:rsidTr="005F483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9B6A09" w14:textId="77777777" w:rsidR="005F483C" w:rsidRDefault="005F483C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3FA288" w14:textId="77777777" w:rsidR="005F483C" w:rsidRDefault="005F483C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2E4AE4EB" w14:textId="77777777" w:rsidR="005F483C" w:rsidRDefault="005F483C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3CD6FA" w14:textId="77777777" w:rsidR="005F483C" w:rsidRDefault="005F483C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5F483C" w14:paraId="54DE27C6" w14:textId="77777777" w:rsidTr="005F483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E4CB0D" w14:textId="77777777" w:rsidR="005F483C" w:rsidRDefault="005F483C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E5F22" w14:textId="77777777" w:rsidR="005F483C" w:rsidRDefault="005F483C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A451AC" w14:textId="77777777" w:rsidR="005F483C" w:rsidRDefault="005F483C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5F483C" w14:paraId="00A28DB8" w14:textId="77777777" w:rsidTr="005F483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A8AD2C" w14:textId="77777777" w:rsidR="005F483C" w:rsidRDefault="005F483C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084D73" w14:textId="77777777" w:rsidR="005F483C" w:rsidRDefault="005F483C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8FEDCC" w14:textId="77777777" w:rsidR="005F483C" w:rsidRDefault="005F483C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72380D1" w14:textId="77777777" w:rsidR="005F483C" w:rsidRDefault="005F483C" w:rsidP="005F483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2811BBE1" w14:textId="77777777" w:rsidR="005F483C" w:rsidRDefault="005F483C" w:rsidP="005F483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4B615F9C" w14:textId="77777777" w:rsidR="005F483C" w:rsidRDefault="005F483C" w:rsidP="005F483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719DB857" w14:textId="77777777" w:rsidR="005F483C" w:rsidRDefault="005F483C" w:rsidP="005F483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4AB5C52F" w14:textId="77777777" w:rsidR="005F483C" w:rsidRDefault="005F483C" w:rsidP="005F483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3A5A8559" w14:textId="77777777" w:rsidR="005F483C" w:rsidRDefault="005F483C" w:rsidP="005F483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(ych) dokumentu(ów)</w:t>
      </w:r>
    </w:p>
    <w:p w14:paraId="3DBA890A" w14:textId="77777777" w:rsidR="005F483C" w:rsidRDefault="005F483C" w:rsidP="005F483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8281914" w14:textId="77777777" w:rsidR="005F483C" w:rsidRDefault="005F483C" w:rsidP="005F483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7556E2F0" w14:textId="77777777" w:rsidR="005F483C" w:rsidRDefault="005F483C" w:rsidP="005F483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214D06C1" w14:textId="77777777" w:rsidR="005F483C" w:rsidRDefault="005F483C" w:rsidP="005F483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308CD71" w14:textId="77777777" w:rsidR="005F483C" w:rsidRDefault="005F483C" w:rsidP="005F483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3BE2BCA" w14:textId="77777777" w:rsidR="005F483C" w:rsidRDefault="005F483C" w:rsidP="005F483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1A29FA6" w14:textId="77777777" w:rsidR="005F483C" w:rsidRDefault="005F483C" w:rsidP="005F483C">
      <w:pPr>
        <w:jc w:val="right"/>
        <w:rPr>
          <w:sz w:val="20"/>
          <w:szCs w:val="20"/>
        </w:rPr>
      </w:pPr>
      <w:r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47DFB033" w14:textId="77777777" w:rsidR="00FE545C" w:rsidRPr="005F483C" w:rsidRDefault="00FE545C" w:rsidP="005F483C"/>
    <w:sectPr w:rsidR="00FE545C" w:rsidRPr="005F48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EBB724" w14:textId="77777777" w:rsidR="007E1CF5" w:rsidRDefault="007E1CF5">
      <w:r>
        <w:separator/>
      </w:r>
    </w:p>
  </w:endnote>
  <w:endnote w:type="continuationSeparator" w:id="0">
    <w:p w14:paraId="1AE065A9" w14:textId="77777777" w:rsidR="007E1CF5" w:rsidRDefault="007E1C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5FB023" w14:textId="77777777" w:rsidR="00766874" w:rsidRDefault="0076687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F42F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A0C96" w14:textId="77777777" w:rsidR="00766874" w:rsidRDefault="0076687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2E5278" w14:textId="77777777" w:rsidR="007E1CF5" w:rsidRDefault="007E1CF5">
      <w:r>
        <w:separator/>
      </w:r>
    </w:p>
  </w:footnote>
  <w:footnote w:type="continuationSeparator" w:id="0">
    <w:p w14:paraId="631648A4" w14:textId="77777777" w:rsidR="007E1CF5" w:rsidRDefault="007E1C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31B6C2" w14:textId="77777777" w:rsidR="00766874" w:rsidRDefault="007668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9F29C6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22C61D" w14:textId="77777777" w:rsidR="00766874" w:rsidRDefault="0076687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1CF5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5F483C"/>
    <w:rsid w:val="0063384F"/>
    <w:rsid w:val="00643C6F"/>
    <w:rsid w:val="00646202"/>
    <w:rsid w:val="0065290F"/>
    <w:rsid w:val="006815F6"/>
    <w:rsid w:val="00766874"/>
    <w:rsid w:val="007748F0"/>
    <w:rsid w:val="007A4321"/>
    <w:rsid w:val="007E1CF5"/>
    <w:rsid w:val="00833933"/>
    <w:rsid w:val="00853083"/>
    <w:rsid w:val="008869BF"/>
    <w:rsid w:val="008B2F0C"/>
    <w:rsid w:val="008B4928"/>
    <w:rsid w:val="008D2AB8"/>
    <w:rsid w:val="008F1C66"/>
    <w:rsid w:val="00970FE4"/>
    <w:rsid w:val="00A0022B"/>
    <w:rsid w:val="00A15C57"/>
    <w:rsid w:val="00A346FE"/>
    <w:rsid w:val="00A47B4D"/>
    <w:rsid w:val="00A83018"/>
    <w:rsid w:val="00B774DC"/>
    <w:rsid w:val="00C8493C"/>
    <w:rsid w:val="00C969A6"/>
    <w:rsid w:val="00CA7D36"/>
    <w:rsid w:val="00CC773C"/>
    <w:rsid w:val="00D24208"/>
    <w:rsid w:val="00D60C38"/>
    <w:rsid w:val="00D66893"/>
    <w:rsid w:val="00D90ACB"/>
    <w:rsid w:val="00DC1500"/>
    <w:rsid w:val="00DE17B4"/>
    <w:rsid w:val="00E44371"/>
    <w:rsid w:val="00E9375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538737"/>
  <w15:chartTrackingRefBased/>
  <w15:docId w15:val="{943F7354-9AA0-40B3-BE83-DC997A52E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F483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22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50</TotalTime>
  <Pages>2</Pages>
  <Words>485</Words>
  <Characters>4123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6</cp:revision>
  <cp:lastPrinted>1899-12-31T23:00:00Z</cp:lastPrinted>
  <dcterms:created xsi:type="dcterms:W3CDTF">2021-12-17T07:49:00Z</dcterms:created>
  <dcterms:modified xsi:type="dcterms:W3CDTF">2021-12-17T08:44:00Z</dcterms:modified>
</cp:coreProperties>
</file>