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FD1F" w14:textId="77777777" w:rsidR="00FB7F50" w:rsidRPr="002245BE" w:rsidRDefault="004A335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A3351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4A3351">
        <w:rPr>
          <w:sz w:val="22"/>
          <w:szCs w:val="22"/>
        </w:rPr>
        <w:t>2022-01-03</w:t>
      </w:r>
    </w:p>
    <w:p w14:paraId="2457472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50B806" w14:textId="77777777" w:rsidR="00FB7F50" w:rsidRPr="002245BE" w:rsidRDefault="004A3351" w:rsidP="00FB7F50">
      <w:pPr>
        <w:spacing w:after="40"/>
        <w:rPr>
          <w:b/>
          <w:bCs/>
          <w:sz w:val="22"/>
          <w:szCs w:val="22"/>
        </w:rPr>
      </w:pPr>
      <w:r w:rsidRPr="004A3351">
        <w:rPr>
          <w:b/>
          <w:bCs/>
          <w:sz w:val="22"/>
          <w:szCs w:val="22"/>
        </w:rPr>
        <w:t>GMINA NIEPOŁOMICE</w:t>
      </w:r>
    </w:p>
    <w:p w14:paraId="0AB09267" w14:textId="77777777" w:rsidR="00FB7F50" w:rsidRPr="002245BE" w:rsidRDefault="004A3351" w:rsidP="00FB7F50">
      <w:pPr>
        <w:rPr>
          <w:sz w:val="22"/>
          <w:szCs w:val="22"/>
        </w:rPr>
      </w:pPr>
      <w:r w:rsidRPr="004A3351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4A3351">
        <w:rPr>
          <w:sz w:val="22"/>
          <w:szCs w:val="22"/>
        </w:rPr>
        <w:t>13</w:t>
      </w:r>
    </w:p>
    <w:p w14:paraId="32ED3330" w14:textId="77777777" w:rsidR="00FB7F50" w:rsidRPr="002245BE" w:rsidRDefault="004A3351" w:rsidP="00FB7F50">
      <w:pPr>
        <w:rPr>
          <w:sz w:val="22"/>
          <w:szCs w:val="22"/>
        </w:rPr>
      </w:pPr>
      <w:r w:rsidRPr="004A3351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4A3351">
        <w:rPr>
          <w:sz w:val="22"/>
          <w:szCs w:val="22"/>
        </w:rPr>
        <w:t>Niepołomice</w:t>
      </w:r>
    </w:p>
    <w:p w14:paraId="71AB551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4ECC3A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915"/>
        <w:gridCol w:w="8583"/>
        <w:gridCol w:w="108"/>
      </w:tblGrid>
      <w:tr w:rsidR="004A3351" w:rsidRPr="00607F9B" w14:paraId="672AAE9F" w14:textId="77777777" w:rsidTr="006310DF">
        <w:trPr>
          <w:trHeight w:val="638"/>
        </w:trPr>
        <w:tc>
          <w:tcPr>
            <w:tcW w:w="1023" w:type="dxa"/>
            <w:gridSpan w:val="2"/>
            <w:shd w:val="clear" w:color="auto" w:fill="auto"/>
          </w:tcPr>
          <w:p w14:paraId="1A1AA53A" w14:textId="77777777" w:rsidR="004A3351" w:rsidRPr="00607F9B" w:rsidRDefault="004A3351" w:rsidP="004F07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gridSpan w:val="2"/>
            <w:shd w:val="clear" w:color="auto" w:fill="auto"/>
          </w:tcPr>
          <w:p w14:paraId="0B416775" w14:textId="77777777" w:rsidR="004A3351" w:rsidRPr="00607F9B" w:rsidRDefault="004A3351" w:rsidP="004F07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A335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A335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3351">
              <w:rPr>
                <w:b/>
                <w:bCs/>
                <w:sz w:val="22"/>
                <w:szCs w:val="22"/>
              </w:rPr>
              <w:t>Sukcesywna dostawa artykułów żywnościowych do Przedszkola Samorządowego nr 1 w Niepołomicach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A3351">
              <w:rPr>
                <w:b/>
                <w:sz w:val="22"/>
                <w:szCs w:val="22"/>
              </w:rPr>
              <w:t>ZP.271.45.2021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  <w:tr w:rsidR="004A3351" w14:paraId="71C81DE1" w14:textId="77777777" w:rsidTr="00631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</w:tcPr>
          <w:p w14:paraId="3FEC27CC" w14:textId="05EA568A" w:rsidR="004A3351" w:rsidRPr="00D26ED6" w:rsidRDefault="00C65E53" w:rsidP="004F07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B2352">
              <w:rPr>
                <w:sz w:val="22"/>
                <w:szCs w:val="22"/>
              </w:rPr>
              <w:t xml:space="preserve">Zamawiający, </w:t>
            </w:r>
            <w:r w:rsidR="004A3351" w:rsidRPr="004A3351">
              <w:rPr>
                <w:b/>
                <w:sz w:val="22"/>
                <w:szCs w:val="22"/>
              </w:rPr>
              <w:t>GMINA NIEPOŁOMICE</w:t>
            </w:r>
            <w:r w:rsidRPr="009B2352">
              <w:rPr>
                <w:sz w:val="22"/>
                <w:szCs w:val="22"/>
              </w:rPr>
              <w:t xml:space="preserve">, działając na podstawie art. </w:t>
            </w:r>
            <w:r>
              <w:rPr>
                <w:sz w:val="22"/>
                <w:szCs w:val="22"/>
              </w:rPr>
              <w:t>253 ust. 1</w:t>
            </w:r>
            <w:r w:rsidR="00836DAF">
              <w:rPr>
                <w:sz w:val="22"/>
                <w:szCs w:val="22"/>
              </w:rPr>
              <w:t xml:space="preserve"> pkt. 1 i ust. 2</w:t>
            </w:r>
            <w:r w:rsidRPr="009B2352">
              <w:rPr>
                <w:sz w:val="22"/>
                <w:szCs w:val="22"/>
              </w:rPr>
              <w:t xml:space="preserve"> ustawy z dnia 11 września 2019r. Prawo zamówień publicznych </w:t>
            </w:r>
            <w:r w:rsidR="004A3351" w:rsidRPr="004A3351">
              <w:rPr>
                <w:sz w:val="22"/>
                <w:szCs w:val="22"/>
              </w:rPr>
              <w:t>(</w:t>
            </w:r>
            <w:proofErr w:type="spellStart"/>
            <w:r w:rsidR="004A3351" w:rsidRPr="004A3351">
              <w:rPr>
                <w:sz w:val="22"/>
                <w:szCs w:val="22"/>
              </w:rPr>
              <w:t>t.j</w:t>
            </w:r>
            <w:proofErr w:type="spellEnd"/>
            <w:r w:rsidR="004A3351" w:rsidRPr="004A3351">
              <w:rPr>
                <w:sz w:val="22"/>
                <w:szCs w:val="22"/>
              </w:rPr>
              <w:t>. Dz.U. z 2021r. poz. 1129)</w:t>
            </w:r>
            <w:r w:rsidRPr="009B2352">
              <w:rPr>
                <w:sz w:val="22"/>
                <w:szCs w:val="22"/>
              </w:rPr>
              <w:t xml:space="preserve">, zwanej dalej „ustawą </w:t>
            </w:r>
            <w:proofErr w:type="spellStart"/>
            <w:r w:rsidRPr="009B2352">
              <w:rPr>
                <w:sz w:val="22"/>
                <w:szCs w:val="22"/>
              </w:rPr>
              <w:t>Pzp</w:t>
            </w:r>
            <w:proofErr w:type="spellEnd"/>
            <w:r w:rsidRPr="009B2352">
              <w:rPr>
                <w:sz w:val="22"/>
                <w:szCs w:val="22"/>
              </w:rPr>
              <w:t>”</w:t>
            </w:r>
            <w:r w:rsidR="00D26ED6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informuje</w:t>
            </w:r>
            <w:r w:rsidR="00D26ED6">
              <w:rPr>
                <w:sz w:val="22"/>
                <w:szCs w:val="22"/>
              </w:rPr>
              <w:t xml:space="preserve">, że w toczącym się postępowaniu o udzielenie zamówienia publicznego, jako </w:t>
            </w:r>
            <w:r w:rsidR="00756CDA">
              <w:rPr>
                <w:sz w:val="22"/>
                <w:szCs w:val="22"/>
              </w:rPr>
              <w:t>najkorzystniejsz</w:t>
            </w:r>
            <w:r w:rsidR="00D26ED6">
              <w:rPr>
                <w:sz w:val="22"/>
                <w:szCs w:val="22"/>
              </w:rPr>
              <w:t xml:space="preserve">a wybrana została </w:t>
            </w:r>
            <w:r w:rsidR="00756CDA">
              <w:rPr>
                <w:sz w:val="22"/>
                <w:szCs w:val="22"/>
              </w:rPr>
              <w:t>ofer</w:t>
            </w:r>
            <w:r w:rsidR="00D26ED6">
              <w:rPr>
                <w:sz w:val="22"/>
                <w:szCs w:val="22"/>
              </w:rPr>
              <w:t>t</w:t>
            </w:r>
            <w:r w:rsidR="009F0E5C">
              <w:rPr>
                <w:sz w:val="22"/>
                <w:szCs w:val="22"/>
              </w:rPr>
              <w:t>a</w:t>
            </w:r>
            <w:r w:rsidR="00D26ED6">
              <w:rPr>
                <w:sz w:val="22"/>
                <w:szCs w:val="22"/>
              </w:rPr>
              <w:t>:</w:t>
            </w:r>
            <w:r w:rsidR="006310DF">
              <w:rPr>
                <w:sz w:val="22"/>
                <w:szCs w:val="22"/>
              </w:rPr>
              <w:t xml:space="preserve"> </w:t>
            </w:r>
            <w:r w:rsidR="004A3351" w:rsidRPr="004A3351">
              <w:rPr>
                <w:b/>
                <w:sz w:val="22"/>
                <w:szCs w:val="22"/>
              </w:rPr>
              <w:t>Sklep Ogólnospożywczy ''U Ani'' Anna Kłusek Rynek 14 32-005 Niepołomice</w:t>
            </w:r>
          </w:p>
          <w:p w14:paraId="61BF8B42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/14</w:t>
            </w:r>
          </w:p>
          <w:p w14:paraId="0C4E4E21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Niepołomice</w:t>
            </w:r>
          </w:p>
          <w:p w14:paraId="38A126B7" w14:textId="0BCEF366" w:rsidR="004A3351" w:rsidRPr="00211A34" w:rsidRDefault="004A3351" w:rsidP="004F07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310D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A335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A3351">
              <w:rPr>
                <w:sz w:val="22"/>
                <w:szCs w:val="22"/>
              </w:rPr>
              <w:t>Dostawa artykułów sypkich, tłuszczów i  dżemów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A3351">
              <w:rPr>
                <w:b/>
                <w:sz w:val="22"/>
                <w:szCs w:val="22"/>
              </w:rPr>
              <w:t>68 448.20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571286" w14:textId="77777777" w:rsidR="004A3351" w:rsidRPr="00D26ED6" w:rsidRDefault="004A3351" w:rsidP="004F07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6E6291" w14:textId="218AA03B" w:rsidR="006310DF" w:rsidRPr="006310DF" w:rsidRDefault="00937B78" w:rsidP="006310D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C6654E">
              <w:rPr>
                <w:sz w:val="20"/>
                <w:szCs w:val="20"/>
              </w:rPr>
              <w:t>Wybrano ofertę przedstawiającą najlepszy bilans ceny  i kryterium poza cenowego</w:t>
            </w:r>
          </w:p>
        </w:tc>
      </w:tr>
      <w:tr w:rsidR="004A3351" w14:paraId="6B841E52" w14:textId="77777777" w:rsidTr="00631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</w:tcPr>
          <w:p w14:paraId="252F2C56" w14:textId="77777777" w:rsidR="004A3351" w:rsidRPr="00D26ED6" w:rsidRDefault="004A3351" w:rsidP="004F07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A3351">
              <w:rPr>
                <w:b/>
                <w:sz w:val="22"/>
                <w:szCs w:val="22"/>
              </w:rPr>
              <w:t>Sklep Ogólnospożywczy ''U Ani'' Anna Kłusek Rynek 14 32-005 Niepołomice</w:t>
            </w:r>
          </w:p>
          <w:p w14:paraId="1DC4B2CA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/14</w:t>
            </w:r>
          </w:p>
          <w:p w14:paraId="1E0BB72B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Niepołomice</w:t>
            </w:r>
          </w:p>
          <w:p w14:paraId="0EE1EFFB" w14:textId="789FFE2D" w:rsidR="004A3351" w:rsidRPr="00211A34" w:rsidRDefault="004A3351" w:rsidP="004F07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310D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A335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A3351">
              <w:rPr>
                <w:sz w:val="22"/>
                <w:szCs w:val="22"/>
              </w:rPr>
              <w:t>Dostawa produktów wędliniarskich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A3351">
              <w:rPr>
                <w:b/>
                <w:sz w:val="22"/>
                <w:szCs w:val="22"/>
              </w:rPr>
              <w:t>24 366.50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C030DA" w14:textId="77777777" w:rsidR="004A3351" w:rsidRPr="00D26ED6" w:rsidRDefault="004A3351" w:rsidP="004F07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1EC54E" w14:textId="4ADF47D2" w:rsidR="006310DF" w:rsidRPr="006310DF" w:rsidRDefault="00937B78" w:rsidP="006310D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C6654E">
              <w:rPr>
                <w:sz w:val="20"/>
                <w:szCs w:val="20"/>
              </w:rPr>
              <w:t>Wybrano ofertę przedstawiającą najlepszy bilans ceny  i kryterium poza cenowego</w:t>
            </w:r>
          </w:p>
        </w:tc>
      </w:tr>
      <w:tr w:rsidR="004A3351" w14:paraId="67F0873B" w14:textId="77777777" w:rsidTr="00631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</w:tcPr>
          <w:p w14:paraId="468C1996" w14:textId="77777777" w:rsidR="004A3351" w:rsidRPr="00D26ED6" w:rsidRDefault="004A3351" w:rsidP="004F07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A3351">
              <w:rPr>
                <w:b/>
                <w:sz w:val="22"/>
                <w:szCs w:val="22"/>
              </w:rPr>
              <w:t>Sklep Ogólnospożywczy ''U Ani'' Anna Kłusek Rynek 14 32-005 Niepołomice</w:t>
            </w:r>
          </w:p>
          <w:p w14:paraId="07BE7B9E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/14</w:t>
            </w:r>
          </w:p>
          <w:p w14:paraId="319913FF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Niepołomice</w:t>
            </w:r>
          </w:p>
          <w:p w14:paraId="30FB23BD" w14:textId="36419FFD" w:rsidR="004A3351" w:rsidRPr="00211A34" w:rsidRDefault="004A3351" w:rsidP="004F07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310D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A3351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A3351">
              <w:rPr>
                <w:sz w:val="22"/>
                <w:szCs w:val="22"/>
              </w:rPr>
              <w:t>Dostawa świeżych warzyw  owoców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A3351">
              <w:rPr>
                <w:b/>
                <w:sz w:val="22"/>
                <w:szCs w:val="22"/>
              </w:rPr>
              <w:t>65 778.00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96C621" w14:textId="77777777" w:rsidR="004A3351" w:rsidRPr="00D26ED6" w:rsidRDefault="004A3351" w:rsidP="004F07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C3BA9DF" w14:textId="36CC572A" w:rsidR="006310DF" w:rsidRPr="006310DF" w:rsidRDefault="00937B78" w:rsidP="006310D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C6654E">
              <w:rPr>
                <w:sz w:val="20"/>
                <w:szCs w:val="20"/>
              </w:rPr>
              <w:t>Wybrano ofertę przedstawiającą najlepszy bilans ceny  i kryterium poza cenowego</w:t>
            </w:r>
          </w:p>
        </w:tc>
      </w:tr>
      <w:tr w:rsidR="004A3351" w14:paraId="56DBAFCC" w14:textId="77777777" w:rsidTr="00631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</w:tcPr>
          <w:p w14:paraId="1180DD9E" w14:textId="77777777" w:rsidR="004A3351" w:rsidRPr="00D26ED6" w:rsidRDefault="004A3351" w:rsidP="004F07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A3351">
              <w:rPr>
                <w:b/>
                <w:sz w:val="22"/>
                <w:szCs w:val="22"/>
              </w:rPr>
              <w:t>Okręgowa Spółdzielnia Mleczarska</w:t>
            </w:r>
          </w:p>
          <w:p w14:paraId="17C2C18E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Wygoda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147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881F2F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32-700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Bochnia</w:t>
            </w:r>
          </w:p>
          <w:p w14:paraId="77848D0C" w14:textId="24075AC3" w:rsidR="004A3351" w:rsidRPr="00211A34" w:rsidRDefault="004A3351" w:rsidP="004F07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310D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A3351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A3351">
              <w:rPr>
                <w:sz w:val="22"/>
                <w:szCs w:val="22"/>
              </w:rPr>
              <w:t>Dostawa nabiału i przetworów mleczarskich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A3351">
              <w:rPr>
                <w:b/>
                <w:sz w:val="22"/>
                <w:szCs w:val="22"/>
              </w:rPr>
              <w:t>29 177.40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323F72D" w14:textId="77777777" w:rsidR="004A3351" w:rsidRPr="00D26ED6" w:rsidRDefault="004A3351" w:rsidP="004F07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5CE4FE5" w14:textId="2598212D" w:rsidR="004A3351" w:rsidRPr="004A3351" w:rsidRDefault="00937B78" w:rsidP="004F07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C6654E">
              <w:rPr>
                <w:sz w:val="20"/>
                <w:szCs w:val="20"/>
              </w:rPr>
              <w:t>Wybrano ofertę przedstawiającą najlepszy bilans ceny  i kryterium poza cenowego</w:t>
            </w:r>
          </w:p>
        </w:tc>
      </w:tr>
      <w:tr w:rsidR="004A3351" w14:paraId="028A4E33" w14:textId="77777777" w:rsidTr="00631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</w:tcPr>
          <w:p w14:paraId="44F41A5F" w14:textId="77777777" w:rsidR="004A3351" w:rsidRPr="00D26ED6" w:rsidRDefault="004A3351" w:rsidP="004F07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A3351">
              <w:rPr>
                <w:b/>
                <w:sz w:val="22"/>
                <w:szCs w:val="22"/>
              </w:rPr>
              <w:lastRenderedPageBreak/>
              <w:t>Sklep Ogólnospożywczy ''U Ani'' Anna Kłusek Rynek 14 32-005 Niepołomice</w:t>
            </w:r>
          </w:p>
          <w:p w14:paraId="63A4929D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/14</w:t>
            </w:r>
          </w:p>
          <w:p w14:paraId="3B9984A6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Niepołomice</w:t>
            </w:r>
          </w:p>
          <w:p w14:paraId="30EF2123" w14:textId="13B24BA3" w:rsidR="004A3351" w:rsidRPr="00211A34" w:rsidRDefault="004A3351" w:rsidP="004F07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310D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A3351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A3351">
              <w:rPr>
                <w:sz w:val="22"/>
                <w:szCs w:val="22"/>
              </w:rPr>
              <w:t>Dostawa świeżych i mrożonych ryb oraz przetworów rybnych, mrożonek warzywnych i owocowych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A3351">
              <w:rPr>
                <w:b/>
                <w:sz w:val="22"/>
                <w:szCs w:val="22"/>
              </w:rPr>
              <w:t>51 084.00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0D717BA" w14:textId="77777777" w:rsidR="004A3351" w:rsidRPr="00D26ED6" w:rsidRDefault="004A3351" w:rsidP="004F07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B61682" w14:textId="652ABDD5" w:rsidR="004A3351" w:rsidRPr="004A3351" w:rsidRDefault="00937B78" w:rsidP="004F07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C6654E">
              <w:rPr>
                <w:sz w:val="20"/>
                <w:szCs w:val="20"/>
              </w:rPr>
              <w:t>Wybrano ofertę przedstawiającą najlepszy bilans ceny  i kryterium poza cenowego</w:t>
            </w:r>
          </w:p>
        </w:tc>
      </w:tr>
      <w:tr w:rsidR="004A3351" w14:paraId="50171D67" w14:textId="77777777" w:rsidTr="00631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</w:tcPr>
          <w:p w14:paraId="0EE6AD42" w14:textId="77777777" w:rsidR="004A3351" w:rsidRPr="00D26ED6" w:rsidRDefault="004A3351" w:rsidP="004F07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A3351">
              <w:rPr>
                <w:b/>
                <w:sz w:val="22"/>
                <w:szCs w:val="22"/>
              </w:rPr>
              <w:t>F.P.H.U "BYSTROWSCY" Marek Bystrowski</w:t>
            </w:r>
          </w:p>
          <w:p w14:paraId="42916F55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Lipnica Murowana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280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068DCC1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32-724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Lipnica Murowana</w:t>
            </w:r>
          </w:p>
          <w:p w14:paraId="6F735741" w14:textId="0AFE959A" w:rsidR="004A3351" w:rsidRPr="00211A34" w:rsidRDefault="004A3351" w:rsidP="004F07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310D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A3351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A3351">
              <w:rPr>
                <w:sz w:val="22"/>
                <w:szCs w:val="22"/>
              </w:rPr>
              <w:t>Dostawa produktów garmażeryjnych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A3351">
              <w:rPr>
                <w:b/>
                <w:sz w:val="22"/>
                <w:szCs w:val="22"/>
              </w:rPr>
              <w:t>12 247.00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E7591E" w14:textId="77777777" w:rsidR="004A3351" w:rsidRPr="00D26ED6" w:rsidRDefault="004A3351" w:rsidP="004F07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529B27" w14:textId="424C2FAC" w:rsidR="004A3351" w:rsidRPr="004A3351" w:rsidRDefault="00937B78" w:rsidP="004F07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C6654E">
              <w:rPr>
                <w:sz w:val="20"/>
                <w:szCs w:val="20"/>
              </w:rPr>
              <w:t>Wybrano ofertę przedstawiającą najlepszy bilans ceny  i kryterium poza cenowego</w:t>
            </w:r>
          </w:p>
        </w:tc>
      </w:tr>
      <w:tr w:rsidR="004A3351" w14:paraId="5E964C0F" w14:textId="77777777" w:rsidTr="00631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</w:tcPr>
          <w:p w14:paraId="21CFEA63" w14:textId="77777777" w:rsidR="004A3351" w:rsidRPr="00D26ED6" w:rsidRDefault="004A3351" w:rsidP="004F07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A3351">
              <w:rPr>
                <w:b/>
                <w:sz w:val="22"/>
                <w:szCs w:val="22"/>
              </w:rPr>
              <w:t>JAJCO MARIUSZ TURCZYŃSKI</w:t>
            </w:r>
          </w:p>
          <w:p w14:paraId="405F9601" w14:textId="77777777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UL.PANA TADEUSZA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351">
              <w:rPr>
                <w:bCs/>
                <w:sz w:val="22"/>
                <w:szCs w:val="22"/>
              </w:rPr>
              <w:t>6B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E0A8D7D" w14:textId="0736ECA9" w:rsidR="004A3351" w:rsidRPr="009F0E5C" w:rsidRDefault="004A3351" w:rsidP="004F07A6">
            <w:pPr>
              <w:jc w:val="both"/>
              <w:rPr>
                <w:bCs/>
                <w:sz w:val="22"/>
                <w:szCs w:val="22"/>
              </w:rPr>
            </w:pPr>
            <w:r w:rsidRPr="004A3351">
              <w:rPr>
                <w:bCs/>
                <w:sz w:val="22"/>
                <w:szCs w:val="22"/>
              </w:rPr>
              <w:t>30-727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6310DF" w:rsidRPr="004A3351">
              <w:rPr>
                <w:bCs/>
                <w:sz w:val="22"/>
                <w:szCs w:val="22"/>
              </w:rPr>
              <w:t>Kraków</w:t>
            </w:r>
          </w:p>
          <w:p w14:paraId="48266966" w14:textId="67D60FD4" w:rsidR="004A3351" w:rsidRPr="00211A34" w:rsidRDefault="004A3351" w:rsidP="004F07A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310D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A3351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A3351">
              <w:rPr>
                <w:sz w:val="22"/>
                <w:szCs w:val="22"/>
              </w:rPr>
              <w:t>Dostawa jajek kurzych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A3351">
              <w:rPr>
                <w:b/>
                <w:sz w:val="22"/>
                <w:szCs w:val="22"/>
              </w:rPr>
              <w:t>2 590.00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4A63BFC" w14:textId="77777777" w:rsidR="004A3351" w:rsidRPr="00D26ED6" w:rsidRDefault="004A3351" w:rsidP="004F07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57E26C" w14:textId="21C27AD2" w:rsidR="004A3351" w:rsidRPr="004A3351" w:rsidRDefault="00937B78" w:rsidP="004F07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C6654E">
              <w:rPr>
                <w:sz w:val="20"/>
                <w:szCs w:val="20"/>
              </w:rPr>
              <w:t>Wybrano ofertę przedstawiającą najlepszy bilans ceny  i kryterium poza cenowego</w:t>
            </w:r>
          </w:p>
        </w:tc>
      </w:tr>
    </w:tbl>
    <w:p w14:paraId="46F0BAF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FFDFF67" w14:textId="77777777" w:rsidTr="00596EA3">
        <w:tc>
          <w:tcPr>
            <w:tcW w:w="2169" w:type="dxa"/>
            <w:shd w:val="clear" w:color="auto" w:fill="F3F3F3"/>
          </w:tcPr>
          <w:p w14:paraId="1C421FB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FC7F5A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528657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9C9062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A3351" w:rsidRPr="00834EF4" w14:paraId="707472F8" w14:textId="77777777" w:rsidTr="004F07A6">
        <w:tc>
          <w:tcPr>
            <w:tcW w:w="2169" w:type="dxa"/>
            <w:shd w:val="clear" w:color="auto" w:fill="auto"/>
          </w:tcPr>
          <w:p w14:paraId="5E3BE836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A3351">
              <w:rPr>
                <w:sz w:val="20"/>
                <w:szCs w:val="20"/>
              </w:rPr>
              <w:t>Dostawa artykułów sypkich, tłuszczów i  dżemów</w:t>
            </w:r>
          </w:p>
        </w:tc>
        <w:tc>
          <w:tcPr>
            <w:tcW w:w="2793" w:type="dxa"/>
            <w:shd w:val="clear" w:color="auto" w:fill="auto"/>
          </w:tcPr>
          <w:p w14:paraId="3B4838A2" w14:textId="77777777" w:rsidR="004A3351" w:rsidRPr="00211A34" w:rsidRDefault="004A3351" w:rsidP="004F07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A3351">
              <w:rPr>
                <w:b/>
                <w:bCs/>
                <w:sz w:val="20"/>
                <w:szCs w:val="20"/>
              </w:rPr>
              <w:t>Sklep Ogólnospożywczy ''U Ani'' Anna Kłusek Rynek 14 32-005 Niepołomice</w:t>
            </w:r>
          </w:p>
          <w:p w14:paraId="5CB17099" w14:textId="77777777" w:rsidR="004A3351" w:rsidRPr="00211A34" w:rsidRDefault="004A3351" w:rsidP="004F07A6">
            <w:pPr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14/14</w:t>
            </w:r>
          </w:p>
          <w:p w14:paraId="1E397DF1" w14:textId="77777777" w:rsidR="004A3351" w:rsidRPr="00211A34" w:rsidRDefault="004A3351" w:rsidP="004F07A6">
            <w:pPr>
              <w:spacing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1EA150A8" w14:textId="77777777" w:rsidR="004A3351" w:rsidRPr="004A3351" w:rsidRDefault="004A3351" w:rsidP="004F07A6">
            <w:pPr>
              <w:spacing w:before="40" w:after="40"/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1 - Cena - 60.00</w:t>
            </w:r>
          </w:p>
          <w:p w14:paraId="2DA00929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8C3259" w14:textId="77777777" w:rsidR="004A3351" w:rsidRPr="00211A34" w:rsidRDefault="004A3351" w:rsidP="004F07A6">
            <w:pPr>
              <w:jc w:val="center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 xml:space="preserve">  100,00</w:t>
            </w:r>
          </w:p>
        </w:tc>
      </w:tr>
      <w:tr w:rsidR="004A3351" w:rsidRPr="00834EF4" w14:paraId="15362362" w14:textId="77777777" w:rsidTr="004F07A6">
        <w:tc>
          <w:tcPr>
            <w:tcW w:w="2169" w:type="dxa"/>
            <w:shd w:val="clear" w:color="auto" w:fill="auto"/>
          </w:tcPr>
          <w:p w14:paraId="3E6B9100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A3351">
              <w:rPr>
                <w:sz w:val="20"/>
                <w:szCs w:val="20"/>
              </w:rPr>
              <w:t>Dostawa produktów wędliniarskich</w:t>
            </w:r>
          </w:p>
        </w:tc>
        <w:tc>
          <w:tcPr>
            <w:tcW w:w="2793" w:type="dxa"/>
            <w:shd w:val="clear" w:color="auto" w:fill="auto"/>
          </w:tcPr>
          <w:p w14:paraId="3FA67F0C" w14:textId="77777777" w:rsidR="004A3351" w:rsidRPr="00211A34" w:rsidRDefault="004A3351" w:rsidP="004F07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A3351">
              <w:rPr>
                <w:b/>
                <w:bCs/>
                <w:sz w:val="20"/>
                <w:szCs w:val="20"/>
              </w:rPr>
              <w:t>Sklep Ogólnospożywczy ''U Ani'' Anna Kłusek Rynek 14 32-005 Niepołomice</w:t>
            </w:r>
          </w:p>
          <w:p w14:paraId="7164C539" w14:textId="77777777" w:rsidR="004A3351" w:rsidRPr="00211A34" w:rsidRDefault="004A3351" w:rsidP="004F07A6">
            <w:pPr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14/14</w:t>
            </w:r>
          </w:p>
          <w:p w14:paraId="41EF220E" w14:textId="77777777" w:rsidR="004A3351" w:rsidRPr="00211A34" w:rsidRDefault="004A3351" w:rsidP="004F07A6">
            <w:pPr>
              <w:spacing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0DFA40CA" w14:textId="77777777" w:rsidR="004A3351" w:rsidRPr="004A3351" w:rsidRDefault="004A3351" w:rsidP="004F07A6">
            <w:pPr>
              <w:spacing w:before="40" w:after="40"/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1 - Cena - 60.00</w:t>
            </w:r>
          </w:p>
          <w:p w14:paraId="549446B8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69E9AB" w14:textId="77777777" w:rsidR="004A3351" w:rsidRPr="00211A34" w:rsidRDefault="004A3351" w:rsidP="004F07A6">
            <w:pPr>
              <w:jc w:val="center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 xml:space="preserve">  100,00</w:t>
            </w:r>
          </w:p>
        </w:tc>
      </w:tr>
      <w:tr w:rsidR="004A3351" w:rsidRPr="00834EF4" w14:paraId="1A22C336" w14:textId="77777777" w:rsidTr="004F07A6">
        <w:tc>
          <w:tcPr>
            <w:tcW w:w="2169" w:type="dxa"/>
            <w:shd w:val="clear" w:color="auto" w:fill="auto"/>
          </w:tcPr>
          <w:p w14:paraId="58F82D68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A3351">
              <w:rPr>
                <w:sz w:val="20"/>
                <w:szCs w:val="20"/>
              </w:rPr>
              <w:t>Dostawa świeżych warzyw  owoców</w:t>
            </w:r>
          </w:p>
        </w:tc>
        <w:tc>
          <w:tcPr>
            <w:tcW w:w="2793" w:type="dxa"/>
            <w:shd w:val="clear" w:color="auto" w:fill="auto"/>
          </w:tcPr>
          <w:p w14:paraId="43F2E192" w14:textId="77777777" w:rsidR="004A3351" w:rsidRPr="00211A34" w:rsidRDefault="004A3351" w:rsidP="004F07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A3351">
              <w:rPr>
                <w:b/>
                <w:bCs/>
                <w:sz w:val="20"/>
                <w:szCs w:val="20"/>
              </w:rPr>
              <w:t>Sklep Ogólnospożywczy ''U Ani'' Anna Kłusek Rynek 14 32-005 Niepołomice</w:t>
            </w:r>
          </w:p>
          <w:p w14:paraId="57C4825E" w14:textId="77777777" w:rsidR="004A3351" w:rsidRPr="00211A34" w:rsidRDefault="004A3351" w:rsidP="004F07A6">
            <w:pPr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14/14</w:t>
            </w:r>
          </w:p>
          <w:p w14:paraId="28CA324E" w14:textId="77777777" w:rsidR="004A3351" w:rsidRPr="00211A34" w:rsidRDefault="004A3351" w:rsidP="004F07A6">
            <w:pPr>
              <w:spacing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6FF8B239" w14:textId="77777777" w:rsidR="004A3351" w:rsidRPr="004A3351" w:rsidRDefault="004A3351" w:rsidP="004F07A6">
            <w:pPr>
              <w:spacing w:before="40" w:after="40"/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1 - Cena - 60.00</w:t>
            </w:r>
          </w:p>
          <w:p w14:paraId="32DA3762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8B7C0C" w14:textId="77777777" w:rsidR="004A3351" w:rsidRPr="00211A34" w:rsidRDefault="004A3351" w:rsidP="004F07A6">
            <w:pPr>
              <w:jc w:val="center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 xml:space="preserve">  100,00</w:t>
            </w:r>
          </w:p>
        </w:tc>
      </w:tr>
      <w:tr w:rsidR="004A3351" w:rsidRPr="00834EF4" w14:paraId="3A141981" w14:textId="77777777" w:rsidTr="004F07A6">
        <w:tc>
          <w:tcPr>
            <w:tcW w:w="2169" w:type="dxa"/>
            <w:shd w:val="clear" w:color="auto" w:fill="auto"/>
          </w:tcPr>
          <w:p w14:paraId="42A7A2FE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A3351">
              <w:rPr>
                <w:sz w:val="20"/>
                <w:szCs w:val="20"/>
              </w:rPr>
              <w:t>Dostawa nabiału i przetworów mleczarskich</w:t>
            </w:r>
          </w:p>
        </w:tc>
        <w:tc>
          <w:tcPr>
            <w:tcW w:w="2793" w:type="dxa"/>
            <w:shd w:val="clear" w:color="auto" w:fill="auto"/>
          </w:tcPr>
          <w:p w14:paraId="3424C2D7" w14:textId="77777777" w:rsidR="004A3351" w:rsidRPr="00211A34" w:rsidRDefault="004A3351" w:rsidP="004F07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A3351">
              <w:rPr>
                <w:b/>
                <w:bCs/>
                <w:sz w:val="20"/>
                <w:szCs w:val="20"/>
              </w:rPr>
              <w:t>Sklep Ogólnospożywczy ''U Ani'' Anna Kłusek Rynek 14 32-005 Niepołomice</w:t>
            </w:r>
          </w:p>
          <w:p w14:paraId="01538069" w14:textId="77777777" w:rsidR="004A3351" w:rsidRPr="00211A34" w:rsidRDefault="004A3351" w:rsidP="004F07A6">
            <w:pPr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14/14</w:t>
            </w:r>
          </w:p>
          <w:p w14:paraId="7B71E880" w14:textId="77777777" w:rsidR="004A3351" w:rsidRPr="00211A34" w:rsidRDefault="004A3351" w:rsidP="004F07A6">
            <w:pPr>
              <w:spacing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5BF164B8" w14:textId="77777777" w:rsidR="004A3351" w:rsidRPr="004A3351" w:rsidRDefault="004A3351" w:rsidP="004F07A6">
            <w:pPr>
              <w:spacing w:before="40" w:after="40"/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1 - Cena - 38.83</w:t>
            </w:r>
          </w:p>
          <w:p w14:paraId="56B1D3B7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13EA65" w14:textId="77777777" w:rsidR="004A3351" w:rsidRPr="00211A34" w:rsidRDefault="004A3351" w:rsidP="004F07A6">
            <w:pPr>
              <w:jc w:val="center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 xml:space="preserve">  78,83</w:t>
            </w:r>
          </w:p>
        </w:tc>
      </w:tr>
      <w:tr w:rsidR="004A3351" w:rsidRPr="00834EF4" w14:paraId="565B6C19" w14:textId="77777777" w:rsidTr="004F07A6">
        <w:tc>
          <w:tcPr>
            <w:tcW w:w="2169" w:type="dxa"/>
            <w:shd w:val="clear" w:color="auto" w:fill="auto"/>
          </w:tcPr>
          <w:p w14:paraId="30234A99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A3351">
              <w:rPr>
                <w:sz w:val="20"/>
                <w:szCs w:val="20"/>
              </w:rPr>
              <w:t>Dostawa nabiału i przetworów mleczarskich</w:t>
            </w:r>
          </w:p>
        </w:tc>
        <w:tc>
          <w:tcPr>
            <w:tcW w:w="2793" w:type="dxa"/>
            <w:shd w:val="clear" w:color="auto" w:fill="auto"/>
          </w:tcPr>
          <w:p w14:paraId="54F1962A" w14:textId="77777777" w:rsidR="004A3351" w:rsidRPr="00211A34" w:rsidRDefault="004A3351" w:rsidP="004F07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A3351">
              <w:rPr>
                <w:b/>
                <w:bCs/>
                <w:sz w:val="20"/>
                <w:szCs w:val="20"/>
              </w:rPr>
              <w:t>Okręgowa Spółdzielnia Mleczarska</w:t>
            </w:r>
          </w:p>
          <w:p w14:paraId="531AA724" w14:textId="77777777" w:rsidR="004A3351" w:rsidRPr="00211A34" w:rsidRDefault="004A3351" w:rsidP="004F07A6">
            <w:pPr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Wygoda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147</w:t>
            </w:r>
          </w:p>
          <w:p w14:paraId="408B00C5" w14:textId="77777777" w:rsidR="004A3351" w:rsidRPr="00211A34" w:rsidRDefault="004A3351" w:rsidP="004F07A6">
            <w:pPr>
              <w:spacing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32-700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Bochnia</w:t>
            </w:r>
          </w:p>
        </w:tc>
        <w:tc>
          <w:tcPr>
            <w:tcW w:w="2976" w:type="dxa"/>
            <w:shd w:val="clear" w:color="auto" w:fill="auto"/>
          </w:tcPr>
          <w:p w14:paraId="2FA9669A" w14:textId="77777777" w:rsidR="004A3351" w:rsidRPr="004A3351" w:rsidRDefault="004A3351" w:rsidP="004F07A6">
            <w:pPr>
              <w:spacing w:before="40" w:after="40"/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1 - Cena - 60.00</w:t>
            </w:r>
          </w:p>
          <w:p w14:paraId="10D1DE0A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3FF308" w14:textId="77777777" w:rsidR="004A3351" w:rsidRPr="00211A34" w:rsidRDefault="004A3351" w:rsidP="004F07A6">
            <w:pPr>
              <w:jc w:val="center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 xml:space="preserve">  100,00</w:t>
            </w:r>
          </w:p>
        </w:tc>
      </w:tr>
      <w:tr w:rsidR="004A3351" w:rsidRPr="00834EF4" w14:paraId="787A53D6" w14:textId="77777777" w:rsidTr="004F07A6">
        <w:tc>
          <w:tcPr>
            <w:tcW w:w="2169" w:type="dxa"/>
            <w:shd w:val="clear" w:color="auto" w:fill="auto"/>
          </w:tcPr>
          <w:p w14:paraId="0C4ECE08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A3351">
              <w:rPr>
                <w:sz w:val="20"/>
                <w:szCs w:val="20"/>
              </w:rPr>
              <w:t xml:space="preserve">Dostawa świeżych i mrożonych ryb oraz przetworów rybnych, mrożonek warzywnych </w:t>
            </w:r>
            <w:r w:rsidRPr="004A3351">
              <w:rPr>
                <w:sz w:val="20"/>
                <w:szCs w:val="20"/>
              </w:rPr>
              <w:lastRenderedPageBreak/>
              <w:t>i owocowych</w:t>
            </w:r>
          </w:p>
        </w:tc>
        <w:tc>
          <w:tcPr>
            <w:tcW w:w="2793" w:type="dxa"/>
            <w:shd w:val="clear" w:color="auto" w:fill="auto"/>
          </w:tcPr>
          <w:p w14:paraId="4642BF4E" w14:textId="77777777" w:rsidR="004A3351" w:rsidRPr="00211A34" w:rsidRDefault="004A3351" w:rsidP="004F07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A3351">
              <w:rPr>
                <w:b/>
                <w:bCs/>
                <w:sz w:val="20"/>
                <w:szCs w:val="20"/>
              </w:rPr>
              <w:lastRenderedPageBreak/>
              <w:t>Sklep Ogólnospożywczy ''U Ani'' Anna Kłusek Rynek 14 32-005 Niepołomice</w:t>
            </w:r>
          </w:p>
          <w:p w14:paraId="09B1E83C" w14:textId="77777777" w:rsidR="004A3351" w:rsidRPr="00211A34" w:rsidRDefault="004A3351" w:rsidP="004F07A6">
            <w:pPr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14/14</w:t>
            </w:r>
          </w:p>
          <w:p w14:paraId="0926F18F" w14:textId="77777777" w:rsidR="004A3351" w:rsidRPr="00211A34" w:rsidRDefault="004A3351" w:rsidP="004F07A6">
            <w:pPr>
              <w:spacing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lastRenderedPageBreak/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360DB16C" w14:textId="77777777" w:rsidR="004A3351" w:rsidRPr="004A3351" w:rsidRDefault="004A3351" w:rsidP="004F07A6">
            <w:pPr>
              <w:spacing w:before="40" w:after="40"/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lastRenderedPageBreak/>
              <w:t>1 - Cena - 60.00</w:t>
            </w:r>
          </w:p>
          <w:p w14:paraId="465C5819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AC8515" w14:textId="77777777" w:rsidR="004A3351" w:rsidRPr="00211A34" w:rsidRDefault="004A3351" w:rsidP="004F07A6">
            <w:pPr>
              <w:jc w:val="center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 xml:space="preserve">  100,00</w:t>
            </w:r>
          </w:p>
        </w:tc>
      </w:tr>
      <w:tr w:rsidR="004A3351" w:rsidRPr="00834EF4" w14:paraId="393F73B0" w14:textId="77777777" w:rsidTr="004F07A6">
        <w:tc>
          <w:tcPr>
            <w:tcW w:w="2169" w:type="dxa"/>
            <w:shd w:val="clear" w:color="auto" w:fill="auto"/>
          </w:tcPr>
          <w:p w14:paraId="07EF3773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A3351">
              <w:rPr>
                <w:sz w:val="20"/>
                <w:szCs w:val="20"/>
              </w:rPr>
              <w:t>Dostawa świeżych i mrożonych ryb oraz przetworów rybnych, mrożonek warzywnych i owocowych</w:t>
            </w:r>
          </w:p>
        </w:tc>
        <w:tc>
          <w:tcPr>
            <w:tcW w:w="2793" w:type="dxa"/>
            <w:shd w:val="clear" w:color="auto" w:fill="auto"/>
          </w:tcPr>
          <w:p w14:paraId="7F2EF03E" w14:textId="77777777" w:rsidR="004A3351" w:rsidRPr="00211A34" w:rsidRDefault="004A3351" w:rsidP="004F07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A3351">
              <w:rPr>
                <w:b/>
                <w:bCs/>
                <w:sz w:val="20"/>
                <w:szCs w:val="20"/>
              </w:rPr>
              <w:t>Firma Handlowo - Usługowa "</w:t>
            </w:r>
            <w:proofErr w:type="spellStart"/>
            <w:r w:rsidRPr="004A3351">
              <w:rPr>
                <w:b/>
                <w:bCs/>
                <w:sz w:val="20"/>
                <w:szCs w:val="20"/>
              </w:rPr>
              <w:t>Gallod</w:t>
            </w:r>
            <w:proofErr w:type="spellEnd"/>
            <w:r w:rsidRPr="004A3351">
              <w:rPr>
                <w:b/>
                <w:bCs/>
                <w:sz w:val="20"/>
                <w:szCs w:val="20"/>
              </w:rPr>
              <w:t>-Hurt" Bronisław Kłósek</w:t>
            </w:r>
          </w:p>
          <w:p w14:paraId="46C386F0" w14:textId="77777777" w:rsidR="004A3351" w:rsidRPr="00211A34" w:rsidRDefault="004A3351" w:rsidP="004F07A6">
            <w:pPr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LESZCZYNA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159</w:t>
            </w:r>
          </w:p>
          <w:p w14:paraId="561C8E50" w14:textId="77777777" w:rsidR="004A3351" w:rsidRPr="00211A34" w:rsidRDefault="004A3351" w:rsidP="004F07A6">
            <w:pPr>
              <w:spacing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32-733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TRZCIANA</w:t>
            </w:r>
          </w:p>
        </w:tc>
        <w:tc>
          <w:tcPr>
            <w:tcW w:w="2976" w:type="dxa"/>
            <w:shd w:val="clear" w:color="auto" w:fill="auto"/>
          </w:tcPr>
          <w:p w14:paraId="208C66D6" w14:textId="77777777" w:rsidR="004A3351" w:rsidRPr="004A3351" w:rsidRDefault="004A3351" w:rsidP="004F07A6">
            <w:pPr>
              <w:spacing w:before="40" w:after="40"/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1 - Cena - 0.00</w:t>
            </w:r>
          </w:p>
          <w:p w14:paraId="4551D611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8E1819" w14:textId="77777777" w:rsidR="004A3351" w:rsidRPr="00211A34" w:rsidRDefault="004A3351" w:rsidP="004F07A6">
            <w:pPr>
              <w:jc w:val="center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 xml:space="preserve">  0,00</w:t>
            </w:r>
          </w:p>
        </w:tc>
      </w:tr>
      <w:tr w:rsidR="004A3351" w:rsidRPr="00834EF4" w14:paraId="049FF7F7" w14:textId="77777777" w:rsidTr="004F07A6">
        <w:tc>
          <w:tcPr>
            <w:tcW w:w="2169" w:type="dxa"/>
            <w:shd w:val="clear" w:color="auto" w:fill="auto"/>
          </w:tcPr>
          <w:p w14:paraId="52460379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A3351">
              <w:rPr>
                <w:sz w:val="20"/>
                <w:szCs w:val="20"/>
              </w:rPr>
              <w:t>Dostawa produktów garmażeryjnych</w:t>
            </w:r>
          </w:p>
        </w:tc>
        <w:tc>
          <w:tcPr>
            <w:tcW w:w="2793" w:type="dxa"/>
            <w:shd w:val="clear" w:color="auto" w:fill="auto"/>
          </w:tcPr>
          <w:p w14:paraId="63001F4F" w14:textId="77777777" w:rsidR="004A3351" w:rsidRPr="00211A34" w:rsidRDefault="004A3351" w:rsidP="004F07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A3351">
              <w:rPr>
                <w:b/>
                <w:bCs/>
                <w:sz w:val="20"/>
                <w:szCs w:val="20"/>
              </w:rPr>
              <w:t>F.P.H.U "BYSTROWSCY" Marek Bystrowski</w:t>
            </w:r>
          </w:p>
          <w:p w14:paraId="16BDF830" w14:textId="77777777" w:rsidR="004A3351" w:rsidRPr="00211A34" w:rsidRDefault="004A3351" w:rsidP="004F07A6">
            <w:pPr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Lipnica Murowana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280</w:t>
            </w:r>
          </w:p>
          <w:p w14:paraId="10E6FECA" w14:textId="77777777" w:rsidR="004A3351" w:rsidRPr="00211A34" w:rsidRDefault="004A3351" w:rsidP="004F07A6">
            <w:pPr>
              <w:spacing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32-724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Lipnica Murowana</w:t>
            </w:r>
          </w:p>
        </w:tc>
        <w:tc>
          <w:tcPr>
            <w:tcW w:w="2976" w:type="dxa"/>
            <w:shd w:val="clear" w:color="auto" w:fill="auto"/>
          </w:tcPr>
          <w:p w14:paraId="08C94B73" w14:textId="77777777" w:rsidR="004A3351" w:rsidRPr="004A3351" w:rsidRDefault="004A3351" w:rsidP="004F07A6">
            <w:pPr>
              <w:spacing w:before="40" w:after="40"/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1 - Cena - 54.94</w:t>
            </w:r>
          </w:p>
          <w:p w14:paraId="2D6039DE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98D13D" w14:textId="77777777" w:rsidR="004A3351" w:rsidRPr="00211A34" w:rsidRDefault="004A3351" w:rsidP="004F07A6">
            <w:pPr>
              <w:jc w:val="center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 xml:space="preserve">  94,94</w:t>
            </w:r>
          </w:p>
        </w:tc>
      </w:tr>
      <w:tr w:rsidR="004A3351" w:rsidRPr="00834EF4" w14:paraId="6EACDA72" w14:textId="77777777" w:rsidTr="004F07A6">
        <w:tc>
          <w:tcPr>
            <w:tcW w:w="2169" w:type="dxa"/>
            <w:shd w:val="clear" w:color="auto" w:fill="auto"/>
          </w:tcPr>
          <w:p w14:paraId="07F87A4D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A3351">
              <w:rPr>
                <w:sz w:val="20"/>
                <w:szCs w:val="20"/>
              </w:rPr>
              <w:t>Dostawa produktów garmażeryjnych</w:t>
            </w:r>
          </w:p>
        </w:tc>
        <w:tc>
          <w:tcPr>
            <w:tcW w:w="2793" w:type="dxa"/>
            <w:shd w:val="clear" w:color="auto" w:fill="auto"/>
          </w:tcPr>
          <w:p w14:paraId="62789EF5" w14:textId="77777777" w:rsidR="004A3351" w:rsidRPr="00211A34" w:rsidRDefault="004A3351" w:rsidP="004F07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A3351">
              <w:rPr>
                <w:b/>
                <w:bCs/>
                <w:sz w:val="20"/>
                <w:szCs w:val="20"/>
              </w:rPr>
              <w:t xml:space="preserve">Dargoleza Polska Spółka z ograniczona </w:t>
            </w:r>
            <w:proofErr w:type="spellStart"/>
            <w:r w:rsidRPr="004A3351">
              <w:rPr>
                <w:b/>
                <w:bCs/>
                <w:sz w:val="20"/>
                <w:szCs w:val="20"/>
              </w:rPr>
              <w:t>odpowiedzialnościa</w:t>
            </w:r>
            <w:proofErr w:type="spellEnd"/>
          </w:p>
          <w:p w14:paraId="487705AE" w14:textId="77777777" w:rsidR="004A3351" w:rsidRPr="00211A34" w:rsidRDefault="004A3351" w:rsidP="004F07A6">
            <w:pPr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Partyzantów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9</w:t>
            </w:r>
          </w:p>
          <w:p w14:paraId="1921B489" w14:textId="77777777" w:rsidR="004A3351" w:rsidRPr="00211A34" w:rsidRDefault="004A3351" w:rsidP="004F07A6">
            <w:pPr>
              <w:spacing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43-502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Czechowice Dziedzice</w:t>
            </w:r>
          </w:p>
        </w:tc>
        <w:tc>
          <w:tcPr>
            <w:tcW w:w="2976" w:type="dxa"/>
            <w:shd w:val="clear" w:color="auto" w:fill="auto"/>
          </w:tcPr>
          <w:p w14:paraId="3D17BAD2" w14:textId="77777777" w:rsidR="004A3351" w:rsidRPr="004A3351" w:rsidRDefault="004A3351" w:rsidP="004F07A6">
            <w:pPr>
              <w:spacing w:before="40" w:after="40"/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1 - Cena - 60.00</w:t>
            </w:r>
          </w:p>
          <w:p w14:paraId="5266D5F7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2 - Czas rozpatrzenia reklamacji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2B501A" w14:textId="77777777" w:rsidR="004A3351" w:rsidRPr="00211A34" w:rsidRDefault="004A3351" w:rsidP="004F07A6">
            <w:pPr>
              <w:jc w:val="center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 xml:space="preserve">  60,00</w:t>
            </w:r>
          </w:p>
        </w:tc>
      </w:tr>
      <w:tr w:rsidR="004A3351" w:rsidRPr="00834EF4" w14:paraId="308C7C59" w14:textId="77777777" w:rsidTr="004F07A6">
        <w:tc>
          <w:tcPr>
            <w:tcW w:w="2169" w:type="dxa"/>
            <w:shd w:val="clear" w:color="auto" w:fill="auto"/>
          </w:tcPr>
          <w:p w14:paraId="784541EB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A3351">
              <w:rPr>
                <w:sz w:val="20"/>
                <w:szCs w:val="20"/>
              </w:rPr>
              <w:t>Dostawa jajek kurzych</w:t>
            </w:r>
          </w:p>
        </w:tc>
        <w:tc>
          <w:tcPr>
            <w:tcW w:w="2793" w:type="dxa"/>
            <w:shd w:val="clear" w:color="auto" w:fill="auto"/>
          </w:tcPr>
          <w:p w14:paraId="13FED3FA" w14:textId="77777777" w:rsidR="004A3351" w:rsidRPr="00211A34" w:rsidRDefault="004A3351" w:rsidP="004F07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A3351">
              <w:rPr>
                <w:b/>
                <w:bCs/>
                <w:sz w:val="20"/>
                <w:szCs w:val="20"/>
              </w:rPr>
              <w:t>Sklep Ogólnospożywczy ''U Ani'' Anna Kłusek Rynek 14 32-005 Niepołomice</w:t>
            </w:r>
          </w:p>
          <w:p w14:paraId="3216DE2F" w14:textId="77777777" w:rsidR="004A3351" w:rsidRPr="00211A34" w:rsidRDefault="004A3351" w:rsidP="004F07A6">
            <w:pPr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Rynek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14/14</w:t>
            </w:r>
          </w:p>
          <w:p w14:paraId="32568C0A" w14:textId="77777777" w:rsidR="004A3351" w:rsidRPr="00211A34" w:rsidRDefault="004A3351" w:rsidP="004F07A6">
            <w:pPr>
              <w:spacing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3D4722BE" w14:textId="77777777" w:rsidR="004A3351" w:rsidRPr="004A3351" w:rsidRDefault="004A3351" w:rsidP="004F07A6">
            <w:pPr>
              <w:spacing w:before="40" w:after="40"/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1 - Cena - 52.50</w:t>
            </w:r>
          </w:p>
          <w:p w14:paraId="6D0C94F5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BB7537" w14:textId="77777777" w:rsidR="004A3351" w:rsidRPr="00211A34" w:rsidRDefault="004A3351" w:rsidP="004F07A6">
            <w:pPr>
              <w:jc w:val="center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 xml:space="preserve">  92,50</w:t>
            </w:r>
          </w:p>
        </w:tc>
      </w:tr>
      <w:tr w:rsidR="004A3351" w:rsidRPr="00834EF4" w14:paraId="7C84F551" w14:textId="77777777" w:rsidTr="004F07A6">
        <w:tc>
          <w:tcPr>
            <w:tcW w:w="2169" w:type="dxa"/>
            <w:shd w:val="clear" w:color="auto" w:fill="auto"/>
          </w:tcPr>
          <w:p w14:paraId="188B331C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A3351">
              <w:rPr>
                <w:sz w:val="20"/>
                <w:szCs w:val="20"/>
              </w:rPr>
              <w:t>Dostawa jajek kurzych</w:t>
            </w:r>
          </w:p>
        </w:tc>
        <w:tc>
          <w:tcPr>
            <w:tcW w:w="2793" w:type="dxa"/>
            <w:shd w:val="clear" w:color="auto" w:fill="auto"/>
          </w:tcPr>
          <w:p w14:paraId="2F34654E" w14:textId="77777777" w:rsidR="004A3351" w:rsidRPr="00211A34" w:rsidRDefault="004A3351" w:rsidP="004F07A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A3351">
              <w:rPr>
                <w:b/>
                <w:bCs/>
                <w:sz w:val="20"/>
                <w:szCs w:val="20"/>
              </w:rPr>
              <w:t>JAJCO MARIUSZ TURCZYŃSKI</w:t>
            </w:r>
          </w:p>
          <w:p w14:paraId="081F3AA7" w14:textId="77777777" w:rsidR="004A3351" w:rsidRPr="00211A34" w:rsidRDefault="004A3351" w:rsidP="004F07A6">
            <w:pPr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UL.PANA TADEUSZA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A3351">
              <w:rPr>
                <w:sz w:val="20"/>
                <w:szCs w:val="20"/>
              </w:rPr>
              <w:t>6B</w:t>
            </w:r>
          </w:p>
          <w:p w14:paraId="3119DFED" w14:textId="71321592" w:rsidR="004A3351" w:rsidRPr="00211A34" w:rsidRDefault="004A3351" w:rsidP="004F07A6">
            <w:pPr>
              <w:spacing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30-727</w:t>
            </w:r>
            <w:r w:rsidRPr="00211A34">
              <w:rPr>
                <w:sz w:val="20"/>
                <w:szCs w:val="20"/>
              </w:rPr>
              <w:t xml:space="preserve"> </w:t>
            </w:r>
            <w:r w:rsidR="007F57BA" w:rsidRPr="004A335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8B056F9" w14:textId="77777777" w:rsidR="004A3351" w:rsidRPr="004A3351" w:rsidRDefault="004A3351" w:rsidP="004F07A6">
            <w:pPr>
              <w:spacing w:before="40" w:after="40"/>
              <w:rPr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1 - Cena - 60.00</w:t>
            </w:r>
          </w:p>
          <w:p w14:paraId="30055A10" w14:textId="77777777" w:rsidR="004A3351" w:rsidRPr="00211A34" w:rsidRDefault="004A3351" w:rsidP="004F07A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5CD5DA" w14:textId="77777777" w:rsidR="004A3351" w:rsidRPr="00211A34" w:rsidRDefault="004A3351" w:rsidP="004F07A6">
            <w:pPr>
              <w:jc w:val="center"/>
              <w:rPr>
                <w:color w:val="000000"/>
                <w:sz w:val="20"/>
                <w:szCs w:val="20"/>
              </w:rPr>
            </w:pPr>
            <w:r w:rsidRPr="004A3351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14:paraId="3EBD6AE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42994" w14:textId="77777777" w:rsidR="002125DF" w:rsidRDefault="002125DF">
      <w:r>
        <w:separator/>
      </w:r>
    </w:p>
  </w:endnote>
  <w:endnote w:type="continuationSeparator" w:id="0">
    <w:p w14:paraId="2BAAA6D1" w14:textId="77777777" w:rsidR="002125DF" w:rsidRDefault="00212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E5F4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03584" w14:textId="49C38B56" w:rsidR="000C1E6F" w:rsidRPr="006310DF" w:rsidRDefault="000C1E6F" w:rsidP="006310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F8DB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B75F6" w14:textId="77777777" w:rsidR="002125DF" w:rsidRDefault="002125DF">
      <w:r>
        <w:separator/>
      </w:r>
    </w:p>
  </w:footnote>
  <w:footnote w:type="continuationSeparator" w:id="0">
    <w:p w14:paraId="3625A0D3" w14:textId="77777777" w:rsidR="002125DF" w:rsidRDefault="00212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1C4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A2EA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CA41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5DF"/>
    <w:rsid w:val="00022322"/>
    <w:rsid w:val="00042497"/>
    <w:rsid w:val="000C1E6F"/>
    <w:rsid w:val="000E4E56"/>
    <w:rsid w:val="001A1468"/>
    <w:rsid w:val="001B7815"/>
    <w:rsid w:val="00211A34"/>
    <w:rsid w:val="002125DF"/>
    <w:rsid w:val="002B1E4F"/>
    <w:rsid w:val="002B6761"/>
    <w:rsid w:val="003445A0"/>
    <w:rsid w:val="003A0AFC"/>
    <w:rsid w:val="003D611C"/>
    <w:rsid w:val="00431C0B"/>
    <w:rsid w:val="00437CAD"/>
    <w:rsid w:val="004657DA"/>
    <w:rsid w:val="004A3351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310DF"/>
    <w:rsid w:val="00644DCB"/>
    <w:rsid w:val="00657C1E"/>
    <w:rsid w:val="006E3089"/>
    <w:rsid w:val="00712C39"/>
    <w:rsid w:val="00756CDA"/>
    <w:rsid w:val="007E2ACC"/>
    <w:rsid w:val="007E68C5"/>
    <w:rsid w:val="007F57BA"/>
    <w:rsid w:val="00832144"/>
    <w:rsid w:val="00836DAF"/>
    <w:rsid w:val="008567C7"/>
    <w:rsid w:val="008642B3"/>
    <w:rsid w:val="008A6C10"/>
    <w:rsid w:val="008E5102"/>
    <w:rsid w:val="00915B9E"/>
    <w:rsid w:val="00937B78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643A99"/>
  <w15:chartTrackingRefBased/>
  <w15:docId w15:val="{422A1049-E594-400B-8A8C-7BE3BB41B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754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1899-12-31T23:00:00Z</cp:lastPrinted>
  <dcterms:created xsi:type="dcterms:W3CDTF">2022-01-03T13:06:00Z</dcterms:created>
  <dcterms:modified xsi:type="dcterms:W3CDTF">2022-01-03T13:06:00Z</dcterms:modified>
</cp:coreProperties>
</file>