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BC2A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C2A00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BC2A00">
        <w:rPr>
          <w:sz w:val="22"/>
          <w:szCs w:val="22"/>
        </w:rPr>
        <w:t>2021-12-30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BC2A00" w:rsidP="00FB7F50">
      <w:pPr>
        <w:spacing w:after="40"/>
        <w:rPr>
          <w:b/>
          <w:bCs/>
          <w:sz w:val="22"/>
          <w:szCs w:val="22"/>
        </w:rPr>
      </w:pPr>
      <w:r w:rsidRPr="00BC2A00">
        <w:rPr>
          <w:b/>
          <w:bCs/>
          <w:sz w:val="22"/>
          <w:szCs w:val="22"/>
        </w:rPr>
        <w:t>GMINA NIEPOŁOMICE</w:t>
      </w:r>
    </w:p>
    <w:p w:rsidR="00FB7F50" w:rsidRPr="002245BE" w:rsidRDefault="00BC2A00" w:rsidP="00FB7F50">
      <w:pPr>
        <w:rPr>
          <w:sz w:val="22"/>
          <w:szCs w:val="22"/>
        </w:rPr>
      </w:pPr>
      <w:r w:rsidRPr="00BC2A00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BC2A00">
        <w:rPr>
          <w:sz w:val="22"/>
          <w:szCs w:val="22"/>
        </w:rPr>
        <w:t>13</w:t>
      </w:r>
    </w:p>
    <w:p w:rsidR="00FB7F50" w:rsidRPr="002245BE" w:rsidRDefault="00BC2A00" w:rsidP="00FB7F50">
      <w:pPr>
        <w:rPr>
          <w:sz w:val="22"/>
          <w:szCs w:val="22"/>
        </w:rPr>
      </w:pPr>
      <w:r w:rsidRPr="00BC2A00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BC2A00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BC2A00" w:rsidRPr="00607F9B" w:rsidTr="00630DD0">
        <w:trPr>
          <w:trHeight w:val="638"/>
        </w:trPr>
        <w:tc>
          <w:tcPr>
            <w:tcW w:w="959" w:type="dxa"/>
            <w:shd w:val="clear" w:color="auto" w:fill="auto"/>
          </w:tcPr>
          <w:p w:rsidR="00BC2A00" w:rsidRPr="00607F9B" w:rsidRDefault="00BC2A00" w:rsidP="00630D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2A00" w:rsidRPr="00607F9B" w:rsidRDefault="00BC2A00" w:rsidP="00630D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2A0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C2A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2A00">
              <w:rPr>
                <w:b/>
                <w:bCs/>
                <w:sz w:val="22"/>
                <w:szCs w:val="22"/>
              </w:rPr>
              <w:t>Zakup, dostawa i montaż wyposażenia Szkoły Podstawowej nr 2 im. Króla Kazimierza Wielkiego w Niepołomicach w ramach programu ''Laboratoria przyszłości''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2A00">
              <w:rPr>
                <w:b/>
                <w:sz w:val="22"/>
                <w:szCs w:val="22"/>
              </w:rPr>
              <w:t>ZP.271.49.2021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C2A00" w:rsidRPr="00BC2A00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C2A00" w:rsidRPr="00BC2A00">
        <w:rPr>
          <w:sz w:val="22"/>
          <w:szCs w:val="22"/>
        </w:rPr>
        <w:t>(</w:t>
      </w:r>
      <w:proofErr w:type="spellStart"/>
      <w:r w:rsidR="00BC2A00" w:rsidRPr="00BC2A00">
        <w:rPr>
          <w:sz w:val="22"/>
          <w:szCs w:val="22"/>
        </w:rPr>
        <w:t>t.j</w:t>
      </w:r>
      <w:proofErr w:type="spellEnd"/>
      <w:r w:rsidR="00BC2A00" w:rsidRPr="00BC2A00">
        <w:rPr>
          <w:sz w:val="22"/>
          <w:szCs w:val="22"/>
        </w:rPr>
        <w:t xml:space="preserve">. </w:t>
      </w:r>
      <w:proofErr w:type="spellStart"/>
      <w:r w:rsidR="00BC2A00" w:rsidRPr="00BC2A00">
        <w:rPr>
          <w:sz w:val="22"/>
          <w:szCs w:val="22"/>
        </w:rPr>
        <w:t>Dz.U</w:t>
      </w:r>
      <w:proofErr w:type="spellEnd"/>
      <w:r w:rsidR="00BC2A00" w:rsidRPr="00BC2A00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BC2A00" w:rsidTr="00630D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C2A00" w:rsidRPr="00D26ED6" w:rsidRDefault="00BC2A00" w:rsidP="00630DD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C2A00">
              <w:rPr>
                <w:b/>
                <w:sz w:val="22"/>
                <w:szCs w:val="22"/>
              </w:rPr>
              <w:t>Przedsiębiorstwo Handlowe Biuro Plus Włodzimierz Leszczyński</w:t>
            </w:r>
          </w:p>
          <w:p w:rsidR="00BC2A00" w:rsidRPr="009F0E5C" w:rsidRDefault="00F70E06" w:rsidP="00630DD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BC2A00" w:rsidRPr="00BC2A00">
              <w:rPr>
                <w:bCs/>
                <w:sz w:val="22"/>
                <w:szCs w:val="22"/>
              </w:rPr>
              <w:t>Nad Drwiną</w:t>
            </w:r>
            <w:r w:rsidR="00BC2A00" w:rsidRPr="009F0E5C">
              <w:rPr>
                <w:bCs/>
                <w:sz w:val="22"/>
                <w:szCs w:val="22"/>
              </w:rPr>
              <w:t xml:space="preserve"> </w:t>
            </w:r>
            <w:r w:rsidR="00BC2A00" w:rsidRPr="00BC2A00">
              <w:rPr>
                <w:bCs/>
                <w:sz w:val="22"/>
                <w:szCs w:val="22"/>
              </w:rPr>
              <w:t>8B</w:t>
            </w:r>
            <w:r w:rsidR="00BC2A00">
              <w:rPr>
                <w:bCs/>
                <w:sz w:val="22"/>
                <w:szCs w:val="22"/>
              </w:rPr>
              <w:t xml:space="preserve"> </w:t>
            </w:r>
          </w:p>
          <w:p w:rsidR="00BC2A00" w:rsidRPr="009F0E5C" w:rsidRDefault="00BC2A00" w:rsidP="00630DD0">
            <w:pPr>
              <w:jc w:val="both"/>
              <w:rPr>
                <w:bCs/>
                <w:sz w:val="22"/>
                <w:szCs w:val="22"/>
              </w:rPr>
            </w:pPr>
            <w:r w:rsidRPr="00BC2A00">
              <w:rPr>
                <w:bCs/>
                <w:sz w:val="22"/>
                <w:szCs w:val="22"/>
              </w:rPr>
              <w:t>30-741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C2A00">
              <w:rPr>
                <w:bCs/>
                <w:sz w:val="22"/>
                <w:szCs w:val="22"/>
              </w:rPr>
              <w:t>Kraków</w:t>
            </w:r>
          </w:p>
          <w:p w:rsidR="00BC2A00" w:rsidRPr="00D26ED6" w:rsidRDefault="00F70E06" w:rsidP="00630DD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</w:t>
            </w:r>
            <w:r w:rsidR="00BC2A00" w:rsidRPr="00D26ED6">
              <w:rPr>
                <w:sz w:val="22"/>
                <w:szCs w:val="22"/>
              </w:rPr>
              <w:t>za cenę</w:t>
            </w:r>
            <w:r w:rsidR="00BC2A00">
              <w:rPr>
                <w:sz w:val="22"/>
                <w:szCs w:val="22"/>
              </w:rPr>
              <w:t xml:space="preserve"> brutto</w:t>
            </w:r>
            <w:r w:rsidR="00BC2A00" w:rsidRPr="00D26ED6">
              <w:rPr>
                <w:sz w:val="22"/>
                <w:szCs w:val="22"/>
              </w:rPr>
              <w:t xml:space="preserve"> </w:t>
            </w:r>
            <w:r w:rsidR="00BC2A00" w:rsidRPr="00BC2A00">
              <w:rPr>
                <w:b/>
                <w:sz w:val="22"/>
                <w:szCs w:val="22"/>
              </w:rPr>
              <w:t>188 860.52 zł</w:t>
            </w:r>
            <w:r w:rsidR="00BC2A00" w:rsidRPr="004657DA">
              <w:rPr>
                <w:bCs/>
                <w:sz w:val="22"/>
                <w:szCs w:val="22"/>
              </w:rPr>
              <w:t>.</w:t>
            </w:r>
          </w:p>
          <w:p w:rsidR="00BC2A00" w:rsidRPr="00D26ED6" w:rsidRDefault="00BC2A00" w:rsidP="00630DD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C2A00" w:rsidRDefault="00BC2A00" w:rsidP="00630DD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C2A00">
              <w:t>Została złożona jedna oferta. Oferta spełnia warunki postawione przez zamawiającego a Wykonawca nie podlega wykluczeniu.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969"/>
        <w:gridCol w:w="1134"/>
        <w:gridCol w:w="1418"/>
        <w:gridCol w:w="1276"/>
        <w:gridCol w:w="1701"/>
      </w:tblGrid>
      <w:tr w:rsidR="00F70E06" w:rsidRPr="008567C7" w:rsidTr="00F70E06">
        <w:trPr>
          <w:trHeight w:val="510"/>
        </w:trPr>
        <w:tc>
          <w:tcPr>
            <w:tcW w:w="709" w:type="dxa"/>
            <w:vAlign w:val="center"/>
          </w:tcPr>
          <w:p w:rsidR="00F70E06" w:rsidRPr="008567C7" w:rsidRDefault="00F70E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F70E06" w:rsidRPr="008567C7" w:rsidRDefault="00F70E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70E06" w:rsidRPr="008567C7" w:rsidRDefault="00F70E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F70E06" w:rsidRPr="008567C7" w:rsidRDefault="00F70E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F70E06" w:rsidRPr="008567C7" w:rsidRDefault="00F70E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bCs/>
                <w:sz w:val="18"/>
                <w:szCs w:val="18"/>
              </w:rPr>
              <w:t>wsparcie techniczne</w:t>
            </w:r>
          </w:p>
        </w:tc>
        <w:tc>
          <w:tcPr>
            <w:tcW w:w="1701" w:type="dxa"/>
            <w:vAlign w:val="center"/>
          </w:tcPr>
          <w:p w:rsidR="00F70E06" w:rsidRPr="008567C7" w:rsidRDefault="00F70E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70E06" w:rsidRPr="008567C7" w:rsidTr="00F70E06">
        <w:tc>
          <w:tcPr>
            <w:tcW w:w="709" w:type="dxa"/>
            <w:vAlign w:val="center"/>
          </w:tcPr>
          <w:p w:rsidR="00F70E06" w:rsidRPr="008567C7" w:rsidRDefault="00F70E06" w:rsidP="00630D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70E06" w:rsidRPr="002B6761" w:rsidRDefault="00F70E06" w:rsidP="00630DD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Handlowe Biuro Plus Włodzimierz Leszczyński</w:t>
            </w:r>
          </w:p>
          <w:p w:rsidR="00F70E06" w:rsidRPr="008567C7" w:rsidRDefault="00F70E06" w:rsidP="00630D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BC2A00">
              <w:rPr>
                <w:rFonts w:ascii="Times New Roman" w:hAnsi="Times New Roman" w:cs="Times New Roman"/>
                <w:bCs/>
                <w:sz w:val="18"/>
                <w:szCs w:val="18"/>
              </w:rPr>
              <w:t>Nad Drwiną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2A00">
              <w:rPr>
                <w:rFonts w:ascii="Times New Roman" w:hAnsi="Times New Roman" w:cs="Times New Roman"/>
                <w:bCs/>
                <w:sz w:val="18"/>
                <w:szCs w:val="18"/>
              </w:rPr>
              <w:t>8B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0E06" w:rsidRPr="001B7815" w:rsidRDefault="00F70E06" w:rsidP="00630D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bCs/>
                <w:sz w:val="18"/>
                <w:szCs w:val="18"/>
              </w:rPr>
              <w:t>30-741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C2A0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F70E06" w:rsidRPr="008567C7" w:rsidRDefault="00F70E06" w:rsidP="00630D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F70E06" w:rsidRPr="008567C7" w:rsidRDefault="00F70E06" w:rsidP="00630D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F70E06" w:rsidRPr="008567C7" w:rsidRDefault="00F70E06" w:rsidP="00630D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sz w:val="18"/>
                <w:szCs w:val="18"/>
              </w:rPr>
              <w:t xml:space="preserve">  6,67</w:t>
            </w:r>
          </w:p>
        </w:tc>
        <w:tc>
          <w:tcPr>
            <w:tcW w:w="1701" w:type="dxa"/>
            <w:vAlign w:val="center"/>
          </w:tcPr>
          <w:p w:rsidR="00F70E06" w:rsidRPr="008567C7" w:rsidRDefault="00F70E06" w:rsidP="00630D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2A00">
              <w:rPr>
                <w:rFonts w:ascii="Times New Roman" w:hAnsi="Times New Roman" w:cs="Times New Roman"/>
                <w:sz w:val="18"/>
                <w:szCs w:val="18"/>
              </w:rPr>
              <w:t xml:space="preserve">  76,67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2E6" w:rsidRDefault="004102E6">
      <w:r>
        <w:separator/>
      </w:r>
    </w:p>
  </w:endnote>
  <w:endnote w:type="continuationSeparator" w:id="0">
    <w:p w:rsidR="004102E6" w:rsidRDefault="004102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2E6" w:rsidRDefault="004102E6">
      <w:r>
        <w:separator/>
      </w:r>
    </w:p>
  </w:footnote>
  <w:footnote w:type="continuationSeparator" w:id="0">
    <w:p w:rsidR="004102E6" w:rsidRDefault="004102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2A0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02E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2A00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0E0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2021-12-30T14:03:00Z</dcterms:created>
  <dcterms:modified xsi:type="dcterms:W3CDTF">2021-12-30T14:03:00Z</dcterms:modified>
</cp:coreProperties>
</file>