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02233" w14:textId="28F60A4A" w:rsidR="00D665F5" w:rsidRDefault="002E38C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E38C6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2E38C6">
        <w:rPr>
          <w:sz w:val="22"/>
          <w:szCs w:val="22"/>
        </w:rPr>
        <w:t>2021-12-</w:t>
      </w:r>
      <w:r w:rsidR="00334F5D">
        <w:rPr>
          <w:sz w:val="22"/>
          <w:szCs w:val="22"/>
        </w:rPr>
        <w:t>31</w:t>
      </w:r>
    </w:p>
    <w:p w14:paraId="3EFCAAF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376E30" w14:textId="77777777" w:rsidR="002E38C6" w:rsidRPr="002E38C6" w:rsidRDefault="002E38C6" w:rsidP="00577BC6">
      <w:pPr>
        <w:spacing w:after="40"/>
        <w:rPr>
          <w:b/>
          <w:bCs/>
          <w:sz w:val="22"/>
          <w:szCs w:val="22"/>
        </w:rPr>
      </w:pPr>
      <w:r w:rsidRPr="002E38C6">
        <w:rPr>
          <w:b/>
          <w:bCs/>
          <w:sz w:val="22"/>
          <w:szCs w:val="22"/>
        </w:rPr>
        <w:t>Szpital Wojewódzki w Poznaniu</w:t>
      </w:r>
    </w:p>
    <w:p w14:paraId="2F8B2AF0" w14:textId="77777777" w:rsidR="00D665F5" w:rsidRPr="00D91931" w:rsidRDefault="002E38C6" w:rsidP="00577BC6">
      <w:pPr>
        <w:spacing w:after="40"/>
        <w:rPr>
          <w:b/>
          <w:bCs/>
          <w:sz w:val="22"/>
          <w:szCs w:val="22"/>
        </w:rPr>
      </w:pPr>
      <w:r w:rsidRPr="002E38C6">
        <w:rPr>
          <w:b/>
          <w:bCs/>
          <w:sz w:val="22"/>
          <w:szCs w:val="22"/>
        </w:rPr>
        <w:t>Dział Zamówień Publicznych</w:t>
      </w:r>
    </w:p>
    <w:p w14:paraId="08FB0AA3" w14:textId="77777777" w:rsidR="00D665F5" w:rsidRPr="00BD5546" w:rsidRDefault="002E38C6" w:rsidP="00D665F5">
      <w:pPr>
        <w:rPr>
          <w:sz w:val="22"/>
          <w:szCs w:val="22"/>
        </w:rPr>
      </w:pPr>
      <w:r w:rsidRPr="002E38C6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2E38C6">
        <w:rPr>
          <w:sz w:val="22"/>
          <w:szCs w:val="22"/>
        </w:rPr>
        <w:t>7/19</w:t>
      </w:r>
    </w:p>
    <w:p w14:paraId="21D3D3B4" w14:textId="77777777" w:rsidR="00D665F5" w:rsidRPr="00BD5546" w:rsidRDefault="002E38C6" w:rsidP="00D665F5">
      <w:pPr>
        <w:rPr>
          <w:sz w:val="22"/>
          <w:szCs w:val="22"/>
        </w:rPr>
      </w:pPr>
      <w:r w:rsidRPr="002E38C6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2E38C6">
        <w:rPr>
          <w:sz w:val="22"/>
          <w:szCs w:val="22"/>
        </w:rPr>
        <w:t>Poznań</w:t>
      </w:r>
    </w:p>
    <w:p w14:paraId="1FF86F1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CA70F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95C82A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38C6" w:rsidRPr="002E38C6">
        <w:rPr>
          <w:b/>
          <w:sz w:val="22"/>
          <w:szCs w:val="22"/>
        </w:rPr>
        <w:t>SZW/DZP/31/2021</w:t>
      </w:r>
      <w:r w:rsidR="00A80738">
        <w:rPr>
          <w:sz w:val="24"/>
        </w:rPr>
        <w:tab/>
        <w:t xml:space="preserve"> </w:t>
      </w:r>
    </w:p>
    <w:p w14:paraId="5D0C3E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CA1A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6651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5ECD06" w14:textId="6B5C332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334F5D">
        <w:rPr>
          <w:b/>
          <w:spacing w:val="20"/>
          <w:sz w:val="28"/>
        </w:rPr>
        <w:t xml:space="preserve"> </w:t>
      </w:r>
      <w:r w:rsidR="00262FB7">
        <w:rPr>
          <w:b/>
          <w:spacing w:val="20"/>
          <w:sz w:val="28"/>
        </w:rPr>
        <w:t>–</w:t>
      </w:r>
      <w:r w:rsidR="00334F5D">
        <w:rPr>
          <w:b/>
          <w:spacing w:val="20"/>
          <w:sz w:val="28"/>
        </w:rPr>
        <w:t xml:space="preserve"> SPROSTOWANIE</w:t>
      </w:r>
    </w:p>
    <w:p w14:paraId="20EC14D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E7E4F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E38C6" w:rsidRPr="002E38C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A47399C" w14:textId="77777777" w:rsidR="00A80738" w:rsidRPr="00577BC6" w:rsidRDefault="002E38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E38C6">
        <w:rPr>
          <w:b/>
          <w:sz w:val="22"/>
          <w:szCs w:val="22"/>
        </w:rPr>
        <w:t>Sukcesywna dostawa opatrunków specjalistycznych</w:t>
      </w:r>
    </w:p>
    <w:p w14:paraId="0979EEC4" w14:textId="1289B421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Zamawiający, działając na podstawie </w:t>
      </w:r>
      <w:r w:rsidR="00262FB7">
        <w:rPr>
          <w:sz w:val="22"/>
          <w:szCs w:val="22"/>
        </w:rPr>
        <w:t>al</w:t>
      </w:r>
      <w:r w:rsidRPr="00577BC6">
        <w:rPr>
          <w:sz w:val="22"/>
          <w:szCs w:val="22"/>
        </w:rPr>
        <w:t>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E38C6" w:rsidRPr="002E38C6">
        <w:rPr>
          <w:sz w:val="22"/>
          <w:szCs w:val="22"/>
        </w:rPr>
        <w:t>(</w:t>
      </w:r>
      <w:proofErr w:type="spellStart"/>
      <w:r w:rsidR="002E38C6" w:rsidRPr="002E38C6">
        <w:rPr>
          <w:sz w:val="22"/>
          <w:szCs w:val="22"/>
        </w:rPr>
        <w:t>t.j</w:t>
      </w:r>
      <w:proofErr w:type="spellEnd"/>
      <w:r w:rsidR="002E38C6" w:rsidRPr="002E38C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C9878F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E38C6" w:rsidRPr="002E38C6">
        <w:rPr>
          <w:sz w:val="22"/>
          <w:szCs w:val="22"/>
        </w:rPr>
        <w:t>28/12/2021</w:t>
      </w:r>
      <w:r w:rsidR="00FF4AB1" w:rsidRPr="00577BC6">
        <w:rPr>
          <w:sz w:val="22"/>
          <w:szCs w:val="22"/>
        </w:rPr>
        <w:t xml:space="preserve"> o godz. </w:t>
      </w:r>
      <w:r w:rsidR="002E38C6" w:rsidRPr="002E38C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F955A7F" w14:textId="77777777" w:rsidTr="00C82837">
        <w:tc>
          <w:tcPr>
            <w:tcW w:w="993" w:type="dxa"/>
            <w:shd w:val="clear" w:color="auto" w:fill="auto"/>
            <w:vAlign w:val="center"/>
          </w:tcPr>
          <w:p w14:paraId="3F622ED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B1F2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3D623F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2E483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2E38C6" w:rsidRPr="00075CD0" w14:paraId="3CACB042" w14:textId="77777777" w:rsidTr="003141B8">
        <w:tc>
          <w:tcPr>
            <w:tcW w:w="993" w:type="dxa"/>
            <w:shd w:val="clear" w:color="auto" w:fill="auto"/>
            <w:vAlign w:val="center"/>
          </w:tcPr>
          <w:p w14:paraId="0FBD7EE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BAF3D4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4110" w:type="dxa"/>
            <w:shd w:val="clear" w:color="auto" w:fill="auto"/>
          </w:tcPr>
          <w:p w14:paraId="51C77BBF" w14:textId="77777777" w:rsidR="001525DB" w:rsidRPr="00C82837" w:rsidRDefault="001525DB" w:rsidP="001525DB">
            <w:pPr>
              <w:spacing w:before="40"/>
            </w:pPr>
            <w:r w:rsidRPr="009C1B8B">
              <w:t xml:space="preserve">Zarys International </w:t>
            </w:r>
            <w:proofErr w:type="spellStart"/>
            <w:r w:rsidRPr="009C1B8B">
              <w:t>Group</w:t>
            </w:r>
            <w:proofErr w:type="spellEnd"/>
            <w:r w:rsidRPr="009C1B8B">
              <w:t xml:space="preserve"> sp. z o.o. Sp.</w:t>
            </w:r>
            <w:r>
              <w:t xml:space="preserve"> k</w:t>
            </w:r>
            <w:r w:rsidRPr="009C1B8B">
              <w:t>.</w:t>
            </w:r>
          </w:p>
          <w:p w14:paraId="6CE339C2" w14:textId="77777777" w:rsidR="001525DB" w:rsidRPr="00CB5EDB" w:rsidRDefault="001525DB" w:rsidP="001525DB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66574D1C" w14:textId="642BAC7A" w:rsidR="002E38C6" w:rsidRPr="00CB5EDB" w:rsidRDefault="001525DB" w:rsidP="001525DB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361AB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665.00 zł</w:t>
            </w:r>
          </w:p>
        </w:tc>
      </w:tr>
      <w:tr w:rsidR="002E38C6" w:rsidRPr="00075CD0" w14:paraId="5685C4AE" w14:textId="77777777" w:rsidTr="003141B8">
        <w:tc>
          <w:tcPr>
            <w:tcW w:w="993" w:type="dxa"/>
            <w:shd w:val="clear" w:color="auto" w:fill="auto"/>
            <w:vAlign w:val="center"/>
          </w:tcPr>
          <w:p w14:paraId="47F2A78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11877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12</w:t>
            </w:r>
          </w:p>
        </w:tc>
        <w:tc>
          <w:tcPr>
            <w:tcW w:w="4110" w:type="dxa"/>
            <w:shd w:val="clear" w:color="auto" w:fill="auto"/>
          </w:tcPr>
          <w:p w14:paraId="55A262A4" w14:textId="77777777" w:rsidR="004369F9" w:rsidRPr="00C82837" w:rsidRDefault="004369F9" w:rsidP="004369F9">
            <w:pPr>
              <w:spacing w:before="40"/>
            </w:pPr>
            <w:r w:rsidRPr="009C1B8B">
              <w:t xml:space="preserve">Zarys International </w:t>
            </w:r>
            <w:proofErr w:type="spellStart"/>
            <w:r w:rsidRPr="009C1B8B">
              <w:t>Group</w:t>
            </w:r>
            <w:proofErr w:type="spellEnd"/>
            <w:r w:rsidRPr="009C1B8B">
              <w:t xml:space="preserve"> sp. z o.o. Sp.</w:t>
            </w:r>
            <w:r>
              <w:t xml:space="preserve"> k</w:t>
            </w:r>
            <w:r w:rsidRPr="009C1B8B">
              <w:t>.</w:t>
            </w:r>
          </w:p>
          <w:p w14:paraId="51AF2217" w14:textId="77777777" w:rsidR="004369F9" w:rsidRPr="00CB5EDB" w:rsidRDefault="004369F9" w:rsidP="004369F9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0F3CA256" w14:textId="46BBB781" w:rsidR="002E38C6" w:rsidRPr="00CB5EDB" w:rsidRDefault="004369F9" w:rsidP="004369F9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2C675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13 870.00 zł</w:t>
            </w:r>
          </w:p>
        </w:tc>
      </w:tr>
      <w:tr w:rsidR="002E38C6" w:rsidRPr="00075CD0" w14:paraId="416F5F80" w14:textId="77777777" w:rsidTr="003141B8">
        <w:tc>
          <w:tcPr>
            <w:tcW w:w="993" w:type="dxa"/>
            <w:shd w:val="clear" w:color="auto" w:fill="auto"/>
            <w:vAlign w:val="center"/>
          </w:tcPr>
          <w:p w14:paraId="64D7310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8005D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29</w:t>
            </w:r>
          </w:p>
        </w:tc>
        <w:tc>
          <w:tcPr>
            <w:tcW w:w="4110" w:type="dxa"/>
            <w:shd w:val="clear" w:color="auto" w:fill="auto"/>
          </w:tcPr>
          <w:p w14:paraId="69C771C1" w14:textId="77777777" w:rsidR="004369F9" w:rsidRPr="00C82837" w:rsidRDefault="004369F9" w:rsidP="004369F9">
            <w:pPr>
              <w:spacing w:before="40"/>
            </w:pPr>
            <w:r w:rsidRPr="009C1B8B">
              <w:t xml:space="preserve">Zarys International </w:t>
            </w:r>
            <w:proofErr w:type="spellStart"/>
            <w:r w:rsidRPr="009C1B8B">
              <w:t>Group</w:t>
            </w:r>
            <w:proofErr w:type="spellEnd"/>
            <w:r w:rsidRPr="009C1B8B">
              <w:t xml:space="preserve"> sp. z o.o. Sp.</w:t>
            </w:r>
            <w:r>
              <w:t xml:space="preserve"> k</w:t>
            </w:r>
            <w:r w:rsidRPr="009C1B8B">
              <w:t>.</w:t>
            </w:r>
          </w:p>
          <w:p w14:paraId="2363E8AF" w14:textId="77777777" w:rsidR="004369F9" w:rsidRPr="00CB5EDB" w:rsidRDefault="004369F9" w:rsidP="004369F9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6635B6E8" w14:textId="4AE246CF" w:rsidR="002E38C6" w:rsidRPr="00CB5EDB" w:rsidRDefault="004369F9" w:rsidP="004369F9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B6D0A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5 530.00 zł</w:t>
            </w:r>
          </w:p>
        </w:tc>
      </w:tr>
      <w:tr w:rsidR="002E38C6" w:rsidRPr="00075CD0" w14:paraId="1FE64788" w14:textId="77777777" w:rsidTr="003141B8">
        <w:tc>
          <w:tcPr>
            <w:tcW w:w="993" w:type="dxa"/>
            <w:shd w:val="clear" w:color="auto" w:fill="auto"/>
            <w:vAlign w:val="center"/>
          </w:tcPr>
          <w:p w14:paraId="68AF7A4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F1F7C4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30</w:t>
            </w:r>
          </w:p>
        </w:tc>
        <w:tc>
          <w:tcPr>
            <w:tcW w:w="4110" w:type="dxa"/>
            <w:shd w:val="clear" w:color="auto" w:fill="auto"/>
          </w:tcPr>
          <w:p w14:paraId="49613BC3" w14:textId="77777777" w:rsidR="004369F9" w:rsidRPr="00C82837" w:rsidRDefault="004369F9" w:rsidP="004369F9">
            <w:pPr>
              <w:spacing w:before="40"/>
            </w:pPr>
            <w:r w:rsidRPr="009C1B8B">
              <w:t xml:space="preserve">Zarys International </w:t>
            </w:r>
            <w:proofErr w:type="spellStart"/>
            <w:r w:rsidRPr="009C1B8B">
              <w:t>Group</w:t>
            </w:r>
            <w:proofErr w:type="spellEnd"/>
            <w:r w:rsidRPr="009C1B8B">
              <w:t xml:space="preserve"> sp. z o.o. Sp.</w:t>
            </w:r>
            <w:r>
              <w:t xml:space="preserve"> k</w:t>
            </w:r>
            <w:r w:rsidRPr="009C1B8B">
              <w:t>.</w:t>
            </w:r>
          </w:p>
          <w:p w14:paraId="323E8EDE" w14:textId="77777777" w:rsidR="004369F9" w:rsidRPr="00CB5EDB" w:rsidRDefault="004369F9" w:rsidP="004369F9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0FD54199" w14:textId="24FBAB20" w:rsidR="002E38C6" w:rsidRPr="00CB5EDB" w:rsidRDefault="004369F9" w:rsidP="004369F9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241E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2 186.00 zł</w:t>
            </w:r>
          </w:p>
        </w:tc>
      </w:tr>
      <w:tr w:rsidR="002E38C6" w:rsidRPr="00075CD0" w14:paraId="627E411B" w14:textId="77777777" w:rsidTr="003141B8">
        <w:tc>
          <w:tcPr>
            <w:tcW w:w="993" w:type="dxa"/>
            <w:shd w:val="clear" w:color="auto" w:fill="auto"/>
            <w:vAlign w:val="center"/>
          </w:tcPr>
          <w:p w14:paraId="6052EA5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F637A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4110" w:type="dxa"/>
            <w:shd w:val="clear" w:color="auto" w:fill="auto"/>
          </w:tcPr>
          <w:p w14:paraId="6BC2904E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222703D6" w14:textId="568DF92A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4DCAFA30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ECEE4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14 255.00 zł</w:t>
            </w:r>
          </w:p>
        </w:tc>
      </w:tr>
      <w:tr w:rsidR="002E38C6" w:rsidRPr="00075CD0" w14:paraId="3B2B6A48" w14:textId="77777777" w:rsidTr="003141B8">
        <w:tc>
          <w:tcPr>
            <w:tcW w:w="993" w:type="dxa"/>
            <w:shd w:val="clear" w:color="auto" w:fill="auto"/>
            <w:vAlign w:val="center"/>
          </w:tcPr>
          <w:p w14:paraId="209499E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003E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4110" w:type="dxa"/>
            <w:shd w:val="clear" w:color="auto" w:fill="auto"/>
          </w:tcPr>
          <w:p w14:paraId="5001E951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746097C6" w14:textId="155E7ACC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38AB6E7B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A3FB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18 208.00 zł</w:t>
            </w:r>
          </w:p>
        </w:tc>
      </w:tr>
      <w:tr w:rsidR="002E38C6" w:rsidRPr="00075CD0" w14:paraId="07518377" w14:textId="77777777" w:rsidTr="003141B8">
        <w:tc>
          <w:tcPr>
            <w:tcW w:w="993" w:type="dxa"/>
            <w:shd w:val="clear" w:color="auto" w:fill="auto"/>
            <w:vAlign w:val="center"/>
          </w:tcPr>
          <w:p w14:paraId="0B99305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E0277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11</w:t>
            </w:r>
          </w:p>
        </w:tc>
        <w:tc>
          <w:tcPr>
            <w:tcW w:w="4110" w:type="dxa"/>
            <w:shd w:val="clear" w:color="auto" w:fill="auto"/>
          </w:tcPr>
          <w:p w14:paraId="4856BA00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422A6D90" w14:textId="649993E9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70BA05CD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7D772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880.10 zł</w:t>
            </w:r>
          </w:p>
        </w:tc>
      </w:tr>
      <w:tr w:rsidR="002E38C6" w:rsidRPr="00075CD0" w14:paraId="0620F255" w14:textId="77777777" w:rsidTr="003141B8">
        <w:tc>
          <w:tcPr>
            <w:tcW w:w="993" w:type="dxa"/>
            <w:shd w:val="clear" w:color="auto" w:fill="auto"/>
            <w:vAlign w:val="center"/>
          </w:tcPr>
          <w:p w14:paraId="5D2D33B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5B1E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13</w:t>
            </w:r>
          </w:p>
        </w:tc>
        <w:tc>
          <w:tcPr>
            <w:tcW w:w="4110" w:type="dxa"/>
            <w:shd w:val="clear" w:color="auto" w:fill="auto"/>
          </w:tcPr>
          <w:p w14:paraId="032683CC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779AE845" w14:textId="72CC4D80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0CCDA3FF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191AA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3 629.00 zł</w:t>
            </w:r>
          </w:p>
        </w:tc>
      </w:tr>
      <w:tr w:rsidR="002E38C6" w:rsidRPr="00075CD0" w14:paraId="53F52D40" w14:textId="77777777" w:rsidTr="003141B8">
        <w:tc>
          <w:tcPr>
            <w:tcW w:w="993" w:type="dxa"/>
            <w:shd w:val="clear" w:color="auto" w:fill="auto"/>
            <w:vAlign w:val="center"/>
          </w:tcPr>
          <w:p w14:paraId="38FD630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CD97B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</w:t>
            </w:r>
          </w:p>
        </w:tc>
        <w:tc>
          <w:tcPr>
            <w:tcW w:w="4110" w:type="dxa"/>
            <w:shd w:val="clear" w:color="auto" w:fill="auto"/>
          </w:tcPr>
          <w:p w14:paraId="4942A8A4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1D4C6EFA" w14:textId="22C60B02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184A26AB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BA2A4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2 528.00 zł</w:t>
            </w:r>
          </w:p>
        </w:tc>
      </w:tr>
      <w:tr w:rsidR="002E38C6" w:rsidRPr="00075CD0" w14:paraId="5DB42C7C" w14:textId="77777777" w:rsidTr="003141B8">
        <w:tc>
          <w:tcPr>
            <w:tcW w:w="993" w:type="dxa"/>
            <w:shd w:val="clear" w:color="auto" w:fill="auto"/>
            <w:vAlign w:val="center"/>
          </w:tcPr>
          <w:p w14:paraId="7FD5DE7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C482D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28</w:t>
            </w:r>
          </w:p>
        </w:tc>
        <w:tc>
          <w:tcPr>
            <w:tcW w:w="4110" w:type="dxa"/>
            <w:shd w:val="clear" w:color="auto" w:fill="auto"/>
          </w:tcPr>
          <w:p w14:paraId="6FDCB657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014C1CF3" w14:textId="22A10799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5FFF34C6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9866F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50 815.00 zł</w:t>
            </w:r>
          </w:p>
        </w:tc>
      </w:tr>
      <w:tr w:rsidR="002E38C6" w:rsidRPr="00075CD0" w14:paraId="3A9483FB" w14:textId="77777777" w:rsidTr="003141B8">
        <w:tc>
          <w:tcPr>
            <w:tcW w:w="993" w:type="dxa"/>
            <w:shd w:val="clear" w:color="auto" w:fill="auto"/>
            <w:vAlign w:val="center"/>
          </w:tcPr>
          <w:p w14:paraId="641B87C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35E63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29</w:t>
            </w:r>
          </w:p>
        </w:tc>
        <w:tc>
          <w:tcPr>
            <w:tcW w:w="4110" w:type="dxa"/>
            <w:shd w:val="clear" w:color="auto" w:fill="auto"/>
          </w:tcPr>
          <w:p w14:paraId="21CDB9E7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6C61984D" w14:textId="16AD3115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771CA374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B77F1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5 960.00 zł</w:t>
            </w:r>
          </w:p>
        </w:tc>
      </w:tr>
      <w:tr w:rsidR="002E38C6" w:rsidRPr="00075CD0" w14:paraId="652ACBD1" w14:textId="77777777" w:rsidTr="003141B8">
        <w:tc>
          <w:tcPr>
            <w:tcW w:w="993" w:type="dxa"/>
            <w:shd w:val="clear" w:color="auto" w:fill="auto"/>
            <w:vAlign w:val="center"/>
          </w:tcPr>
          <w:p w14:paraId="6E98051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08BD3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30</w:t>
            </w:r>
          </w:p>
        </w:tc>
        <w:tc>
          <w:tcPr>
            <w:tcW w:w="4110" w:type="dxa"/>
            <w:shd w:val="clear" w:color="auto" w:fill="auto"/>
          </w:tcPr>
          <w:p w14:paraId="3F50C4AC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1895C976" w14:textId="0D40A476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455E7894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448EE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3 101.00 zł</w:t>
            </w:r>
          </w:p>
        </w:tc>
      </w:tr>
      <w:tr w:rsidR="002E38C6" w:rsidRPr="00075CD0" w14:paraId="5CD4BFFD" w14:textId="77777777" w:rsidTr="003141B8">
        <w:tc>
          <w:tcPr>
            <w:tcW w:w="993" w:type="dxa"/>
            <w:shd w:val="clear" w:color="auto" w:fill="auto"/>
            <w:vAlign w:val="center"/>
          </w:tcPr>
          <w:p w14:paraId="35DA0EF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7C946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18</w:t>
            </w:r>
          </w:p>
        </w:tc>
        <w:tc>
          <w:tcPr>
            <w:tcW w:w="4110" w:type="dxa"/>
            <w:shd w:val="clear" w:color="auto" w:fill="auto"/>
          </w:tcPr>
          <w:p w14:paraId="0B565DF5" w14:textId="77777777" w:rsidR="002E38C6" w:rsidRPr="00C82837" w:rsidRDefault="002E38C6" w:rsidP="003141B8">
            <w:pPr>
              <w:spacing w:before="40"/>
            </w:pPr>
            <w:r w:rsidRPr="002E38C6">
              <w:t>KIKGEL Sp. z o.o.</w:t>
            </w:r>
          </w:p>
          <w:p w14:paraId="0B5F435E" w14:textId="07013FB5" w:rsidR="002E38C6" w:rsidRPr="00CB5EDB" w:rsidRDefault="00972EE2" w:rsidP="003141B8">
            <w:r>
              <w:t>ul.</w:t>
            </w:r>
            <w:r w:rsidR="0024299B">
              <w:t xml:space="preserve"> </w:t>
            </w:r>
            <w:r w:rsidR="002E38C6" w:rsidRPr="002E38C6">
              <w:t>Skłodowskiej</w:t>
            </w:r>
            <w:r w:rsidR="002E38C6" w:rsidRPr="00CB5EDB">
              <w:t xml:space="preserve"> </w:t>
            </w:r>
            <w:r w:rsidR="002E38C6" w:rsidRPr="002E38C6">
              <w:t>7</w:t>
            </w:r>
            <w:r w:rsidR="002E38C6" w:rsidRPr="00CB5EDB">
              <w:t xml:space="preserve"> </w:t>
            </w:r>
          </w:p>
          <w:p w14:paraId="60A82BF0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97-225</w:t>
            </w:r>
            <w:r w:rsidRPr="00CB5EDB">
              <w:t xml:space="preserve"> </w:t>
            </w:r>
            <w:r w:rsidRPr="002E38C6">
              <w:t>Ujazd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AA784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11 233.00 zł</w:t>
            </w:r>
          </w:p>
        </w:tc>
      </w:tr>
      <w:tr w:rsidR="002E38C6" w:rsidRPr="00075CD0" w14:paraId="5C672ECA" w14:textId="77777777" w:rsidTr="003141B8">
        <w:tc>
          <w:tcPr>
            <w:tcW w:w="993" w:type="dxa"/>
            <w:shd w:val="clear" w:color="auto" w:fill="auto"/>
            <w:vAlign w:val="center"/>
          </w:tcPr>
          <w:p w14:paraId="68D62D5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965A0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27</w:t>
            </w:r>
          </w:p>
        </w:tc>
        <w:tc>
          <w:tcPr>
            <w:tcW w:w="4110" w:type="dxa"/>
            <w:shd w:val="clear" w:color="auto" w:fill="auto"/>
          </w:tcPr>
          <w:p w14:paraId="52092000" w14:textId="77777777" w:rsidR="002E38C6" w:rsidRPr="00C82837" w:rsidRDefault="002E38C6" w:rsidP="003141B8">
            <w:pPr>
              <w:spacing w:before="40"/>
            </w:pPr>
            <w:r w:rsidRPr="002E38C6">
              <w:t>KIKGEL Sp. z o.o.</w:t>
            </w:r>
          </w:p>
          <w:p w14:paraId="431D8F45" w14:textId="4AE7318B" w:rsidR="002E38C6" w:rsidRPr="00CB5EDB" w:rsidRDefault="00972EE2" w:rsidP="003141B8">
            <w:r>
              <w:t>ul.</w:t>
            </w:r>
            <w:r w:rsidR="0024299B">
              <w:t xml:space="preserve"> </w:t>
            </w:r>
            <w:r w:rsidR="002E38C6" w:rsidRPr="002E38C6">
              <w:t>Skłodowskiej</w:t>
            </w:r>
            <w:r w:rsidR="002E38C6" w:rsidRPr="00CB5EDB">
              <w:t xml:space="preserve"> </w:t>
            </w:r>
            <w:r w:rsidR="002E38C6" w:rsidRPr="002E38C6">
              <w:t>7</w:t>
            </w:r>
            <w:r w:rsidR="002E38C6" w:rsidRPr="00CB5EDB">
              <w:t xml:space="preserve"> </w:t>
            </w:r>
          </w:p>
          <w:p w14:paraId="600E19CA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97-225</w:t>
            </w:r>
            <w:r w:rsidRPr="00CB5EDB">
              <w:t xml:space="preserve"> </w:t>
            </w:r>
            <w:r w:rsidRPr="002E38C6">
              <w:t>Ujazd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003E6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19 386.00 zł</w:t>
            </w:r>
          </w:p>
        </w:tc>
      </w:tr>
      <w:tr w:rsidR="002E38C6" w:rsidRPr="00075CD0" w14:paraId="35B318FB" w14:textId="77777777" w:rsidTr="003141B8">
        <w:tc>
          <w:tcPr>
            <w:tcW w:w="993" w:type="dxa"/>
            <w:shd w:val="clear" w:color="auto" w:fill="auto"/>
            <w:vAlign w:val="center"/>
          </w:tcPr>
          <w:p w14:paraId="7D7AE3C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80644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31</w:t>
            </w:r>
          </w:p>
        </w:tc>
        <w:tc>
          <w:tcPr>
            <w:tcW w:w="4110" w:type="dxa"/>
            <w:shd w:val="clear" w:color="auto" w:fill="auto"/>
          </w:tcPr>
          <w:p w14:paraId="4E944A6A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Medtronic</w:t>
            </w:r>
            <w:proofErr w:type="spellEnd"/>
            <w:r w:rsidRPr="002E38C6">
              <w:t xml:space="preserve"> Poland sp. z o.o.</w:t>
            </w:r>
          </w:p>
          <w:p w14:paraId="29F7B520" w14:textId="5456BE48" w:rsidR="002E38C6" w:rsidRPr="00CB5EDB" w:rsidRDefault="00A85941" w:rsidP="003141B8">
            <w:r>
              <w:t xml:space="preserve">ul. </w:t>
            </w:r>
            <w:r w:rsidR="002E38C6" w:rsidRPr="002E38C6">
              <w:t>Polna</w:t>
            </w:r>
            <w:r w:rsidR="002E38C6" w:rsidRPr="00CB5EDB">
              <w:t xml:space="preserve"> </w:t>
            </w:r>
            <w:r w:rsidR="002E38C6" w:rsidRPr="002E38C6">
              <w:t>11</w:t>
            </w:r>
            <w:r w:rsidR="002E38C6" w:rsidRPr="00CB5EDB">
              <w:t xml:space="preserve"> </w:t>
            </w:r>
          </w:p>
          <w:p w14:paraId="1EEC66B1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00-633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2C548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106 272.00 zł</w:t>
            </w:r>
          </w:p>
        </w:tc>
      </w:tr>
      <w:tr w:rsidR="002E38C6" w:rsidRPr="00075CD0" w14:paraId="4F536A36" w14:textId="77777777" w:rsidTr="003141B8">
        <w:tc>
          <w:tcPr>
            <w:tcW w:w="993" w:type="dxa"/>
            <w:shd w:val="clear" w:color="auto" w:fill="auto"/>
            <w:vAlign w:val="center"/>
          </w:tcPr>
          <w:p w14:paraId="32D2248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D05CF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</w:t>
            </w:r>
          </w:p>
        </w:tc>
        <w:tc>
          <w:tcPr>
            <w:tcW w:w="4110" w:type="dxa"/>
            <w:shd w:val="clear" w:color="auto" w:fill="auto"/>
          </w:tcPr>
          <w:p w14:paraId="4E8AFDE4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453AFA54" w14:textId="192D6BF9" w:rsidR="002E38C6" w:rsidRPr="00CB5EDB" w:rsidRDefault="00262FB7" w:rsidP="003141B8">
            <w:r>
              <w:t>Al</w:t>
            </w:r>
            <w:r w:rsidR="002E38C6" w:rsidRPr="002E38C6">
              <w:t>. Armii Ludowej</w:t>
            </w:r>
            <w:r w:rsidR="002E38C6" w:rsidRPr="00CB5EDB">
              <w:t xml:space="preserve"> </w:t>
            </w:r>
            <w:r w:rsidR="002E38C6" w:rsidRPr="002E38C6">
              <w:t>26</w:t>
            </w:r>
            <w:r w:rsidR="002E38C6" w:rsidRPr="00CB5EDB">
              <w:t xml:space="preserve"> </w:t>
            </w:r>
          </w:p>
          <w:p w14:paraId="02A254F1" w14:textId="69EA81A4" w:rsidR="002E38C6" w:rsidRPr="00CB5EDB" w:rsidRDefault="002E38C6" w:rsidP="003141B8">
            <w:pPr>
              <w:spacing w:after="120"/>
              <w:jc w:val="both"/>
            </w:pPr>
            <w:r w:rsidRPr="002E38C6">
              <w:t>00</w:t>
            </w:r>
            <w:r w:rsidR="00A85941"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A14EA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14 439.50 zł</w:t>
            </w:r>
          </w:p>
        </w:tc>
      </w:tr>
      <w:tr w:rsidR="002E38C6" w:rsidRPr="00075CD0" w14:paraId="0A0498A3" w14:textId="77777777" w:rsidTr="003141B8">
        <w:tc>
          <w:tcPr>
            <w:tcW w:w="993" w:type="dxa"/>
            <w:shd w:val="clear" w:color="auto" w:fill="auto"/>
            <w:vAlign w:val="center"/>
          </w:tcPr>
          <w:p w14:paraId="4E1E68A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A233C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4110" w:type="dxa"/>
            <w:shd w:val="clear" w:color="auto" w:fill="auto"/>
          </w:tcPr>
          <w:p w14:paraId="0CAA047C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717AC7C2" w14:textId="6033059C" w:rsidR="002E38C6" w:rsidRPr="00CB5EDB" w:rsidRDefault="00262FB7" w:rsidP="003141B8">
            <w:r>
              <w:t>Al</w:t>
            </w:r>
            <w:r w:rsidR="002E38C6" w:rsidRPr="002E38C6">
              <w:t>. Armii Ludowej</w:t>
            </w:r>
            <w:r w:rsidR="002E38C6" w:rsidRPr="00CB5EDB">
              <w:t xml:space="preserve"> </w:t>
            </w:r>
            <w:r w:rsidR="002E38C6" w:rsidRPr="002E38C6">
              <w:t>26</w:t>
            </w:r>
            <w:r w:rsidR="002E38C6" w:rsidRPr="00CB5EDB">
              <w:t xml:space="preserve"> </w:t>
            </w:r>
          </w:p>
          <w:p w14:paraId="0E4E5EF5" w14:textId="2D3A90EC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9D8BA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28 013.50 zł</w:t>
            </w:r>
          </w:p>
        </w:tc>
      </w:tr>
      <w:tr w:rsidR="002E38C6" w:rsidRPr="00075CD0" w14:paraId="1DFF25C5" w14:textId="77777777" w:rsidTr="003141B8">
        <w:tc>
          <w:tcPr>
            <w:tcW w:w="993" w:type="dxa"/>
            <w:shd w:val="clear" w:color="auto" w:fill="auto"/>
            <w:vAlign w:val="center"/>
          </w:tcPr>
          <w:p w14:paraId="6D60539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73D8C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4110" w:type="dxa"/>
            <w:shd w:val="clear" w:color="auto" w:fill="auto"/>
          </w:tcPr>
          <w:p w14:paraId="2E4FBC6F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43FCB103" w14:textId="60F1FFF5" w:rsidR="002E38C6" w:rsidRPr="00CB5EDB" w:rsidRDefault="00262FB7" w:rsidP="003141B8">
            <w:r>
              <w:t>Al</w:t>
            </w:r>
            <w:r w:rsidR="002E38C6" w:rsidRPr="002E38C6">
              <w:t>. Armii Ludowej</w:t>
            </w:r>
            <w:r w:rsidR="002E38C6" w:rsidRPr="00CB5EDB">
              <w:t xml:space="preserve"> </w:t>
            </w:r>
            <w:r w:rsidR="002E38C6" w:rsidRPr="002E38C6">
              <w:t>26</w:t>
            </w:r>
            <w:r w:rsidR="002E38C6" w:rsidRPr="00CB5EDB">
              <w:t xml:space="preserve"> </w:t>
            </w:r>
          </w:p>
          <w:p w14:paraId="501F8CE4" w14:textId="53A314FF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6CE7A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7 240.30 zł</w:t>
            </w:r>
          </w:p>
        </w:tc>
      </w:tr>
      <w:tr w:rsidR="002E38C6" w:rsidRPr="00075CD0" w14:paraId="3F46D32A" w14:textId="77777777" w:rsidTr="003141B8">
        <w:tc>
          <w:tcPr>
            <w:tcW w:w="993" w:type="dxa"/>
            <w:shd w:val="clear" w:color="auto" w:fill="auto"/>
            <w:vAlign w:val="center"/>
          </w:tcPr>
          <w:p w14:paraId="6058A9F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7D59C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9</w:t>
            </w:r>
          </w:p>
        </w:tc>
        <w:tc>
          <w:tcPr>
            <w:tcW w:w="4110" w:type="dxa"/>
            <w:shd w:val="clear" w:color="auto" w:fill="auto"/>
          </w:tcPr>
          <w:p w14:paraId="17EAC49F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2485D59D" w14:textId="7683BEE2" w:rsidR="002E38C6" w:rsidRPr="00CB5EDB" w:rsidRDefault="00262FB7" w:rsidP="003141B8">
            <w:r>
              <w:t>Al</w:t>
            </w:r>
            <w:r w:rsidR="002E38C6" w:rsidRPr="002E38C6">
              <w:t>. Armii Ludowej</w:t>
            </w:r>
            <w:r w:rsidR="002E38C6" w:rsidRPr="00CB5EDB">
              <w:t xml:space="preserve"> </w:t>
            </w:r>
            <w:r w:rsidR="002E38C6" w:rsidRPr="002E38C6">
              <w:t>26</w:t>
            </w:r>
            <w:r w:rsidR="002E38C6" w:rsidRPr="00CB5EDB">
              <w:t xml:space="preserve"> </w:t>
            </w:r>
          </w:p>
          <w:p w14:paraId="3D60B74F" w14:textId="11E56F70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65324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17 205.00 zł</w:t>
            </w:r>
          </w:p>
        </w:tc>
      </w:tr>
      <w:tr w:rsidR="002E38C6" w:rsidRPr="00075CD0" w14:paraId="760A6004" w14:textId="77777777" w:rsidTr="003141B8">
        <w:tc>
          <w:tcPr>
            <w:tcW w:w="993" w:type="dxa"/>
            <w:shd w:val="clear" w:color="auto" w:fill="auto"/>
            <w:vAlign w:val="center"/>
          </w:tcPr>
          <w:p w14:paraId="1B1FD86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BD178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14</w:t>
            </w:r>
          </w:p>
        </w:tc>
        <w:tc>
          <w:tcPr>
            <w:tcW w:w="4110" w:type="dxa"/>
            <w:shd w:val="clear" w:color="auto" w:fill="auto"/>
          </w:tcPr>
          <w:p w14:paraId="043D1793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36BE2158" w14:textId="6D804ABA" w:rsidR="002E38C6" w:rsidRPr="00CB5EDB" w:rsidRDefault="00262FB7" w:rsidP="003141B8">
            <w:r>
              <w:t>Al</w:t>
            </w:r>
            <w:r w:rsidR="002E38C6" w:rsidRPr="002E38C6">
              <w:t>. Armii Ludowej</w:t>
            </w:r>
            <w:r w:rsidR="002E38C6" w:rsidRPr="00CB5EDB">
              <w:t xml:space="preserve"> </w:t>
            </w:r>
            <w:r w:rsidR="002E38C6" w:rsidRPr="002E38C6">
              <w:t>26</w:t>
            </w:r>
            <w:r w:rsidR="002E38C6" w:rsidRPr="00CB5EDB">
              <w:t xml:space="preserve"> </w:t>
            </w:r>
          </w:p>
          <w:p w14:paraId="3711F6A0" w14:textId="1819FAFB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2F20C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14 211.60 zł</w:t>
            </w:r>
          </w:p>
        </w:tc>
      </w:tr>
      <w:tr w:rsidR="002E38C6" w:rsidRPr="00075CD0" w14:paraId="01A70911" w14:textId="77777777" w:rsidTr="003141B8">
        <w:tc>
          <w:tcPr>
            <w:tcW w:w="993" w:type="dxa"/>
            <w:shd w:val="clear" w:color="auto" w:fill="auto"/>
            <w:vAlign w:val="center"/>
          </w:tcPr>
          <w:p w14:paraId="071269D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736EF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15</w:t>
            </w:r>
          </w:p>
        </w:tc>
        <w:tc>
          <w:tcPr>
            <w:tcW w:w="4110" w:type="dxa"/>
            <w:shd w:val="clear" w:color="auto" w:fill="auto"/>
          </w:tcPr>
          <w:p w14:paraId="2F75D2DA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5626C119" w14:textId="5D25861E" w:rsidR="002E38C6" w:rsidRPr="00CB5EDB" w:rsidRDefault="00262FB7" w:rsidP="003141B8">
            <w:r>
              <w:t>Al</w:t>
            </w:r>
            <w:r w:rsidR="002E38C6" w:rsidRPr="002E38C6">
              <w:t>. Armii Ludowej</w:t>
            </w:r>
            <w:r w:rsidR="002E38C6" w:rsidRPr="00CB5EDB">
              <w:t xml:space="preserve"> </w:t>
            </w:r>
            <w:r w:rsidR="002E38C6" w:rsidRPr="002E38C6">
              <w:t>26</w:t>
            </w:r>
            <w:r w:rsidR="002E38C6" w:rsidRPr="00CB5EDB">
              <w:t xml:space="preserve"> </w:t>
            </w:r>
          </w:p>
          <w:p w14:paraId="27CAB5FF" w14:textId="17A2D845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B4D04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1 939.40 zł</w:t>
            </w:r>
          </w:p>
        </w:tc>
      </w:tr>
      <w:tr w:rsidR="002E38C6" w:rsidRPr="00075CD0" w14:paraId="0C0E635F" w14:textId="77777777" w:rsidTr="003141B8">
        <w:tc>
          <w:tcPr>
            <w:tcW w:w="993" w:type="dxa"/>
            <w:shd w:val="clear" w:color="auto" w:fill="auto"/>
            <w:vAlign w:val="center"/>
          </w:tcPr>
          <w:p w14:paraId="0013796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259FB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</w:t>
            </w:r>
          </w:p>
        </w:tc>
        <w:tc>
          <w:tcPr>
            <w:tcW w:w="4110" w:type="dxa"/>
            <w:shd w:val="clear" w:color="auto" w:fill="auto"/>
          </w:tcPr>
          <w:p w14:paraId="6C6DFEE4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52D873C1" w14:textId="1F769A2D" w:rsidR="002E38C6" w:rsidRPr="00CB5EDB" w:rsidRDefault="00262FB7" w:rsidP="003141B8">
            <w:r>
              <w:t>Al</w:t>
            </w:r>
            <w:r w:rsidR="002E38C6" w:rsidRPr="002E38C6">
              <w:t>. Armii Ludowej</w:t>
            </w:r>
            <w:r w:rsidR="002E38C6" w:rsidRPr="00CB5EDB">
              <w:t xml:space="preserve"> </w:t>
            </w:r>
            <w:r w:rsidR="002E38C6" w:rsidRPr="002E38C6">
              <w:t>26</w:t>
            </w:r>
            <w:r w:rsidR="002E38C6" w:rsidRPr="00CB5EDB">
              <w:t xml:space="preserve"> </w:t>
            </w:r>
          </w:p>
          <w:p w14:paraId="54DDA0E2" w14:textId="52B0EDBB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1DBE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1 800.00 zł</w:t>
            </w:r>
          </w:p>
        </w:tc>
      </w:tr>
      <w:tr w:rsidR="002E38C6" w:rsidRPr="00075CD0" w14:paraId="05DB7E48" w14:textId="77777777" w:rsidTr="003141B8">
        <w:tc>
          <w:tcPr>
            <w:tcW w:w="993" w:type="dxa"/>
            <w:shd w:val="clear" w:color="auto" w:fill="auto"/>
            <w:vAlign w:val="center"/>
          </w:tcPr>
          <w:p w14:paraId="1F06F24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8A560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19</w:t>
            </w:r>
          </w:p>
        </w:tc>
        <w:tc>
          <w:tcPr>
            <w:tcW w:w="4110" w:type="dxa"/>
            <w:shd w:val="clear" w:color="auto" w:fill="auto"/>
          </w:tcPr>
          <w:p w14:paraId="1E142803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064FB52A" w14:textId="1CBEA77D" w:rsidR="002E38C6" w:rsidRPr="00CB5EDB" w:rsidRDefault="00262FB7" w:rsidP="003141B8">
            <w:r>
              <w:t>Al</w:t>
            </w:r>
            <w:r w:rsidR="002E38C6" w:rsidRPr="002E38C6">
              <w:t>. Armii Ludowej</w:t>
            </w:r>
            <w:r w:rsidR="002E38C6" w:rsidRPr="00CB5EDB">
              <w:t xml:space="preserve"> </w:t>
            </w:r>
            <w:r w:rsidR="002E38C6" w:rsidRPr="002E38C6">
              <w:t>26</w:t>
            </w:r>
            <w:r w:rsidR="002E38C6" w:rsidRPr="00CB5EDB">
              <w:t xml:space="preserve"> </w:t>
            </w:r>
          </w:p>
          <w:p w14:paraId="3AE5B6F8" w14:textId="698A8F64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A9101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1 901.00 zł</w:t>
            </w:r>
          </w:p>
        </w:tc>
      </w:tr>
      <w:tr w:rsidR="002E38C6" w:rsidRPr="00075CD0" w14:paraId="5CC41FD9" w14:textId="77777777" w:rsidTr="003141B8">
        <w:tc>
          <w:tcPr>
            <w:tcW w:w="993" w:type="dxa"/>
            <w:shd w:val="clear" w:color="auto" w:fill="auto"/>
            <w:vAlign w:val="center"/>
          </w:tcPr>
          <w:p w14:paraId="5088328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080D0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20</w:t>
            </w:r>
          </w:p>
        </w:tc>
        <w:tc>
          <w:tcPr>
            <w:tcW w:w="4110" w:type="dxa"/>
            <w:shd w:val="clear" w:color="auto" w:fill="auto"/>
          </w:tcPr>
          <w:p w14:paraId="13E7F200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443BAF89" w14:textId="3D7585B4" w:rsidR="002E38C6" w:rsidRPr="00CB5EDB" w:rsidRDefault="00262FB7" w:rsidP="003141B8">
            <w:r>
              <w:t>Al</w:t>
            </w:r>
            <w:r w:rsidR="002E38C6" w:rsidRPr="002E38C6">
              <w:t>. Armii Ludowej</w:t>
            </w:r>
            <w:r w:rsidR="002E38C6" w:rsidRPr="00CB5EDB">
              <w:t xml:space="preserve"> </w:t>
            </w:r>
            <w:r w:rsidR="002E38C6" w:rsidRPr="002E38C6">
              <w:t>26</w:t>
            </w:r>
            <w:r w:rsidR="002E38C6" w:rsidRPr="00CB5EDB">
              <w:t xml:space="preserve"> </w:t>
            </w:r>
          </w:p>
          <w:p w14:paraId="40C9E3D3" w14:textId="7519D132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35F35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3 802.00 zł</w:t>
            </w:r>
          </w:p>
        </w:tc>
      </w:tr>
      <w:tr w:rsidR="002E38C6" w:rsidRPr="00075CD0" w14:paraId="1745A1EE" w14:textId="77777777" w:rsidTr="003141B8">
        <w:tc>
          <w:tcPr>
            <w:tcW w:w="993" w:type="dxa"/>
            <w:shd w:val="clear" w:color="auto" w:fill="auto"/>
            <w:vAlign w:val="center"/>
          </w:tcPr>
          <w:p w14:paraId="6B06B53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3536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21</w:t>
            </w:r>
          </w:p>
        </w:tc>
        <w:tc>
          <w:tcPr>
            <w:tcW w:w="4110" w:type="dxa"/>
            <w:shd w:val="clear" w:color="auto" w:fill="auto"/>
          </w:tcPr>
          <w:p w14:paraId="2C836E76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493168D4" w14:textId="68DAED23" w:rsidR="002E38C6" w:rsidRPr="00CB5EDB" w:rsidRDefault="00262FB7" w:rsidP="003141B8">
            <w:r>
              <w:t>Al</w:t>
            </w:r>
            <w:r w:rsidR="002E38C6" w:rsidRPr="002E38C6">
              <w:t>. Armii Ludowej</w:t>
            </w:r>
            <w:r w:rsidR="002E38C6" w:rsidRPr="00CB5EDB">
              <w:t xml:space="preserve"> </w:t>
            </w:r>
            <w:r w:rsidR="002E38C6" w:rsidRPr="002E38C6">
              <w:t>26</w:t>
            </w:r>
            <w:r w:rsidR="002E38C6" w:rsidRPr="00CB5EDB">
              <w:t xml:space="preserve"> </w:t>
            </w:r>
          </w:p>
          <w:p w14:paraId="078F5D31" w14:textId="6D2037E4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F6E1E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11 299.50 zł</w:t>
            </w:r>
          </w:p>
        </w:tc>
      </w:tr>
      <w:tr w:rsidR="002E38C6" w:rsidRPr="00075CD0" w14:paraId="4868DC7C" w14:textId="77777777" w:rsidTr="003141B8">
        <w:tc>
          <w:tcPr>
            <w:tcW w:w="993" w:type="dxa"/>
            <w:shd w:val="clear" w:color="auto" w:fill="auto"/>
            <w:vAlign w:val="center"/>
          </w:tcPr>
          <w:p w14:paraId="6561EBB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CDDE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22</w:t>
            </w:r>
          </w:p>
        </w:tc>
        <w:tc>
          <w:tcPr>
            <w:tcW w:w="4110" w:type="dxa"/>
            <w:shd w:val="clear" w:color="auto" w:fill="auto"/>
          </w:tcPr>
          <w:p w14:paraId="34F94AD2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5AB82FC8" w14:textId="54D28183" w:rsidR="002E38C6" w:rsidRPr="00CB5EDB" w:rsidRDefault="00262FB7" w:rsidP="003141B8">
            <w:r>
              <w:t>Al</w:t>
            </w:r>
            <w:r w:rsidR="002E38C6" w:rsidRPr="002E38C6">
              <w:t>. Armii Ludowej</w:t>
            </w:r>
            <w:r w:rsidR="002E38C6" w:rsidRPr="00CB5EDB">
              <w:t xml:space="preserve"> </w:t>
            </w:r>
            <w:r w:rsidR="002E38C6" w:rsidRPr="002E38C6">
              <w:t>26</w:t>
            </w:r>
            <w:r w:rsidR="002E38C6" w:rsidRPr="00CB5EDB">
              <w:t xml:space="preserve"> </w:t>
            </w:r>
          </w:p>
          <w:p w14:paraId="670DEF29" w14:textId="79CF65CA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54CFE6" w14:textId="77777777" w:rsidR="002E38C6" w:rsidRPr="006C356C" w:rsidRDefault="002E38C6" w:rsidP="003141B8">
            <w:pPr>
              <w:spacing w:before="120" w:after="120"/>
              <w:jc w:val="center"/>
              <w:rPr>
                <w:dstrike/>
              </w:rPr>
            </w:pPr>
            <w:r w:rsidRPr="006C356C">
              <w:rPr>
                <w:dstrike/>
              </w:rPr>
              <w:t>775.00 zł</w:t>
            </w:r>
          </w:p>
          <w:p w14:paraId="1C9CDA21" w14:textId="2500C986" w:rsidR="00262FB7" w:rsidRPr="00262FB7" w:rsidRDefault="00262FB7" w:rsidP="003141B8">
            <w:pPr>
              <w:spacing w:before="120" w:after="120"/>
              <w:jc w:val="center"/>
            </w:pPr>
            <w:r w:rsidRPr="00262FB7">
              <w:t xml:space="preserve">777,50 zł </w:t>
            </w:r>
          </w:p>
        </w:tc>
      </w:tr>
      <w:tr w:rsidR="002E38C6" w:rsidRPr="00075CD0" w14:paraId="14A4B4E4" w14:textId="77777777" w:rsidTr="003141B8">
        <w:tc>
          <w:tcPr>
            <w:tcW w:w="993" w:type="dxa"/>
            <w:shd w:val="clear" w:color="auto" w:fill="auto"/>
            <w:vAlign w:val="center"/>
          </w:tcPr>
          <w:p w14:paraId="79DF593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6F4AF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23</w:t>
            </w:r>
          </w:p>
        </w:tc>
        <w:tc>
          <w:tcPr>
            <w:tcW w:w="4110" w:type="dxa"/>
            <w:shd w:val="clear" w:color="auto" w:fill="auto"/>
          </w:tcPr>
          <w:p w14:paraId="309C6683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7B157592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014C54E9" w14:textId="02E545CB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620D4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8 428.50 zł</w:t>
            </w:r>
          </w:p>
        </w:tc>
      </w:tr>
      <w:tr w:rsidR="002E38C6" w:rsidRPr="00075CD0" w14:paraId="18D8ADC2" w14:textId="77777777" w:rsidTr="003141B8">
        <w:tc>
          <w:tcPr>
            <w:tcW w:w="993" w:type="dxa"/>
            <w:shd w:val="clear" w:color="auto" w:fill="auto"/>
            <w:vAlign w:val="center"/>
          </w:tcPr>
          <w:p w14:paraId="0DBC4814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25D20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24</w:t>
            </w:r>
          </w:p>
        </w:tc>
        <w:tc>
          <w:tcPr>
            <w:tcW w:w="4110" w:type="dxa"/>
            <w:shd w:val="clear" w:color="auto" w:fill="auto"/>
          </w:tcPr>
          <w:p w14:paraId="44F80BB2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7AE596BC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54D499CA" w14:textId="62F50769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1CBF0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5 184.00 zł</w:t>
            </w:r>
          </w:p>
        </w:tc>
      </w:tr>
      <w:tr w:rsidR="002E38C6" w:rsidRPr="00075CD0" w14:paraId="4C63F778" w14:textId="77777777" w:rsidTr="003141B8">
        <w:tc>
          <w:tcPr>
            <w:tcW w:w="993" w:type="dxa"/>
            <w:shd w:val="clear" w:color="auto" w:fill="auto"/>
            <w:vAlign w:val="center"/>
          </w:tcPr>
          <w:p w14:paraId="4B8EB30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7725A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25</w:t>
            </w:r>
          </w:p>
        </w:tc>
        <w:tc>
          <w:tcPr>
            <w:tcW w:w="4110" w:type="dxa"/>
            <w:shd w:val="clear" w:color="auto" w:fill="auto"/>
          </w:tcPr>
          <w:p w14:paraId="41EC5926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2324ECB6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5A99B6CA" w14:textId="0479B2A3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0657D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7 965.00 zł</w:t>
            </w:r>
          </w:p>
        </w:tc>
      </w:tr>
      <w:tr w:rsidR="002E38C6" w:rsidRPr="00075CD0" w14:paraId="44430780" w14:textId="77777777" w:rsidTr="003141B8">
        <w:tc>
          <w:tcPr>
            <w:tcW w:w="993" w:type="dxa"/>
            <w:shd w:val="clear" w:color="auto" w:fill="auto"/>
            <w:vAlign w:val="center"/>
          </w:tcPr>
          <w:p w14:paraId="32198AD0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EF2DB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26</w:t>
            </w:r>
          </w:p>
        </w:tc>
        <w:tc>
          <w:tcPr>
            <w:tcW w:w="4110" w:type="dxa"/>
            <w:shd w:val="clear" w:color="auto" w:fill="auto"/>
          </w:tcPr>
          <w:p w14:paraId="2AB8E13A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ConvaTec</w:t>
            </w:r>
            <w:proofErr w:type="spellEnd"/>
            <w:r w:rsidRPr="002E38C6">
              <w:t xml:space="preserve"> Polska Sp. z o.o.</w:t>
            </w:r>
          </w:p>
          <w:p w14:paraId="11A54690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0C90C9A6" w14:textId="2374C452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9495C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1 499.00 zł</w:t>
            </w:r>
          </w:p>
        </w:tc>
      </w:tr>
      <w:tr w:rsidR="002E38C6" w:rsidRPr="00075CD0" w14:paraId="7C6BB24A" w14:textId="77777777" w:rsidTr="003141B8">
        <w:tc>
          <w:tcPr>
            <w:tcW w:w="993" w:type="dxa"/>
            <w:shd w:val="clear" w:color="auto" w:fill="auto"/>
            <w:vAlign w:val="center"/>
          </w:tcPr>
          <w:p w14:paraId="5A839E4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BEF6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</w:t>
            </w:r>
          </w:p>
        </w:tc>
        <w:tc>
          <w:tcPr>
            <w:tcW w:w="4110" w:type="dxa"/>
            <w:shd w:val="clear" w:color="auto" w:fill="auto"/>
          </w:tcPr>
          <w:p w14:paraId="0FFBDB39" w14:textId="77777777" w:rsidR="002E38C6" w:rsidRPr="00C82837" w:rsidRDefault="002E38C6" w:rsidP="003141B8">
            <w:pPr>
              <w:spacing w:before="40"/>
            </w:pPr>
            <w:r w:rsidRPr="002E38C6">
              <w:t>Toruńskie Zakłady Materiałów Opatrunkowych S.A.</w:t>
            </w:r>
          </w:p>
          <w:p w14:paraId="4C15D1E7" w14:textId="739DCF2B" w:rsidR="002E38C6" w:rsidRPr="00CB5EDB" w:rsidRDefault="00891698" w:rsidP="003141B8">
            <w:r>
              <w:t xml:space="preserve">ul. </w:t>
            </w:r>
            <w:r w:rsidR="002E38C6" w:rsidRPr="002E38C6">
              <w:t>Żółkiewskiego</w:t>
            </w:r>
            <w:r w:rsidR="002E38C6" w:rsidRPr="00CB5EDB">
              <w:t xml:space="preserve"> </w:t>
            </w:r>
            <w:r w:rsidR="002E38C6" w:rsidRPr="002E38C6">
              <w:t>20/26</w:t>
            </w:r>
            <w:r w:rsidR="002E38C6" w:rsidRPr="00CB5EDB">
              <w:t xml:space="preserve"> </w:t>
            </w:r>
          </w:p>
          <w:p w14:paraId="7C226D98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87-100</w:t>
            </w:r>
            <w:r w:rsidRPr="00CB5EDB">
              <w:t xml:space="preserve"> </w:t>
            </w:r>
            <w:r w:rsidRPr="002E38C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368E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1 728.00 zł</w:t>
            </w:r>
          </w:p>
        </w:tc>
      </w:tr>
      <w:tr w:rsidR="002E38C6" w:rsidRPr="00075CD0" w14:paraId="66AF7D50" w14:textId="77777777" w:rsidTr="003141B8">
        <w:tc>
          <w:tcPr>
            <w:tcW w:w="993" w:type="dxa"/>
            <w:shd w:val="clear" w:color="auto" w:fill="auto"/>
            <w:vAlign w:val="center"/>
          </w:tcPr>
          <w:p w14:paraId="4AA3BB5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5E4C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4110" w:type="dxa"/>
            <w:shd w:val="clear" w:color="auto" w:fill="auto"/>
          </w:tcPr>
          <w:p w14:paraId="28364B4F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Mölnlycke</w:t>
            </w:r>
            <w:proofErr w:type="spellEnd"/>
            <w:r w:rsidRPr="002E38C6">
              <w:t xml:space="preserve"> </w:t>
            </w:r>
            <w:proofErr w:type="spellStart"/>
            <w:r w:rsidRPr="002E38C6">
              <w:t>Health</w:t>
            </w:r>
            <w:proofErr w:type="spellEnd"/>
            <w:r w:rsidRPr="002E38C6">
              <w:t xml:space="preserve"> </w:t>
            </w:r>
            <w:proofErr w:type="spellStart"/>
            <w:r w:rsidRPr="002E38C6">
              <w:t>Care</w:t>
            </w:r>
            <w:proofErr w:type="spellEnd"/>
            <w:r w:rsidRPr="002E38C6">
              <w:t xml:space="preserve"> Polska z o.o.</w:t>
            </w:r>
          </w:p>
          <w:p w14:paraId="45F3E533" w14:textId="10D05892" w:rsidR="002E38C6" w:rsidRPr="00CB5EDB" w:rsidRDefault="00891698" w:rsidP="003141B8">
            <w:r>
              <w:t xml:space="preserve">ul. </w:t>
            </w:r>
            <w:r w:rsidR="002E38C6" w:rsidRPr="002E38C6">
              <w:t>Okopowa</w:t>
            </w:r>
            <w:r w:rsidR="002E38C6" w:rsidRPr="00CB5EDB">
              <w:t xml:space="preserve"> </w:t>
            </w:r>
            <w:r w:rsidR="002E38C6" w:rsidRPr="002E38C6">
              <w:t>58/72</w:t>
            </w:r>
            <w:r w:rsidR="002E38C6" w:rsidRPr="00CB5EDB">
              <w:t xml:space="preserve"> </w:t>
            </w:r>
          </w:p>
          <w:p w14:paraId="38ACA4A7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01-042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56D50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9 050.00 zł</w:t>
            </w:r>
          </w:p>
        </w:tc>
      </w:tr>
      <w:tr w:rsidR="002E38C6" w:rsidRPr="00075CD0" w14:paraId="58528D97" w14:textId="77777777" w:rsidTr="003141B8">
        <w:tc>
          <w:tcPr>
            <w:tcW w:w="993" w:type="dxa"/>
            <w:shd w:val="clear" w:color="auto" w:fill="auto"/>
            <w:vAlign w:val="center"/>
          </w:tcPr>
          <w:p w14:paraId="75674B70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C5FEA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4</w:t>
            </w:r>
          </w:p>
        </w:tc>
        <w:tc>
          <w:tcPr>
            <w:tcW w:w="4110" w:type="dxa"/>
            <w:shd w:val="clear" w:color="auto" w:fill="auto"/>
          </w:tcPr>
          <w:p w14:paraId="44C7F768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Mölnlycke</w:t>
            </w:r>
            <w:proofErr w:type="spellEnd"/>
            <w:r w:rsidRPr="002E38C6">
              <w:t xml:space="preserve"> </w:t>
            </w:r>
            <w:proofErr w:type="spellStart"/>
            <w:r w:rsidRPr="002E38C6">
              <w:t>Health</w:t>
            </w:r>
            <w:proofErr w:type="spellEnd"/>
            <w:r w:rsidRPr="002E38C6">
              <w:t xml:space="preserve"> </w:t>
            </w:r>
            <w:proofErr w:type="spellStart"/>
            <w:r w:rsidRPr="002E38C6">
              <w:t>Care</w:t>
            </w:r>
            <w:proofErr w:type="spellEnd"/>
            <w:r w:rsidRPr="002E38C6">
              <w:t xml:space="preserve"> Polska z o.o.</w:t>
            </w:r>
          </w:p>
          <w:p w14:paraId="466B3256" w14:textId="53EB0D7A" w:rsidR="002E38C6" w:rsidRPr="00CB5EDB" w:rsidRDefault="00891698" w:rsidP="003141B8">
            <w:r>
              <w:t xml:space="preserve">ul. </w:t>
            </w:r>
            <w:r w:rsidR="002E38C6" w:rsidRPr="002E38C6">
              <w:t>Okopowa</w:t>
            </w:r>
            <w:r w:rsidR="002E38C6" w:rsidRPr="00CB5EDB">
              <w:t xml:space="preserve"> </w:t>
            </w:r>
            <w:r w:rsidR="002E38C6" w:rsidRPr="002E38C6">
              <w:t>58/72</w:t>
            </w:r>
            <w:r w:rsidR="002E38C6" w:rsidRPr="00CB5EDB">
              <w:t xml:space="preserve"> </w:t>
            </w:r>
          </w:p>
          <w:p w14:paraId="1976FA1E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01-042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6017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8 082.50 zł</w:t>
            </w:r>
          </w:p>
        </w:tc>
      </w:tr>
      <w:tr w:rsidR="002E38C6" w:rsidRPr="00075CD0" w14:paraId="3BBE5A34" w14:textId="77777777" w:rsidTr="003141B8">
        <w:tc>
          <w:tcPr>
            <w:tcW w:w="993" w:type="dxa"/>
            <w:shd w:val="clear" w:color="auto" w:fill="auto"/>
            <w:vAlign w:val="center"/>
          </w:tcPr>
          <w:p w14:paraId="720EBA8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16199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6</w:t>
            </w:r>
          </w:p>
        </w:tc>
        <w:tc>
          <w:tcPr>
            <w:tcW w:w="4110" w:type="dxa"/>
            <w:shd w:val="clear" w:color="auto" w:fill="auto"/>
          </w:tcPr>
          <w:p w14:paraId="7CDFB1C1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Mölnlycke</w:t>
            </w:r>
            <w:proofErr w:type="spellEnd"/>
            <w:r w:rsidRPr="002E38C6">
              <w:t xml:space="preserve"> </w:t>
            </w:r>
            <w:proofErr w:type="spellStart"/>
            <w:r w:rsidRPr="002E38C6">
              <w:t>Health</w:t>
            </w:r>
            <w:proofErr w:type="spellEnd"/>
            <w:r w:rsidRPr="002E38C6">
              <w:t xml:space="preserve"> </w:t>
            </w:r>
            <w:proofErr w:type="spellStart"/>
            <w:r w:rsidRPr="002E38C6">
              <w:t>Care</w:t>
            </w:r>
            <w:proofErr w:type="spellEnd"/>
            <w:r w:rsidRPr="002E38C6">
              <w:t xml:space="preserve"> Polska z o.o.</w:t>
            </w:r>
          </w:p>
          <w:p w14:paraId="2CB33067" w14:textId="7B70D89C" w:rsidR="002E38C6" w:rsidRPr="00CB5EDB" w:rsidRDefault="00891698" w:rsidP="003141B8">
            <w:r>
              <w:t xml:space="preserve">ul. </w:t>
            </w:r>
            <w:r w:rsidR="002E38C6" w:rsidRPr="002E38C6">
              <w:t>Okopowa</w:t>
            </w:r>
            <w:r w:rsidR="002E38C6" w:rsidRPr="00CB5EDB">
              <w:t xml:space="preserve"> </w:t>
            </w:r>
            <w:r w:rsidR="002E38C6" w:rsidRPr="002E38C6">
              <w:t>58/72</w:t>
            </w:r>
            <w:r w:rsidR="002E38C6" w:rsidRPr="00CB5EDB">
              <w:t xml:space="preserve"> </w:t>
            </w:r>
          </w:p>
          <w:p w14:paraId="7154997C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01-042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1217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15 480.50 zł</w:t>
            </w:r>
          </w:p>
        </w:tc>
      </w:tr>
      <w:tr w:rsidR="002E38C6" w:rsidRPr="00075CD0" w14:paraId="1DE6AA2D" w14:textId="77777777" w:rsidTr="003141B8">
        <w:tc>
          <w:tcPr>
            <w:tcW w:w="993" w:type="dxa"/>
            <w:shd w:val="clear" w:color="auto" w:fill="auto"/>
            <w:vAlign w:val="center"/>
          </w:tcPr>
          <w:p w14:paraId="109753A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713AE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</w:t>
            </w:r>
          </w:p>
        </w:tc>
        <w:tc>
          <w:tcPr>
            <w:tcW w:w="4110" w:type="dxa"/>
            <w:shd w:val="clear" w:color="auto" w:fill="auto"/>
          </w:tcPr>
          <w:p w14:paraId="4AEDBF2E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Mölnlycke</w:t>
            </w:r>
            <w:proofErr w:type="spellEnd"/>
            <w:r w:rsidRPr="002E38C6">
              <w:t xml:space="preserve"> </w:t>
            </w:r>
            <w:proofErr w:type="spellStart"/>
            <w:r w:rsidRPr="002E38C6">
              <w:t>Health</w:t>
            </w:r>
            <w:proofErr w:type="spellEnd"/>
            <w:r w:rsidRPr="002E38C6">
              <w:t xml:space="preserve"> </w:t>
            </w:r>
            <w:proofErr w:type="spellStart"/>
            <w:r w:rsidRPr="002E38C6">
              <w:t>Care</w:t>
            </w:r>
            <w:proofErr w:type="spellEnd"/>
            <w:r w:rsidRPr="002E38C6">
              <w:t xml:space="preserve"> Polska z o.o.</w:t>
            </w:r>
          </w:p>
          <w:p w14:paraId="1DCC2CF1" w14:textId="3332C9F7" w:rsidR="002E38C6" w:rsidRPr="00CB5EDB" w:rsidRDefault="00891698" w:rsidP="003141B8">
            <w:r>
              <w:t xml:space="preserve">ul. </w:t>
            </w:r>
            <w:r w:rsidR="002E38C6" w:rsidRPr="002E38C6">
              <w:t>Okopowa</w:t>
            </w:r>
            <w:r w:rsidR="002E38C6" w:rsidRPr="00CB5EDB">
              <w:t xml:space="preserve"> </w:t>
            </w:r>
            <w:r w:rsidR="002E38C6" w:rsidRPr="002E38C6">
              <w:t>58/72</w:t>
            </w:r>
            <w:r w:rsidR="002E38C6" w:rsidRPr="00CB5EDB">
              <w:t xml:space="preserve"> </w:t>
            </w:r>
          </w:p>
          <w:p w14:paraId="3CE4DC3D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01-042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E1DCF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8 279.30 zł</w:t>
            </w:r>
          </w:p>
        </w:tc>
      </w:tr>
      <w:tr w:rsidR="002E38C6" w:rsidRPr="00075CD0" w14:paraId="59B70DCE" w14:textId="77777777" w:rsidTr="003141B8">
        <w:tc>
          <w:tcPr>
            <w:tcW w:w="993" w:type="dxa"/>
            <w:shd w:val="clear" w:color="auto" w:fill="auto"/>
            <w:vAlign w:val="center"/>
          </w:tcPr>
          <w:p w14:paraId="351B4DE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884A5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10</w:t>
            </w:r>
          </w:p>
        </w:tc>
        <w:tc>
          <w:tcPr>
            <w:tcW w:w="4110" w:type="dxa"/>
            <w:shd w:val="clear" w:color="auto" w:fill="auto"/>
          </w:tcPr>
          <w:p w14:paraId="4E97F67E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Mölnlycke</w:t>
            </w:r>
            <w:proofErr w:type="spellEnd"/>
            <w:r w:rsidRPr="002E38C6">
              <w:t xml:space="preserve"> </w:t>
            </w:r>
            <w:proofErr w:type="spellStart"/>
            <w:r w:rsidRPr="002E38C6">
              <w:t>Health</w:t>
            </w:r>
            <w:proofErr w:type="spellEnd"/>
            <w:r w:rsidRPr="002E38C6">
              <w:t xml:space="preserve"> </w:t>
            </w:r>
            <w:proofErr w:type="spellStart"/>
            <w:r w:rsidRPr="002E38C6">
              <w:t>Care</w:t>
            </w:r>
            <w:proofErr w:type="spellEnd"/>
            <w:r w:rsidRPr="002E38C6">
              <w:t xml:space="preserve"> Polska z o.o.</w:t>
            </w:r>
          </w:p>
          <w:p w14:paraId="36D81D5C" w14:textId="3E7AD4C8" w:rsidR="002E38C6" w:rsidRPr="00CB5EDB" w:rsidRDefault="00891698" w:rsidP="003141B8">
            <w:r>
              <w:t xml:space="preserve">ul. </w:t>
            </w:r>
            <w:r w:rsidR="002E38C6" w:rsidRPr="002E38C6">
              <w:t>Okopowa</w:t>
            </w:r>
            <w:r w:rsidR="002E38C6" w:rsidRPr="00CB5EDB">
              <w:t xml:space="preserve"> </w:t>
            </w:r>
            <w:r w:rsidR="002E38C6" w:rsidRPr="002E38C6">
              <w:t>58/72</w:t>
            </w:r>
            <w:r w:rsidR="002E38C6" w:rsidRPr="00CB5EDB">
              <w:t xml:space="preserve"> </w:t>
            </w:r>
          </w:p>
          <w:p w14:paraId="1BEB273E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01-042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D40A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17 192.70 zł</w:t>
            </w:r>
          </w:p>
        </w:tc>
      </w:tr>
      <w:tr w:rsidR="002E38C6" w:rsidRPr="00075CD0" w14:paraId="13D5358B" w14:textId="77777777" w:rsidTr="003141B8">
        <w:tc>
          <w:tcPr>
            <w:tcW w:w="993" w:type="dxa"/>
            <w:shd w:val="clear" w:color="auto" w:fill="auto"/>
            <w:vAlign w:val="center"/>
          </w:tcPr>
          <w:p w14:paraId="5E99735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EA08A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32</w:t>
            </w:r>
          </w:p>
        </w:tc>
        <w:tc>
          <w:tcPr>
            <w:tcW w:w="4110" w:type="dxa"/>
            <w:shd w:val="clear" w:color="auto" w:fill="auto"/>
          </w:tcPr>
          <w:p w14:paraId="105BA04E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Aspironix</w:t>
            </w:r>
            <w:proofErr w:type="spellEnd"/>
            <w:r w:rsidRPr="002E38C6">
              <w:t xml:space="preserve"> Polska Sp. z o.o.</w:t>
            </w:r>
          </w:p>
          <w:p w14:paraId="26218071" w14:textId="587E2750" w:rsidR="002E38C6" w:rsidRPr="00CB5EDB" w:rsidRDefault="00891698" w:rsidP="003141B8">
            <w:r>
              <w:t xml:space="preserve">ul. </w:t>
            </w:r>
            <w:r w:rsidR="002E38C6" w:rsidRPr="002E38C6">
              <w:t>Różyckiego</w:t>
            </w:r>
            <w:r w:rsidR="002E38C6" w:rsidRPr="00CB5EDB">
              <w:t xml:space="preserve"> </w:t>
            </w:r>
            <w:r w:rsidR="002E38C6" w:rsidRPr="002E38C6">
              <w:t>3</w:t>
            </w:r>
            <w:r w:rsidR="002E38C6" w:rsidRPr="00CB5EDB">
              <w:t xml:space="preserve"> </w:t>
            </w:r>
          </w:p>
          <w:p w14:paraId="6E493A0D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31-324</w:t>
            </w:r>
            <w:r w:rsidRPr="00CB5EDB">
              <w:t xml:space="preserve"> </w:t>
            </w:r>
            <w:r w:rsidRPr="002E38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44FE1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113 054.40 zł</w:t>
            </w:r>
          </w:p>
        </w:tc>
      </w:tr>
      <w:tr w:rsidR="002E38C6" w:rsidRPr="00075CD0" w14:paraId="69E74D71" w14:textId="77777777" w:rsidTr="003141B8">
        <w:tc>
          <w:tcPr>
            <w:tcW w:w="993" w:type="dxa"/>
            <w:shd w:val="clear" w:color="auto" w:fill="auto"/>
            <w:vAlign w:val="center"/>
          </w:tcPr>
          <w:p w14:paraId="7573BFE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95F9C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33</w:t>
            </w:r>
          </w:p>
        </w:tc>
        <w:tc>
          <w:tcPr>
            <w:tcW w:w="4110" w:type="dxa"/>
            <w:shd w:val="clear" w:color="auto" w:fill="auto"/>
          </w:tcPr>
          <w:p w14:paraId="389C20AF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Aspironix</w:t>
            </w:r>
            <w:proofErr w:type="spellEnd"/>
            <w:r w:rsidRPr="002E38C6">
              <w:t xml:space="preserve"> Polska Sp. z o.o.</w:t>
            </w:r>
          </w:p>
          <w:p w14:paraId="589EA7E0" w14:textId="74C9AD97" w:rsidR="002E38C6" w:rsidRPr="00CB5EDB" w:rsidRDefault="00891698" w:rsidP="003141B8">
            <w:r>
              <w:t xml:space="preserve">ul. </w:t>
            </w:r>
            <w:r w:rsidR="002E38C6" w:rsidRPr="002E38C6">
              <w:t>Różyckiego</w:t>
            </w:r>
            <w:r w:rsidR="002E38C6" w:rsidRPr="00CB5EDB">
              <w:t xml:space="preserve"> </w:t>
            </w:r>
            <w:r w:rsidR="002E38C6" w:rsidRPr="002E38C6">
              <w:t>3</w:t>
            </w:r>
            <w:r w:rsidR="002E38C6" w:rsidRPr="00CB5EDB">
              <w:t xml:space="preserve"> </w:t>
            </w:r>
          </w:p>
          <w:p w14:paraId="599B0F18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31-324</w:t>
            </w:r>
            <w:r w:rsidRPr="00CB5EDB">
              <w:t xml:space="preserve"> </w:t>
            </w:r>
            <w:r w:rsidRPr="002E38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9EF9F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53 136.00 zł</w:t>
            </w:r>
          </w:p>
        </w:tc>
      </w:tr>
      <w:tr w:rsidR="002E38C6" w:rsidRPr="00075CD0" w14:paraId="1214F45F" w14:textId="77777777" w:rsidTr="003141B8">
        <w:tc>
          <w:tcPr>
            <w:tcW w:w="993" w:type="dxa"/>
            <w:shd w:val="clear" w:color="auto" w:fill="auto"/>
            <w:vAlign w:val="center"/>
          </w:tcPr>
          <w:p w14:paraId="6992DF6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91A68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34</w:t>
            </w:r>
          </w:p>
        </w:tc>
        <w:tc>
          <w:tcPr>
            <w:tcW w:w="4110" w:type="dxa"/>
            <w:shd w:val="clear" w:color="auto" w:fill="auto"/>
          </w:tcPr>
          <w:p w14:paraId="68AF15CF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Aspironix</w:t>
            </w:r>
            <w:proofErr w:type="spellEnd"/>
            <w:r w:rsidRPr="002E38C6">
              <w:t xml:space="preserve"> Polska Sp. z o.o.</w:t>
            </w:r>
          </w:p>
          <w:p w14:paraId="1FE494F2" w14:textId="781579AE" w:rsidR="002E38C6" w:rsidRPr="00CB5EDB" w:rsidRDefault="00891698" w:rsidP="003141B8">
            <w:r>
              <w:t xml:space="preserve">ul. </w:t>
            </w:r>
            <w:r w:rsidR="002E38C6" w:rsidRPr="002E38C6">
              <w:t>Różyckiego</w:t>
            </w:r>
            <w:r w:rsidR="002E38C6" w:rsidRPr="00CB5EDB">
              <w:t xml:space="preserve"> </w:t>
            </w:r>
            <w:r w:rsidR="002E38C6" w:rsidRPr="002E38C6">
              <w:t>3</w:t>
            </w:r>
            <w:r w:rsidR="002E38C6" w:rsidRPr="00CB5EDB">
              <w:t xml:space="preserve"> </w:t>
            </w:r>
          </w:p>
          <w:p w14:paraId="1F32CD3A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31-324</w:t>
            </w:r>
            <w:r w:rsidRPr="00CB5EDB">
              <w:t xml:space="preserve"> </w:t>
            </w:r>
            <w:r w:rsidRPr="002E38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F7DE3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6 642.00 zł</w:t>
            </w:r>
          </w:p>
        </w:tc>
      </w:tr>
      <w:tr w:rsidR="002E38C6" w:rsidRPr="00075CD0" w14:paraId="390AD4D9" w14:textId="77777777" w:rsidTr="003141B8">
        <w:tc>
          <w:tcPr>
            <w:tcW w:w="993" w:type="dxa"/>
            <w:shd w:val="clear" w:color="auto" w:fill="auto"/>
            <w:vAlign w:val="center"/>
          </w:tcPr>
          <w:p w14:paraId="48EF94E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FA10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28</w:t>
            </w:r>
          </w:p>
        </w:tc>
        <w:tc>
          <w:tcPr>
            <w:tcW w:w="4110" w:type="dxa"/>
            <w:shd w:val="clear" w:color="auto" w:fill="auto"/>
          </w:tcPr>
          <w:p w14:paraId="00417E36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Panep</w:t>
            </w:r>
            <w:proofErr w:type="spellEnd"/>
            <w:r w:rsidRPr="002E38C6">
              <w:t xml:space="preserve"> </w:t>
            </w:r>
            <w:proofErr w:type="spellStart"/>
            <w:r w:rsidRPr="002E38C6">
              <w:t>s.r.o</w:t>
            </w:r>
            <w:proofErr w:type="spellEnd"/>
            <w:r w:rsidRPr="002E38C6">
              <w:t>.</w:t>
            </w:r>
          </w:p>
          <w:p w14:paraId="6B9389F9" w14:textId="77777777" w:rsidR="002E38C6" w:rsidRPr="00CB5EDB" w:rsidRDefault="002E38C6" w:rsidP="003141B8">
            <w:proofErr w:type="spellStart"/>
            <w:r w:rsidRPr="002E38C6">
              <w:t>Brněnská</w:t>
            </w:r>
            <w:proofErr w:type="spellEnd"/>
            <w:r w:rsidRPr="00CB5EDB">
              <w:t xml:space="preserve"> </w:t>
            </w:r>
            <w:r w:rsidRPr="002E38C6">
              <w:t>1246</w:t>
            </w:r>
            <w:r w:rsidRPr="00CB5EDB">
              <w:t xml:space="preserve"> </w:t>
            </w:r>
          </w:p>
          <w:p w14:paraId="162103AE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665 01</w:t>
            </w:r>
            <w:r w:rsidRPr="00CB5EDB">
              <w:t xml:space="preserve"> </w:t>
            </w:r>
            <w:proofErr w:type="spellStart"/>
            <w:r w:rsidRPr="002E38C6">
              <w:t>Rosice</w:t>
            </w:r>
            <w:proofErr w:type="spellEnd"/>
            <w:r w:rsidRPr="002E38C6">
              <w:t xml:space="preserve"> u Brna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96F39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45 900.00 zł</w:t>
            </w:r>
          </w:p>
        </w:tc>
      </w:tr>
      <w:tr w:rsidR="002E38C6" w:rsidRPr="00075CD0" w14:paraId="2F1ECD14" w14:textId="77777777" w:rsidTr="003141B8">
        <w:tc>
          <w:tcPr>
            <w:tcW w:w="993" w:type="dxa"/>
            <w:shd w:val="clear" w:color="auto" w:fill="auto"/>
            <w:vAlign w:val="center"/>
          </w:tcPr>
          <w:p w14:paraId="6F94542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6C8B3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</w:t>
            </w:r>
          </w:p>
        </w:tc>
        <w:tc>
          <w:tcPr>
            <w:tcW w:w="4110" w:type="dxa"/>
            <w:shd w:val="clear" w:color="auto" w:fill="auto"/>
          </w:tcPr>
          <w:p w14:paraId="6726C321" w14:textId="77777777" w:rsidR="002E38C6" w:rsidRPr="00C82837" w:rsidRDefault="002E38C6" w:rsidP="003141B8">
            <w:pPr>
              <w:spacing w:before="40"/>
            </w:pPr>
            <w:proofErr w:type="spellStart"/>
            <w:r w:rsidRPr="002E38C6">
              <w:t>Medicus</w:t>
            </w:r>
            <w:proofErr w:type="spellEnd"/>
            <w:r w:rsidRPr="002E38C6">
              <w:t xml:space="preserve"> Sp. z o.o.</w:t>
            </w:r>
          </w:p>
          <w:p w14:paraId="5518C19F" w14:textId="77777777" w:rsidR="002E38C6" w:rsidRPr="00CB5EDB" w:rsidRDefault="002E38C6" w:rsidP="003141B8">
            <w:r w:rsidRPr="002E38C6">
              <w:t>Plac Strzelecki</w:t>
            </w:r>
            <w:r w:rsidRPr="00CB5EDB">
              <w:t xml:space="preserve"> </w:t>
            </w:r>
            <w:r w:rsidRPr="002E38C6">
              <w:t>24</w:t>
            </w:r>
            <w:r w:rsidRPr="00CB5EDB">
              <w:t xml:space="preserve"> </w:t>
            </w:r>
          </w:p>
          <w:p w14:paraId="31C8DB89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50-224</w:t>
            </w:r>
            <w:r w:rsidRPr="00CB5EDB">
              <w:t xml:space="preserve"> </w:t>
            </w:r>
            <w:r w:rsidRPr="002E38C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9AEA6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45 360.00 zł</w:t>
            </w:r>
          </w:p>
        </w:tc>
      </w:tr>
      <w:tr w:rsidR="002E38C6" w:rsidRPr="00075CD0" w14:paraId="3C447EE1" w14:textId="77777777" w:rsidTr="003141B8">
        <w:tc>
          <w:tcPr>
            <w:tcW w:w="993" w:type="dxa"/>
            <w:shd w:val="clear" w:color="auto" w:fill="auto"/>
            <w:vAlign w:val="center"/>
          </w:tcPr>
          <w:p w14:paraId="4BAE4E6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03D95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35</w:t>
            </w:r>
          </w:p>
        </w:tc>
        <w:tc>
          <w:tcPr>
            <w:tcW w:w="4110" w:type="dxa"/>
            <w:shd w:val="clear" w:color="auto" w:fill="auto"/>
          </w:tcPr>
          <w:p w14:paraId="23B4EA9E" w14:textId="77777777" w:rsidR="002E38C6" w:rsidRPr="00C82837" w:rsidRDefault="002E38C6" w:rsidP="003141B8">
            <w:pPr>
              <w:spacing w:before="40"/>
            </w:pPr>
            <w:r w:rsidRPr="002E38C6">
              <w:t>3M Poland Sp. z o.o.</w:t>
            </w:r>
          </w:p>
          <w:p w14:paraId="6E998257" w14:textId="010E78D5" w:rsidR="002E38C6" w:rsidRPr="00CB5EDB" w:rsidRDefault="002E38C6" w:rsidP="003141B8">
            <w:r w:rsidRPr="002E38C6">
              <w:t>al. Katowicka 117, Kajetany</w:t>
            </w:r>
          </w:p>
          <w:p w14:paraId="122A46BC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05-830</w:t>
            </w:r>
            <w:r w:rsidRPr="00CB5EDB">
              <w:t xml:space="preserve"> </w:t>
            </w:r>
            <w:r w:rsidRPr="002E38C6">
              <w:t>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E848F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402 055.00 zł</w:t>
            </w:r>
          </w:p>
        </w:tc>
      </w:tr>
      <w:bookmarkEnd w:id="0"/>
    </w:tbl>
    <w:p w14:paraId="79AB58C0" w14:textId="77777777" w:rsidR="00D733A2" w:rsidRDefault="00D733A2" w:rsidP="00D733A2">
      <w:pPr>
        <w:pStyle w:val="Tekstpodstawowy"/>
        <w:ind w:left="5239" w:firstLine="425"/>
        <w:jc w:val="center"/>
        <w:rPr>
          <w:i/>
        </w:rPr>
      </w:pPr>
    </w:p>
    <w:p w14:paraId="0D7B4BAB" w14:textId="1AE90D2E" w:rsidR="00D733A2" w:rsidRDefault="00D733A2" w:rsidP="00D733A2">
      <w:pPr>
        <w:pStyle w:val="Tekstpodstawowy"/>
        <w:ind w:left="5239" w:firstLine="425"/>
        <w:jc w:val="center"/>
        <w:rPr>
          <w:i/>
        </w:rPr>
      </w:pPr>
      <w:r>
        <w:rPr>
          <w:i/>
        </w:rPr>
        <w:t>Zamawiający</w:t>
      </w:r>
    </w:p>
    <w:p w14:paraId="4E128E2D" w14:textId="77777777" w:rsidR="00D733A2" w:rsidRDefault="00D733A2" w:rsidP="00D733A2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8E530E3" w14:textId="77777777" w:rsidR="00D733A2" w:rsidRDefault="00D733A2" w:rsidP="00D733A2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B913474" w14:textId="77777777" w:rsidR="00D733A2" w:rsidRDefault="00D733A2" w:rsidP="00D733A2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489D233B" w14:textId="54C39351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D4BA3" w14:textId="77777777" w:rsidR="00F31CF9" w:rsidRDefault="00F31CF9">
      <w:r>
        <w:separator/>
      </w:r>
    </w:p>
  </w:endnote>
  <w:endnote w:type="continuationSeparator" w:id="0">
    <w:p w14:paraId="64FD1514" w14:textId="77777777" w:rsidR="00F31CF9" w:rsidRDefault="00F3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790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B4D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F6C3C" w14:textId="60BE7695" w:rsidR="009F189D" w:rsidRDefault="00DB21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44A7D9" wp14:editId="27436D2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53BB9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EB80C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734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085167" w14:textId="77777777" w:rsidR="009F189D" w:rsidRDefault="009F189D">
    <w:pPr>
      <w:pStyle w:val="Stopka"/>
      <w:tabs>
        <w:tab w:val="clear" w:pos="4536"/>
      </w:tabs>
      <w:jc w:val="center"/>
    </w:pPr>
  </w:p>
  <w:p w14:paraId="5E27B52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100AA" w14:textId="77777777" w:rsidR="00F31CF9" w:rsidRDefault="00F31CF9">
      <w:r>
        <w:separator/>
      </w:r>
    </w:p>
  </w:footnote>
  <w:footnote w:type="continuationSeparator" w:id="0">
    <w:p w14:paraId="7CEE9FAC" w14:textId="77777777" w:rsidR="00F31CF9" w:rsidRDefault="00F31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32D78" w14:textId="77777777" w:rsidR="002E38C6" w:rsidRDefault="002E38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21B75" w14:textId="77777777" w:rsidR="002E38C6" w:rsidRDefault="002E38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714B2" w14:textId="77777777" w:rsidR="002E38C6" w:rsidRDefault="002E38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CF9"/>
    <w:rsid w:val="00007727"/>
    <w:rsid w:val="00017720"/>
    <w:rsid w:val="00035488"/>
    <w:rsid w:val="000D7F25"/>
    <w:rsid w:val="000E00E5"/>
    <w:rsid w:val="001525DB"/>
    <w:rsid w:val="00173B20"/>
    <w:rsid w:val="001C69FF"/>
    <w:rsid w:val="0023318D"/>
    <w:rsid w:val="0024299B"/>
    <w:rsid w:val="00262FB7"/>
    <w:rsid w:val="002E38C6"/>
    <w:rsid w:val="00334F5D"/>
    <w:rsid w:val="003C781C"/>
    <w:rsid w:val="003D72FD"/>
    <w:rsid w:val="00423179"/>
    <w:rsid w:val="004369F9"/>
    <w:rsid w:val="00490DC0"/>
    <w:rsid w:val="00493F8C"/>
    <w:rsid w:val="004C7E9B"/>
    <w:rsid w:val="005614F2"/>
    <w:rsid w:val="00577BC6"/>
    <w:rsid w:val="0069085C"/>
    <w:rsid w:val="006B27ED"/>
    <w:rsid w:val="006C356C"/>
    <w:rsid w:val="007626D0"/>
    <w:rsid w:val="00843263"/>
    <w:rsid w:val="00861E75"/>
    <w:rsid w:val="00891698"/>
    <w:rsid w:val="00972EE2"/>
    <w:rsid w:val="009D19BD"/>
    <w:rsid w:val="009F189D"/>
    <w:rsid w:val="00A80738"/>
    <w:rsid w:val="00A85941"/>
    <w:rsid w:val="00C236D3"/>
    <w:rsid w:val="00C659E2"/>
    <w:rsid w:val="00C82837"/>
    <w:rsid w:val="00CB0802"/>
    <w:rsid w:val="00D665F5"/>
    <w:rsid w:val="00D7128F"/>
    <w:rsid w:val="00D733A2"/>
    <w:rsid w:val="00DB2185"/>
    <w:rsid w:val="00EA3476"/>
    <w:rsid w:val="00F16C60"/>
    <w:rsid w:val="00F31CF9"/>
    <w:rsid w:val="00F95C33"/>
    <w:rsid w:val="00FC253E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D63C83"/>
  <w15:chartTrackingRefBased/>
  <w15:docId w15:val="{43D863DB-8D99-48F1-919A-30F19677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D733A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7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772</Words>
  <Characters>3775</Characters>
  <Application>Microsoft Office Word</Application>
  <DocSecurity>0</DocSecurity>
  <Lines>31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cp:lastPrinted>2021-12-29T07:37:00Z</cp:lastPrinted>
  <dcterms:created xsi:type="dcterms:W3CDTF">2021-12-30T12:50:00Z</dcterms:created>
  <dcterms:modified xsi:type="dcterms:W3CDTF">2021-12-31T11:11:00Z</dcterms:modified>
</cp:coreProperties>
</file>