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33EE2" w:rsidRPr="00C33EE2">
        <w:rPr>
          <w:rFonts w:ascii="Times New Roman" w:hAnsi="Times New Roman"/>
          <w:b/>
        </w:rPr>
        <w:t>ZP/60/2021</w:t>
      </w:r>
    </w:p>
    <w:p w:rsidR="00C4103F" w:rsidRPr="00E24546" w:rsidRDefault="007118F0" w:rsidP="00F17EA4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C33EE2" w:rsidRPr="00C33EE2" w:rsidRDefault="00C33EE2" w:rsidP="00F17EA4">
      <w:pPr>
        <w:pStyle w:val="Tekstpodstawowy"/>
        <w:spacing w:after="0"/>
        <w:ind w:left="5529"/>
        <w:rPr>
          <w:sz w:val="22"/>
          <w:szCs w:val="22"/>
        </w:rPr>
      </w:pPr>
      <w:r w:rsidRPr="00C33EE2">
        <w:rPr>
          <w:sz w:val="22"/>
          <w:szCs w:val="22"/>
        </w:rPr>
        <w:t xml:space="preserve">Szpital Miejski Specjalistyczny </w:t>
      </w:r>
    </w:p>
    <w:p w:rsidR="006676AE" w:rsidRPr="00E24546" w:rsidRDefault="00C33EE2" w:rsidP="00F17EA4">
      <w:pPr>
        <w:pStyle w:val="Tekstpodstawowy"/>
        <w:spacing w:after="0"/>
        <w:ind w:left="5529"/>
        <w:rPr>
          <w:sz w:val="22"/>
          <w:szCs w:val="22"/>
        </w:rPr>
      </w:pPr>
      <w:r w:rsidRPr="00C33EE2">
        <w:rPr>
          <w:sz w:val="22"/>
          <w:szCs w:val="22"/>
        </w:rPr>
        <w:t>im. Gabriela Narutowicza w Krakowie</w:t>
      </w:r>
    </w:p>
    <w:p w:rsidR="006676AE" w:rsidRPr="00E24546" w:rsidRDefault="00C33EE2" w:rsidP="00F17EA4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C33EE2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C33EE2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C33EE2" w:rsidP="00F17EA4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C33EE2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C33EE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33EE2" w:rsidRPr="00110593" w:rsidTr="00227A47">
        <w:tc>
          <w:tcPr>
            <w:tcW w:w="9212" w:type="dxa"/>
            <w:shd w:val="clear" w:color="auto" w:fill="D9D9D9"/>
          </w:tcPr>
          <w:p w:rsidR="00C33EE2" w:rsidRPr="00110593" w:rsidRDefault="00C33EE2" w:rsidP="00227A4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33EE2" w:rsidRPr="00110593" w:rsidRDefault="00C33EE2" w:rsidP="00227A4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33EE2">
              <w:rPr>
                <w:rFonts w:ascii="Times New Roman" w:hAnsi="Times New Roman"/>
              </w:rPr>
              <w:t>(</w:t>
            </w:r>
            <w:proofErr w:type="spellStart"/>
            <w:r w:rsidRPr="00C33EE2">
              <w:rPr>
                <w:rFonts w:ascii="Times New Roman" w:hAnsi="Times New Roman"/>
              </w:rPr>
              <w:t>t.j</w:t>
            </w:r>
            <w:proofErr w:type="spellEnd"/>
            <w:r w:rsidRPr="00C33EE2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33EE2" w:rsidRPr="00110593" w:rsidRDefault="00C33EE2" w:rsidP="00227A4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3EE2" w:rsidRPr="00110593" w:rsidRDefault="00C33EE2" w:rsidP="00227A4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F17EA4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33EE2" w:rsidRPr="00C33EE2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33EE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33EE2">
        <w:rPr>
          <w:rFonts w:ascii="Times New Roman" w:hAnsi="Times New Roman"/>
          <w:b/>
        </w:rPr>
        <w:t>Zakup i dostawa materiałów do Centralnej Sterylizatorni II</w:t>
      </w:r>
    </w:p>
    <w:p w:rsidR="00F90CD1" w:rsidRPr="00232DF0" w:rsidRDefault="00E65685" w:rsidP="00CF70F7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CF70F7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F17EA4">
        <w:rPr>
          <w:rFonts w:ascii="Times New Roman" w:hAnsi="Times New Roman"/>
        </w:rPr>
        <w:t>,</w:t>
      </w:r>
    </w:p>
    <w:p w:rsidR="00C33EE2" w:rsidRPr="00997D0F" w:rsidRDefault="00C33EE2" w:rsidP="00CF70F7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C33EE2" w:rsidP="00CF70F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C33EE2" w:rsidRDefault="00C33EE2" w:rsidP="00C33EE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17EA4" w:rsidRDefault="00F17EA4" w:rsidP="00C33EE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33EE2" w:rsidRPr="000247FF" w:rsidRDefault="00C33EE2" w:rsidP="00C33EE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C33EE2" w:rsidRPr="000247FF" w:rsidRDefault="00C33EE2" w:rsidP="00C33EE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</w:t>
      </w:r>
      <w:r w:rsidRPr="00F8636A">
        <w:rPr>
          <w:rFonts w:ascii="Times New Roman" w:hAnsi="Times New Roman"/>
        </w:rPr>
        <w:lastRenderedPageBreak/>
        <w:t>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F17EA4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bookmarkStart w:id="0" w:name="_GoBack"/>
      <w:r w:rsidRPr="006676AE">
        <w:rPr>
          <w:rFonts w:ascii="Times New Roman" w:hAnsi="Times New Roman"/>
          <w:i/>
          <w:sz w:val="16"/>
          <w:szCs w:val="16"/>
        </w:rPr>
        <w:t>(</w:t>
      </w:r>
      <w:bookmarkEnd w:id="0"/>
      <w:r w:rsidRPr="006676AE">
        <w:rPr>
          <w:rFonts w:ascii="Times New Roman" w:hAnsi="Times New Roman"/>
          <w:i/>
          <w:sz w:val="16"/>
          <w:szCs w:val="16"/>
        </w:rPr>
        <w:t>podpis)</w:t>
      </w:r>
    </w:p>
    <w:p w:rsidR="007C7F86" w:rsidRPr="007C7F86" w:rsidRDefault="007C7F86" w:rsidP="007C7F86">
      <w:pPr>
        <w:rPr>
          <w:rFonts w:ascii="Times New Roman" w:hAnsi="Times New Roman"/>
          <w:sz w:val="21"/>
          <w:szCs w:val="21"/>
        </w:rPr>
      </w:pPr>
    </w:p>
    <w:p w:rsidR="007C7F86" w:rsidRPr="007C7F86" w:rsidRDefault="007C7F86" w:rsidP="007C7F86">
      <w:pPr>
        <w:rPr>
          <w:rFonts w:ascii="Times New Roman" w:hAnsi="Times New Roman"/>
          <w:sz w:val="21"/>
          <w:szCs w:val="21"/>
        </w:rPr>
      </w:pPr>
    </w:p>
    <w:p w:rsidR="007C7F86" w:rsidRPr="007C7F86" w:rsidRDefault="007C7F86" w:rsidP="007C7F86">
      <w:pPr>
        <w:rPr>
          <w:rFonts w:ascii="Times New Roman" w:hAnsi="Times New Roman"/>
          <w:sz w:val="21"/>
          <w:szCs w:val="21"/>
        </w:rPr>
      </w:pPr>
    </w:p>
    <w:p w:rsidR="007C7F86" w:rsidRDefault="007C7F86" w:rsidP="007C7F86">
      <w:pPr>
        <w:rPr>
          <w:rFonts w:ascii="Times New Roman" w:hAnsi="Times New Roman"/>
        </w:rPr>
      </w:pPr>
    </w:p>
    <w:p w:rsidR="007C7F86" w:rsidRPr="007C7F86" w:rsidRDefault="007C7F86" w:rsidP="007C7F86">
      <w:pPr>
        <w:tabs>
          <w:tab w:val="left" w:pos="3719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</w:p>
    <w:sectPr w:rsidR="007C7F86" w:rsidRPr="007C7F86" w:rsidSect="00CF70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212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FB5" w:rsidRDefault="00717FB5" w:rsidP="0038231F">
      <w:pPr>
        <w:spacing w:after="0" w:line="240" w:lineRule="auto"/>
      </w:pPr>
      <w:r>
        <w:separator/>
      </w:r>
    </w:p>
  </w:endnote>
  <w:endnote w:type="continuationSeparator" w:id="0">
    <w:p w:rsidR="00717FB5" w:rsidRDefault="00717F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EE2" w:rsidRDefault="00C33E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EE2" w:rsidRDefault="00C33E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FB5" w:rsidRDefault="00717FB5" w:rsidP="0038231F">
      <w:pPr>
        <w:spacing w:after="0" w:line="240" w:lineRule="auto"/>
      </w:pPr>
      <w:r>
        <w:separator/>
      </w:r>
    </w:p>
  </w:footnote>
  <w:footnote w:type="continuationSeparator" w:id="0">
    <w:p w:rsidR="00717FB5" w:rsidRDefault="00717F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EE2" w:rsidRDefault="00C33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EA4" w:rsidRPr="00B36ABD" w:rsidRDefault="00F17EA4" w:rsidP="00F17EA4">
    <w:pPr>
      <w:pStyle w:val="Nagwek4"/>
      <w:rPr>
        <w:bCs/>
        <w:i w:val="0"/>
        <w:sz w:val="22"/>
        <w:szCs w:val="22"/>
      </w:rPr>
    </w:pPr>
    <w:r w:rsidRPr="00B36ABD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3 do SWZ</w:t>
    </w:r>
  </w:p>
  <w:p w:rsidR="00C33EE2" w:rsidRDefault="00C33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EE2" w:rsidRDefault="00C33E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F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7FB5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F8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3EE2"/>
    <w:rsid w:val="00C4103F"/>
    <w:rsid w:val="00C57DEB"/>
    <w:rsid w:val="00C737A7"/>
    <w:rsid w:val="00C81012"/>
    <w:rsid w:val="00C909B9"/>
    <w:rsid w:val="00CD0851"/>
    <w:rsid w:val="00CF70F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7EA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266BB65-FB56-4C36-B51D-58F58C79B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CD54E-8FC8-439F-9FAC-F2C0C6F84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5</cp:revision>
  <cp:lastPrinted>2021-12-22T10:49:00Z</cp:lastPrinted>
  <dcterms:created xsi:type="dcterms:W3CDTF">2021-12-17T13:50:00Z</dcterms:created>
  <dcterms:modified xsi:type="dcterms:W3CDTF">2021-12-22T10:49:00Z</dcterms:modified>
</cp:coreProperties>
</file>