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8DE40CA" w:rsidR="005A4CE4" w:rsidRPr="00D52EEE" w:rsidRDefault="005A4CE4" w:rsidP="00402B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1187D" w:rsidRPr="00A1187D">
        <w:rPr>
          <w:rFonts w:ascii="Arial" w:eastAsia="Times New Roman" w:hAnsi="Arial" w:cs="Arial"/>
          <w:b/>
          <w:sz w:val="20"/>
          <w:szCs w:val="20"/>
          <w:lang w:eastAsia="pl-PL"/>
        </w:rPr>
        <w:t>dostawa kamery konferencyjnej oraz bezprzewodowego systemu mikrofonowego - KC-zp.272-758/21</w:t>
      </w:r>
      <w:r w:rsidR="00A118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6EB280C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166C419C" w14:textId="57504E61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572A9B99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F23D0" w14:textId="77777777" w:rsidR="007B6860" w:rsidRDefault="007B6860" w:rsidP="0038231F">
      <w:pPr>
        <w:spacing w:after="0" w:line="240" w:lineRule="auto"/>
      </w:pPr>
      <w:r>
        <w:separator/>
      </w:r>
    </w:p>
  </w:endnote>
  <w:endnote w:type="continuationSeparator" w:id="0">
    <w:p w14:paraId="1549AC13" w14:textId="77777777" w:rsidR="007B6860" w:rsidRDefault="007B68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0E1C6" w14:textId="77777777" w:rsidR="007B6860" w:rsidRDefault="007B6860" w:rsidP="0038231F">
      <w:pPr>
        <w:spacing w:after="0" w:line="240" w:lineRule="auto"/>
      </w:pPr>
      <w:r>
        <w:separator/>
      </w:r>
    </w:p>
  </w:footnote>
  <w:footnote w:type="continuationSeparator" w:id="0">
    <w:p w14:paraId="7421312A" w14:textId="77777777" w:rsidR="007B6860" w:rsidRDefault="007B6860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35B03765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33CE"/>
    <w:rsid w:val="000464ED"/>
    <w:rsid w:val="00073C3D"/>
    <w:rsid w:val="000805B5"/>
    <w:rsid w:val="000809B6"/>
    <w:rsid w:val="00083F86"/>
    <w:rsid w:val="00091A4B"/>
    <w:rsid w:val="000A2748"/>
    <w:rsid w:val="000B1025"/>
    <w:rsid w:val="000B54D1"/>
    <w:rsid w:val="000C021E"/>
    <w:rsid w:val="000C18AF"/>
    <w:rsid w:val="000D6F17"/>
    <w:rsid w:val="000D73C4"/>
    <w:rsid w:val="000E4D37"/>
    <w:rsid w:val="00100A9F"/>
    <w:rsid w:val="001671C2"/>
    <w:rsid w:val="001902D2"/>
    <w:rsid w:val="001C6945"/>
    <w:rsid w:val="001D4C69"/>
    <w:rsid w:val="001F027E"/>
    <w:rsid w:val="00203A40"/>
    <w:rsid w:val="002168A8"/>
    <w:rsid w:val="00236F4F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9796B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FDF"/>
    <w:rsid w:val="007B6860"/>
    <w:rsid w:val="007C1D5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4B1D"/>
    <w:rsid w:val="008C5709"/>
    <w:rsid w:val="008C6DF8"/>
    <w:rsid w:val="008D0487"/>
    <w:rsid w:val="008D5EBC"/>
    <w:rsid w:val="008E65CF"/>
    <w:rsid w:val="008F3B4E"/>
    <w:rsid w:val="0091264E"/>
    <w:rsid w:val="009301A2"/>
    <w:rsid w:val="00942135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187D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C0590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1A0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A014E-4DA2-401F-9B3F-FC994F71A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2021-04-21T06:48:00Z</cp:lastPrinted>
  <dcterms:created xsi:type="dcterms:W3CDTF">2021-12-29T10:11:00Z</dcterms:created>
  <dcterms:modified xsi:type="dcterms:W3CDTF">2021-12-29T10:46:00Z</dcterms:modified>
</cp:coreProperties>
</file>