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E81BAF" w:rsidRDefault="00E81BAF" w:rsidP="00E81BAF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E81BAF" w:rsidRDefault="00E81BAF" w:rsidP="00E81B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E81BAF" w:rsidRDefault="00E81BAF" w:rsidP="00E81BA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43BE6" w:rsidRPr="00A43BE6">
        <w:rPr>
          <w:b/>
        </w:rPr>
        <w:t>dostawa kamery konferencyjnej oraz bezprzewodowego systemu mikrofonowego - KC-zp.272-758/21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A43BE6" w:rsidRDefault="00A43BE6" w:rsidP="00966470">
      <w:pPr>
        <w:widowControl w:val="0"/>
        <w:spacing w:line="264" w:lineRule="auto"/>
        <w:ind w:right="1"/>
        <w:rPr>
          <w:b/>
          <w:sz w:val="22"/>
          <w:szCs w:val="22"/>
          <w:highlight w:val="darkGray"/>
        </w:rPr>
      </w:pPr>
      <w:r w:rsidRPr="00A43BE6">
        <w:rPr>
          <w:b/>
          <w:sz w:val="22"/>
          <w:szCs w:val="22"/>
          <w:highlight w:val="darkGray"/>
        </w:rPr>
        <w:t>Zadanie nr 1</w:t>
      </w:r>
    </w:p>
    <w:p w:rsidR="00A43BE6" w:rsidRDefault="00A43BE6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:rsidR="00966470" w:rsidRDefault="00966470" w:rsidP="0096647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:rsidR="00966470" w:rsidRDefault="00966470" w:rsidP="00966470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23 % tj.…………………….PLN</w:t>
      </w:r>
    </w:p>
    <w:p w:rsidR="00966470" w:rsidRDefault="00185F2C" w:rsidP="008D2AB8">
      <w:pPr>
        <w:widowControl w:val="0"/>
        <w:ind w:right="1"/>
        <w:jc w:val="both"/>
      </w:pPr>
      <w:r w:rsidRPr="00185F2C">
        <w:rPr>
          <w:b/>
        </w:rPr>
        <w:t>Producent i model oferowanej kamery konferencyjnej</w:t>
      </w:r>
      <w:r>
        <w:t>: ……………………….</w:t>
      </w:r>
    </w:p>
    <w:p w:rsidR="00A43BE6" w:rsidRDefault="00A43BE6" w:rsidP="00A43BE6">
      <w:pPr>
        <w:widowControl w:val="0"/>
        <w:spacing w:line="264" w:lineRule="auto"/>
        <w:ind w:right="1"/>
        <w:jc w:val="both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Okres gwarancji: ……. miesięcy </w:t>
      </w:r>
      <w:r w:rsidRPr="007C6184">
        <w:rPr>
          <w:b/>
          <w:sz w:val="22"/>
          <w:szCs w:val="22"/>
          <w:highlight w:val="yellow"/>
        </w:rPr>
        <w:t>(kryterium oceny ofert)</w:t>
      </w:r>
    </w:p>
    <w:p w:rsidR="00A43BE6" w:rsidRDefault="00A43BE6" w:rsidP="00A43BE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43BE6" w:rsidRDefault="00A43BE6" w:rsidP="00A43BE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realizacji: do ……. dni od daty podpisania umowy </w:t>
      </w:r>
      <w:r w:rsidRPr="007C6184">
        <w:rPr>
          <w:b/>
          <w:sz w:val="22"/>
          <w:szCs w:val="22"/>
          <w:highlight w:val="yellow"/>
        </w:rPr>
        <w:t>(kryterium oceny ofert)</w:t>
      </w:r>
    </w:p>
    <w:p w:rsidR="00185F2C" w:rsidRDefault="00185F2C" w:rsidP="008D2AB8">
      <w:pPr>
        <w:widowControl w:val="0"/>
        <w:ind w:right="1"/>
        <w:jc w:val="both"/>
        <w:rPr>
          <w:b/>
        </w:rPr>
      </w:pPr>
      <w:bookmarkStart w:id="0" w:name="_GoBack"/>
      <w:bookmarkEnd w:id="0"/>
    </w:p>
    <w:p w:rsidR="00A43BE6" w:rsidRDefault="00A43BE6" w:rsidP="00A43BE6">
      <w:pPr>
        <w:widowControl w:val="0"/>
        <w:spacing w:line="264" w:lineRule="auto"/>
        <w:ind w:right="1"/>
        <w:rPr>
          <w:b/>
          <w:sz w:val="22"/>
          <w:szCs w:val="22"/>
          <w:highlight w:val="darkGray"/>
        </w:rPr>
      </w:pPr>
      <w:r w:rsidRPr="00A43BE6">
        <w:rPr>
          <w:b/>
          <w:sz w:val="22"/>
          <w:szCs w:val="22"/>
          <w:highlight w:val="darkGray"/>
        </w:rPr>
        <w:t xml:space="preserve">Zadanie nr </w:t>
      </w:r>
      <w:r>
        <w:rPr>
          <w:b/>
          <w:sz w:val="22"/>
          <w:szCs w:val="22"/>
          <w:highlight w:val="darkGray"/>
        </w:rPr>
        <w:t>2</w:t>
      </w:r>
    </w:p>
    <w:p w:rsidR="00A43BE6" w:rsidRDefault="00A43BE6" w:rsidP="00A43BE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A43BE6" w:rsidRDefault="00A43BE6" w:rsidP="00A43BE6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:rsidR="00A43BE6" w:rsidRDefault="00A43BE6" w:rsidP="00A43BE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A43BE6" w:rsidRDefault="00A43BE6" w:rsidP="00A43BE6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:rsidR="00A43BE6" w:rsidRDefault="00A43BE6" w:rsidP="00A43BE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43BE6" w:rsidRDefault="00A43BE6" w:rsidP="00A43BE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:rsidR="00A43BE6" w:rsidRDefault="00A43BE6" w:rsidP="00A43BE6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23 % tj.…………………….PLN</w:t>
      </w:r>
    </w:p>
    <w:p w:rsidR="00A43BE6" w:rsidRDefault="00A43BE6" w:rsidP="008D2AB8">
      <w:pPr>
        <w:widowControl w:val="0"/>
        <w:ind w:right="1"/>
        <w:jc w:val="both"/>
        <w:rPr>
          <w:b/>
        </w:rPr>
      </w:pPr>
    </w:p>
    <w:p w:rsidR="00A43BE6" w:rsidRDefault="00A43BE6" w:rsidP="008D2AB8">
      <w:pPr>
        <w:widowControl w:val="0"/>
        <w:ind w:right="1"/>
        <w:jc w:val="both"/>
        <w:rPr>
          <w:b/>
        </w:rPr>
      </w:pPr>
    </w:p>
    <w:p w:rsidR="00185F2C" w:rsidRDefault="00185F2C" w:rsidP="008D2AB8">
      <w:pPr>
        <w:widowControl w:val="0"/>
        <w:ind w:right="1"/>
        <w:jc w:val="both"/>
      </w:pPr>
      <w:r w:rsidRPr="00185F2C">
        <w:rPr>
          <w:b/>
        </w:rPr>
        <w:t>Producent i model oferowanego bezprzewodowego systemu mikrofonowego</w:t>
      </w:r>
      <w:r>
        <w:t>: ……………………………………….</w:t>
      </w:r>
    </w:p>
    <w:p w:rsidR="00185F2C" w:rsidRDefault="00185F2C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Okres gwarancji: ……. miesięcy </w:t>
      </w:r>
      <w:r w:rsidRPr="007C6184">
        <w:rPr>
          <w:b/>
          <w:sz w:val="22"/>
          <w:szCs w:val="22"/>
          <w:highlight w:val="yellow"/>
        </w:rPr>
        <w:t>(kryterium oceny ofert)</w:t>
      </w:r>
    </w:p>
    <w:p w:rsidR="00185F2C" w:rsidRDefault="00185F2C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realizacji: do </w:t>
      </w:r>
      <w:r w:rsidR="00190090">
        <w:rPr>
          <w:b/>
          <w:sz w:val="22"/>
          <w:szCs w:val="22"/>
        </w:rPr>
        <w:t>…….</w:t>
      </w:r>
      <w:r>
        <w:rPr>
          <w:b/>
          <w:sz w:val="22"/>
          <w:szCs w:val="22"/>
        </w:rPr>
        <w:t xml:space="preserve"> dni od daty</w:t>
      </w:r>
      <w:r w:rsidR="00190090">
        <w:rPr>
          <w:b/>
          <w:sz w:val="22"/>
          <w:szCs w:val="22"/>
        </w:rPr>
        <w:t xml:space="preserve"> podpisania umowy </w:t>
      </w:r>
      <w:r w:rsidR="00190090" w:rsidRPr="007C6184">
        <w:rPr>
          <w:b/>
          <w:sz w:val="22"/>
          <w:szCs w:val="22"/>
          <w:highlight w:val="yellow"/>
        </w:rPr>
        <w:t>(kryterium oceny ofert)</w:t>
      </w:r>
    </w:p>
    <w:p w:rsidR="00E81BAF" w:rsidRDefault="00E81BAF" w:rsidP="00E81BAF">
      <w:pPr>
        <w:rPr>
          <w:i/>
          <w:iCs/>
          <w:sz w:val="22"/>
          <w:szCs w:val="22"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E81BAF" w:rsidRDefault="00E81BAF" w:rsidP="00E81BA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81BAF" w:rsidRDefault="00E81BAF" w:rsidP="00E81BAF">
      <w:pPr>
        <w:jc w:val="both"/>
        <w:rPr>
          <w:sz w:val="18"/>
          <w:szCs w:val="18"/>
        </w:rPr>
      </w:pPr>
    </w:p>
    <w:p w:rsidR="00E81BAF" w:rsidRDefault="00E81BAF" w:rsidP="00E81BAF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E81BAF" w:rsidRPr="00730EFE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E81BAF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81BAF" w:rsidRPr="001D671E" w:rsidRDefault="00E81BAF" w:rsidP="00E81BA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81BAF" w:rsidRPr="00FE545C" w:rsidTr="00397B6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81BAF" w:rsidRPr="00FE545C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81BAF" w:rsidRPr="00FE545C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E81BAF" w:rsidRDefault="00E81BAF" w:rsidP="00E81BAF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81BAF" w:rsidRDefault="00E81BAF" w:rsidP="00E81BA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niniejszej oferty są:</w:t>
      </w:r>
    </w:p>
    <w:p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81BAF" w:rsidRDefault="00E81BAF" w:rsidP="00E81BAF">
      <w:pPr>
        <w:jc w:val="both"/>
        <w:rPr>
          <w:sz w:val="22"/>
          <w:szCs w:val="22"/>
        </w:rPr>
      </w:pPr>
    </w:p>
    <w:p w:rsidR="00E81BAF" w:rsidRDefault="00E81BAF" w:rsidP="00E81BAF">
      <w:pPr>
        <w:jc w:val="both"/>
        <w:rPr>
          <w:sz w:val="22"/>
          <w:szCs w:val="22"/>
        </w:rPr>
      </w:pPr>
    </w:p>
    <w:p w:rsidR="00C568DF" w:rsidRDefault="00C568DF" w:rsidP="00C568DF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014" w:rsidRDefault="00EC4014">
      <w:r>
        <w:separator/>
      </w:r>
    </w:p>
  </w:endnote>
  <w:endnote w:type="continuationSeparator" w:id="0">
    <w:p w:rsidR="00EC4014" w:rsidRDefault="00EC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014" w:rsidRDefault="00EC4014">
      <w:r>
        <w:separator/>
      </w:r>
    </w:p>
  </w:footnote>
  <w:footnote w:type="continuationSeparator" w:id="0">
    <w:p w:rsidR="00EC4014" w:rsidRDefault="00EC4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0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2130"/>
    <w:rsid w:val="00185F2C"/>
    <w:rsid w:val="00190090"/>
    <w:rsid w:val="001C6F1D"/>
    <w:rsid w:val="001D4612"/>
    <w:rsid w:val="00207E98"/>
    <w:rsid w:val="002510A4"/>
    <w:rsid w:val="002723B0"/>
    <w:rsid w:val="00315A4A"/>
    <w:rsid w:val="0036505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4619"/>
    <w:rsid w:val="006815F6"/>
    <w:rsid w:val="0071283B"/>
    <w:rsid w:val="00774742"/>
    <w:rsid w:val="007748F0"/>
    <w:rsid w:val="007A4321"/>
    <w:rsid w:val="007E0404"/>
    <w:rsid w:val="00833933"/>
    <w:rsid w:val="00853083"/>
    <w:rsid w:val="00871745"/>
    <w:rsid w:val="008B2F0C"/>
    <w:rsid w:val="008B4928"/>
    <w:rsid w:val="008C31C5"/>
    <w:rsid w:val="008D2AB8"/>
    <w:rsid w:val="008F1C66"/>
    <w:rsid w:val="00966470"/>
    <w:rsid w:val="00970FE4"/>
    <w:rsid w:val="00A0022B"/>
    <w:rsid w:val="00A346FE"/>
    <w:rsid w:val="00A43BE6"/>
    <w:rsid w:val="00A47B4D"/>
    <w:rsid w:val="00A5518A"/>
    <w:rsid w:val="00A83018"/>
    <w:rsid w:val="00B12D16"/>
    <w:rsid w:val="00B738DC"/>
    <w:rsid w:val="00B774DC"/>
    <w:rsid w:val="00BC21AF"/>
    <w:rsid w:val="00C568DF"/>
    <w:rsid w:val="00C70ABB"/>
    <w:rsid w:val="00C969A6"/>
    <w:rsid w:val="00CA7D36"/>
    <w:rsid w:val="00D24208"/>
    <w:rsid w:val="00D60C38"/>
    <w:rsid w:val="00D66893"/>
    <w:rsid w:val="00D90ACB"/>
    <w:rsid w:val="00DC1500"/>
    <w:rsid w:val="00E44371"/>
    <w:rsid w:val="00E45F54"/>
    <w:rsid w:val="00E53747"/>
    <w:rsid w:val="00E81BAF"/>
    <w:rsid w:val="00E8339D"/>
    <w:rsid w:val="00E949B0"/>
    <w:rsid w:val="00EC4014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E4DE40"/>
  <w15:chartTrackingRefBased/>
  <w15:docId w15:val="{B4E46C3B-708F-42EC-9556-4BB156AA2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43BE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EC934-408F-4CA9-B196-B968DA500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742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2021-12-29T10:11:00Z</dcterms:created>
  <dcterms:modified xsi:type="dcterms:W3CDTF">2021-12-29T10:45:00Z</dcterms:modified>
</cp:coreProperties>
</file>