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65E9">
        <w:rPr>
          <w:b/>
        </w:rPr>
        <w:t>d</w:t>
      </w:r>
      <w:r w:rsidR="008865E9" w:rsidRPr="008865E9">
        <w:rPr>
          <w:b/>
        </w:rPr>
        <w:t>ostawa kompaktowego układu do nanoszenia cienkich warstw metodą magnetronową DC- KC-zp.272-757/21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185F2C" w:rsidRDefault="00185F2C" w:rsidP="008D2AB8">
      <w:pPr>
        <w:widowControl w:val="0"/>
        <w:ind w:right="1"/>
        <w:jc w:val="both"/>
      </w:pPr>
      <w:r w:rsidRPr="00185F2C">
        <w:rPr>
          <w:b/>
        </w:rPr>
        <w:t>Producent i model oferowane</w:t>
      </w:r>
      <w:r w:rsidR="008865E9">
        <w:rPr>
          <w:b/>
        </w:rPr>
        <w:t>go kompaktowego układu …………………………</w:t>
      </w:r>
    </w:p>
    <w:p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>Okres gwarancji</w:t>
      </w:r>
      <w:r w:rsidR="008865E9">
        <w:rPr>
          <w:b/>
          <w:sz w:val="22"/>
          <w:szCs w:val="22"/>
        </w:rPr>
        <w:t xml:space="preserve"> na układy mechaniczne</w:t>
      </w:r>
      <w:r>
        <w:rPr>
          <w:b/>
          <w:sz w:val="22"/>
          <w:szCs w:val="22"/>
        </w:rPr>
        <w:t xml:space="preserve">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8865E9" w:rsidRDefault="008865E9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 w:rsidRPr="008865E9">
        <w:rPr>
          <w:b/>
          <w:sz w:val="22"/>
          <w:szCs w:val="22"/>
        </w:rPr>
        <w:t xml:space="preserve">Okres gwarancji na układy elektroniczne: …….. miesięcy </w:t>
      </w:r>
      <w:r>
        <w:rPr>
          <w:b/>
          <w:sz w:val="22"/>
          <w:szCs w:val="22"/>
          <w:highlight w:val="yellow"/>
        </w:rPr>
        <w:t>(kryterium oceny ofert)</w:t>
      </w:r>
    </w:p>
    <w:p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E81BAF" w:rsidRPr="008865E9" w:rsidRDefault="00E81BAF" w:rsidP="00E81BA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realizacji: </w:t>
      </w:r>
      <w:r w:rsidRPr="008865E9">
        <w:rPr>
          <w:sz w:val="22"/>
          <w:szCs w:val="22"/>
        </w:rPr>
        <w:t xml:space="preserve">do </w:t>
      </w:r>
      <w:r w:rsidR="008865E9" w:rsidRPr="008865E9">
        <w:rPr>
          <w:sz w:val="22"/>
          <w:szCs w:val="22"/>
        </w:rPr>
        <w:t>3 m-</w:t>
      </w:r>
      <w:proofErr w:type="spellStart"/>
      <w:r w:rsidR="008865E9" w:rsidRPr="008865E9">
        <w:rPr>
          <w:sz w:val="22"/>
          <w:szCs w:val="22"/>
        </w:rPr>
        <w:t>cy</w:t>
      </w:r>
      <w:proofErr w:type="spellEnd"/>
      <w:r w:rsidR="008865E9" w:rsidRPr="008865E9">
        <w:rPr>
          <w:sz w:val="22"/>
          <w:szCs w:val="22"/>
        </w:rPr>
        <w:t xml:space="preserve"> od daty podpisania umowy.</w:t>
      </w:r>
    </w:p>
    <w:p w:rsidR="00E81BAF" w:rsidRDefault="00E81BAF" w:rsidP="00E81BAF">
      <w:pPr>
        <w:rPr>
          <w:i/>
          <w:iCs/>
          <w:sz w:val="22"/>
          <w:szCs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81BAF" w:rsidRDefault="00E81BAF" w:rsidP="00E81BAF">
      <w:pPr>
        <w:jc w:val="both"/>
        <w:rPr>
          <w:sz w:val="18"/>
          <w:szCs w:val="18"/>
        </w:rPr>
      </w:pPr>
    </w:p>
    <w:p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Default="00E81BAF" w:rsidP="00E81BAF">
      <w:pPr>
        <w:jc w:val="both"/>
        <w:rPr>
          <w:sz w:val="22"/>
          <w:szCs w:val="22"/>
        </w:rPr>
      </w:pPr>
    </w:p>
    <w:p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D07" w:rsidRDefault="00A46D07">
      <w:r>
        <w:separator/>
      </w:r>
    </w:p>
  </w:endnote>
  <w:endnote w:type="continuationSeparator" w:id="0">
    <w:p w:rsidR="00A46D07" w:rsidRDefault="00A4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D07" w:rsidRDefault="00A46D07">
      <w:r>
        <w:separator/>
      </w:r>
    </w:p>
  </w:footnote>
  <w:footnote w:type="continuationSeparator" w:id="0">
    <w:p w:rsidR="00A46D07" w:rsidRDefault="00A4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85F2C"/>
    <w:rsid w:val="00190090"/>
    <w:rsid w:val="001C6F1D"/>
    <w:rsid w:val="001D4612"/>
    <w:rsid w:val="00207E98"/>
    <w:rsid w:val="002510A4"/>
    <w:rsid w:val="002723B0"/>
    <w:rsid w:val="00315A4A"/>
    <w:rsid w:val="00365054"/>
    <w:rsid w:val="004B7300"/>
    <w:rsid w:val="004C6753"/>
    <w:rsid w:val="00580975"/>
    <w:rsid w:val="00595C87"/>
    <w:rsid w:val="005D2C65"/>
    <w:rsid w:val="005E6D94"/>
    <w:rsid w:val="0063384F"/>
    <w:rsid w:val="00643C6F"/>
    <w:rsid w:val="00646202"/>
    <w:rsid w:val="0065290F"/>
    <w:rsid w:val="00654619"/>
    <w:rsid w:val="006815F6"/>
    <w:rsid w:val="0071283B"/>
    <w:rsid w:val="00774742"/>
    <w:rsid w:val="007748F0"/>
    <w:rsid w:val="007A4321"/>
    <w:rsid w:val="007E0404"/>
    <w:rsid w:val="00833933"/>
    <w:rsid w:val="00853083"/>
    <w:rsid w:val="00871745"/>
    <w:rsid w:val="008865E9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6D07"/>
    <w:rsid w:val="00A47B4D"/>
    <w:rsid w:val="00A83018"/>
    <w:rsid w:val="00B12D16"/>
    <w:rsid w:val="00B774DC"/>
    <w:rsid w:val="00BC21AF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E44371"/>
    <w:rsid w:val="00E45F54"/>
    <w:rsid w:val="00E50D80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6E5F0C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D6464-CFF6-49B8-81B2-D1F7C3475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2021-12-29T12:24:00Z</dcterms:created>
  <dcterms:modified xsi:type="dcterms:W3CDTF">2021-12-29T12:57:00Z</dcterms:modified>
</cp:coreProperties>
</file>