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DB56B" w14:textId="77777777" w:rsidR="00890B92" w:rsidRDefault="0035369C" w:rsidP="00890B92">
      <w:pPr>
        <w:spacing w:after="240"/>
        <w:jc w:val="right"/>
        <w:rPr>
          <w:sz w:val="22"/>
          <w:szCs w:val="22"/>
        </w:rPr>
      </w:pPr>
      <w:r w:rsidRPr="0035369C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35369C">
        <w:rPr>
          <w:sz w:val="22"/>
          <w:szCs w:val="22"/>
        </w:rPr>
        <w:t>2021-12-29</w:t>
      </w:r>
    </w:p>
    <w:p w14:paraId="3125A19D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BB5D26A" w14:textId="77777777" w:rsidR="00890B92" w:rsidRPr="00D91931" w:rsidRDefault="0035369C" w:rsidP="00890B92">
      <w:pPr>
        <w:rPr>
          <w:b/>
          <w:bCs/>
          <w:sz w:val="22"/>
          <w:szCs w:val="22"/>
        </w:rPr>
      </w:pPr>
      <w:r w:rsidRPr="0035369C">
        <w:rPr>
          <w:b/>
          <w:bCs/>
          <w:sz w:val="22"/>
          <w:szCs w:val="22"/>
        </w:rPr>
        <w:t>GMINA NIEPOŁOMICE</w:t>
      </w:r>
    </w:p>
    <w:p w14:paraId="5955DFD5" w14:textId="77777777" w:rsidR="00890B92" w:rsidRPr="00BD5546" w:rsidRDefault="0035369C" w:rsidP="00890B92">
      <w:pPr>
        <w:rPr>
          <w:sz w:val="22"/>
          <w:szCs w:val="22"/>
        </w:rPr>
      </w:pPr>
      <w:r w:rsidRPr="0035369C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35369C">
        <w:rPr>
          <w:sz w:val="22"/>
          <w:szCs w:val="22"/>
        </w:rPr>
        <w:t>13</w:t>
      </w:r>
    </w:p>
    <w:p w14:paraId="4E78D87A" w14:textId="77777777" w:rsidR="00890B92" w:rsidRPr="00BD5546" w:rsidRDefault="0035369C" w:rsidP="00890B92">
      <w:pPr>
        <w:rPr>
          <w:sz w:val="22"/>
          <w:szCs w:val="22"/>
        </w:rPr>
      </w:pPr>
      <w:r w:rsidRPr="0035369C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35369C">
        <w:rPr>
          <w:sz w:val="22"/>
          <w:szCs w:val="22"/>
        </w:rPr>
        <w:t>Niepołomice</w:t>
      </w:r>
    </w:p>
    <w:p w14:paraId="2CCCE0B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D4DB7D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2F5278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5369C" w:rsidRPr="0035369C">
        <w:rPr>
          <w:b/>
          <w:sz w:val="22"/>
          <w:szCs w:val="22"/>
        </w:rPr>
        <w:t>ZP.271.51.2021</w:t>
      </w:r>
      <w:r w:rsidR="00A80738" w:rsidRPr="00890B92">
        <w:rPr>
          <w:sz w:val="22"/>
          <w:szCs w:val="22"/>
        </w:rPr>
        <w:tab/>
        <w:t xml:space="preserve"> </w:t>
      </w:r>
    </w:p>
    <w:p w14:paraId="71FAF7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EB765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26B9D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B48B0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4476E0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354E98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5369C" w:rsidRPr="0035369C">
        <w:rPr>
          <w:sz w:val="22"/>
          <w:szCs w:val="22"/>
        </w:rPr>
        <w:t xml:space="preserve">Tryb podstawowy bez negocjacji - art. 275 pkt. 1 ustawy </w:t>
      </w:r>
      <w:proofErr w:type="spellStart"/>
      <w:r w:rsidR="0035369C" w:rsidRPr="0035369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6B8E76A4" w14:textId="77777777" w:rsidR="00A80738" w:rsidRPr="00890B92" w:rsidRDefault="0035369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5369C">
        <w:rPr>
          <w:b/>
          <w:sz w:val="22"/>
          <w:szCs w:val="22"/>
        </w:rPr>
        <w:t>Sukcesywna dostawa artykułów żywnościowych  do Przedszkola Samorządowego z Oddziałami Integracyjnymi w Zabierzowie Bocheńskim</w:t>
      </w:r>
    </w:p>
    <w:p w14:paraId="536A52B0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5369C" w:rsidRPr="0035369C">
        <w:rPr>
          <w:sz w:val="22"/>
          <w:szCs w:val="22"/>
        </w:rPr>
        <w:t>(</w:t>
      </w:r>
      <w:proofErr w:type="spellStart"/>
      <w:r w:rsidR="0035369C" w:rsidRPr="0035369C">
        <w:rPr>
          <w:sz w:val="22"/>
          <w:szCs w:val="22"/>
        </w:rPr>
        <w:t>t.j</w:t>
      </w:r>
      <w:proofErr w:type="spellEnd"/>
      <w:r w:rsidR="0035369C" w:rsidRPr="0035369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5369C" w:rsidRPr="00A3048A" w14:paraId="75F03A72" w14:textId="77777777" w:rsidTr="008404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F30414" w14:textId="77777777" w:rsidR="0035369C" w:rsidRPr="00A3048A" w:rsidRDefault="0035369C" w:rsidP="0084043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369C">
              <w:rPr>
                <w:sz w:val="24"/>
                <w:szCs w:val="24"/>
              </w:rPr>
              <w:t>części 1 zamówienia w wysokości 16 411.83 zł brutto;</w:t>
            </w:r>
          </w:p>
        </w:tc>
      </w:tr>
      <w:tr w:rsidR="0035369C" w:rsidRPr="00A3048A" w14:paraId="24160760" w14:textId="77777777" w:rsidTr="008404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FF16AF" w14:textId="77777777" w:rsidR="0035369C" w:rsidRPr="00A3048A" w:rsidRDefault="0035369C" w:rsidP="0084043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369C">
              <w:rPr>
                <w:sz w:val="24"/>
                <w:szCs w:val="24"/>
              </w:rPr>
              <w:t>części 2 zamówienia w wysokości 38 156.91 zł brutto;</w:t>
            </w:r>
          </w:p>
        </w:tc>
      </w:tr>
      <w:tr w:rsidR="0035369C" w:rsidRPr="00A3048A" w14:paraId="4D3E0DC0" w14:textId="77777777" w:rsidTr="008404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25B282" w14:textId="77777777" w:rsidR="0035369C" w:rsidRPr="00A3048A" w:rsidRDefault="0035369C" w:rsidP="0084043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369C">
              <w:rPr>
                <w:sz w:val="24"/>
                <w:szCs w:val="24"/>
              </w:rPr>
              <w:t>części 3 zamówienia w wysokości 46 035.56 zł brutto;</w:t>
            </w:r>
          </w:p>
        </w:tc>
      </w:tr>
      <w:tr w:rsidR="0035369C" w:rsidRPr="00A3048A" w14:paraId="516C50A9" w14:textId="77777777" w:rsidTr="008404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A26793" w14:textId="77777777" w:rsidR="0035369C" w:rsidRPr="00A3048A" w:rsidRDefault="0035369C" w:rsidP="0084043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369C">
              <w:rPr>
                <w:sz w:val="24"/>
                <w:szCs w:val="24"/>
              </w:rPr>
              <w:t>części 4 zamówienia w wysokości 15 248.22 zł brutto;</w:t>
            </w:r>
          </w:p>
        </w:tc>
      </w:tr>
      <w:tr w:rsidR="0035369C" w:rsidRPr="00A3048A" w14:paraId="3AA2971A" w14:textId="77777777" w:rsidTr="008404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5F5091" w14:textId="77777777" w:rsidR="0035369C" w:rsidRPr="00A3048A" w:rsidRDefault="0035369C" w:rsidP="0084043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369C">
              <w:rPr>
                <w:sz w:val="24"/>
                <w:szCs w:val="24"/>
              </w:rPr>
              <w:t>części 5 zamówienia w wysokości 47 490.08 zł brutto;</w:t>
            </w:r>
          </w:p>
        </w:tc>
      </w:tr>
      <w:tr w:rsidR="0035369C" w:rsidRPr="00A3048A" w14:paraId="2A3D2216" w14:textId="77777777" w:rsidTr="008404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8BA4C7" w14:textId="77777777" w:rsidR="0035369C" w:rsidRPr="00A3048A" w:rsidRDefault="0035369C" w:rsidP="0084043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369C">
              <w:rPr>
                <w:sz w:val="24"/>
                <w:szCs w:val="24"/>
              </w:rPr>
              <w:t>części 6 zamówienia w wysokości 71 029.06 zł brutto;</w:t>
            </w:r>
          </w:p>
        </w:tc>
      </w:tr>
      <w:tr w:rsidR="0035369C" w:rsidRPr="00A3048A" w14:paraId="7F572369" w14:textId="77777777" w:rsidTr="008404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517DE3" w14:textId="77777777" w:rsidR="0035369C" w:rsidRPr="00A3048A" w:rsidRDefault="0035369C" w:rsidP="0084043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369C">
              <w:rPr>
                <w:sz w:val="24"/>
                <w:szCs w:val="24"/>
              </w:rPr>
              <w:t>części 7 zamówienia w wysokości 5 405.97 zł brutto;</w:t>
            </w:r>
          </w:p>
        </w:tc>
      </w:tr>
      <w:tr w:rsidR="0035369C" w:rsidRPr="00A3048A" w14:paraId="2471FD91" w14:textId="77777777" w:rsidTr="008404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F66AF4" w14:textId="77777777" w:rsidR="0035369C" w:rsidRPr="00A3048A" w:rsidRDefault="0035369C" w:rsidP="0084043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369C">
              <w:rPr>
                <w:sz w:val="24"/>
                <w:szCs w:val="24"/>
              </w:rPr>
              <w:t>części 8 zamówienia w wysokości 2 642.38 zł brutto;</w:t>
            </w:r>
          </w:p>
        </w:tc>
      </w:tr>
    </w:tbl>
    <w:p w14:paraId="44195EDF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C595786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739BAC3E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362BCD8C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2988F" w14:textId="77777777" w:rsidR="006E699C" w:rsidRDefault="006E699C">
      <w:r>
        <w:separator/>
      </w:r>
    </w:p>
  </w:endnote>
  <w:endnote w:type="continuationSeparator" w:id="0">
    <w:p w14:paraId="3A065706" w14:textId="77777777" w:rsidR="006E699C" w:rsidRDefault="006E6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1B03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417FB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1917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CBD350B">
        <v:line id="_x0000_s1025" style="position:absolute;left:0;text-align:left;z-index:251657728" from="-3.85pt,8.7pt" to="455.15pt,8.7pt"/>
      </w:pict>
    </w:r>
  </w:p>
  <w:p w14:paraId="0C56423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719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99EDAF" w14:textId="77777777" w:rsidR="009F189D" w:rsidRDefault="009F189D">
    <w:pPr>
      <w:pStyle w:val="Stopka"/>
      <w:tabs>
        <w:tab w:val="clear" w:pos="4536"/>
      </w:tabs>
      <w:jc w:val="center"/>
    </w:pPr>
  </w:p>
  <w:p w14:paraId="6A40368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AFE6D" w14:textId="77777777" w:rsidR="006E699C" w:rsidRDefault="006E699C">
      <w:r>
        <w:separator/>
      </w:r>
    </w:p>
  </w:footnote>
  <w:footnote w:type="continuationSeparator" w:id="0">
    <w:p w14:paraId="1999B8D9" w14:textId="77777777" w:rsidR="006E699C" w:rsidRDefault="006E69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C5D21" w14:textId="77777777" w:rsidR="0035369C" w:rsidRDefault="003536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30FF8" w14:textId="77777777" w:rsidR="0035369C" w:rsidRDefault="003536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B2C78" w14:textId="77777777" w:rsidR="0035369C" w:rsidRDefault="003536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699C"/>
    <w:rsid w:val="00007727"/>
    <w:rsid w:val="00017720"/>
    <w:rsid w:val="00035488"/>
    <w:rsid w:val="000D7F25"/>
    <w:rsid w:val="000E00E5"/>
    <w:rsid w:val="00173B20"/>
    <w:rsid w:val="001C69FF"/>
    <w:rsid w:val="0023318D"/>
    <w:rsid w:val="0035369C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E699C"/>
    <w:rsid w:val="00772678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5F1361"/>
  <w15:chartTrackingRefBased/>
  <w15:docId w15:val="{94A0BDB8-C84E-4853-8455-49F109F38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160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2021-12-29T09:01:00Z</dcterms:created>
  <dcterms:modified xsi:type="dcterms:W3CDTF">2021-12-29T09:01:00Z</dcterms:modified>
</cp:coreProperties>
</file>