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A9A6E" w14:textId="77777777" w:rsidR="00D665F5" w:rsidRDefault="00896FC2" w:rsidP="00D665F5">
      <w:pPr>
        <w:spacing w:after="240"/>
        <w:jc w:val="right"/>
        <w:rPr>
          <w:sz w:val="22"/>
          <w:szCs w:val="22"/>
        </w:rPr>
      </w:pPr>
      <w:r w:rsidRPr="00896FC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6FC2">
        <w:rPr>
          <w:sz w:val="22"/>
          <w:szCs w:val="22"/>
        </w:rPr>
        <w:t>2021-12-28</w:t>
      </w:r>
    </w:p>
    <w:p w14:paraId="589347B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337547" w14:textId="77777777" w:rsidR="00896FC2" w:rsidRPr="00896FC2" w:rsidRDefault="00896FC2" w:rsidP="00577BC6">
      <w:pPr>
        <w:spacing w:after="40"/>
        <w:rPr>
          <w:b/>
          <w:bCs/>
          <w:sz w:val="22"/>
          <w:szCs w:val="22"/>
        </w:rPr>
      </w:pPr>
      <w:r w:rsidRPr="00896FC2">
        <w:rPr>
          <w:b/>
          <w:bCs/>
          <w:sz w:val="22"/>
          <w:szCs w:val="22"/>
        </w:rPr>
        <w:t>Akademia Górniczo - Hutnicza</w:t>
      </w:r>
    </w:p>
    <w:p w14:paraId="4226DBF1" w14:textId="77777777" w:rsidR="00896FC2" w:rsidRPr="00896FC2" w:rsidRDefault="00896FC2" w:rsidP="00577BC6">
      <w:pPr>
        <w:spacing w:after="40"/>
        <w:rPr>
          <w:b/>
          <w:bCs/>
          <w:sz w:val="22"/>
          <w:szCs w:val="22"/>
        </w:rPr>
      </w:pPr>
      <w:r w:rsidRPr="00896FC2">
        <w:rPr>
          <w:b/>
          <w:bCs/>
          <w:sz w:val="22"/>
          <w:szCs w:val="22"/>
        </w:rPr>
        <w:t>im. Stanisława Staszica w Krakowie</w:t>
      </w:r>
    </w:p>
    <w:p w14:paraId="67D07A66" w14:textId="77777777" w:rsidR="00D665F5" w:rsidRPr="00D91931" w:rsidRDefault="00896FC2" w:rsidP="00577BC6">
      <w:pPr>
        <w:spacing w:after="40"/>
        <w:rPr>
          <w:b/>
          <w:bCs/>
          <w:sz w:val="22"/>
          <w:szCs w:val="22"/>
        </w:rPr>
      </w:pPr>
      <w:r w:rsidRPr="00896FC2">
        <w:rPr>
          <w:b/>
          <w:bCs/>
          <w:sz w:val="22"/>
          <w:szCs w:val="22"/>
        </w:rPr>
        <w:t>Dział Zamówień Publicznych</w:t>
      </w:r>
    </w:p>
    <w:p w14:paraId="43F490B1" w14:textId="77777777" w:rsidR="00D665F5" w:rsidRPr="00BD5546" w:rsidRDefault="00896FC2" w:rsidP="00D665F5">
      <w:pPr>
        <w:rPr>
          <w:sz w:val="22"/>
          <w:szCs w:val="22"/>
        </w:rPr>
      </w:pPr>
      <w:r w:rsidRPr="00896FC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96FC2">
        <w:rPr>
          <w:sz w:val="22"/>
          <w:szCs w:val="22"/>
        </w:rPr>
        <w:t>30</w:t>
      </w:r>
    </w:p>
    <w:p w14:paraId="185FB6E3" w14:textId="77777777" w:rsidR="00D665F5" w:rsidRPr="00BD5546" w:rsidRDefault="00896FC2" w:rsidP="00D665F5">
      <w:pPr>
        <w:rPr>
          <w:sz w:val="22"/>
          <w:szCs w:val="22"/>
        </w:rPr>
      </w:pPr>
      <w:r w:rsidRPr="00896FC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96FC2">
        <w:rPr>
          <w:sz w:val="22"/>
          <w:szCs w:val="22"/>
        </w:rPr>
        <w:t>Kraków</w:t>
      </w:r>
    </w:p>
    <w:p w14:paraId="515D4F4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B8076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6FC2" w:rsidRPr="00896FC2">
        <w:rPr>
          <w:b/>
          <w:sz w:val="22"/>
          <w:szCs w:val="22"/>
        </w:rPr>
        <w:t>KC-zp.272-662/21</w:t>
      </w:r>
      <w:r w:rsidR="00A80738">
        <w:rPr>
          <w:sz w:val="24"/>
        </w:rPr>
        <w:tab/>
        <w:t xml:space="preserve"> </w:t>
      </w:r>
    </w:p>
    <w:p w14:paraId="460145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DE95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2297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09941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F82B29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0AE15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6FC2" w:rsidRPr="00896FC2">
        <w:rPr>
          <w:sz w:val="22"/>
          <w:szCs w:val="22"/>
        </w:rPr>
        <w:t xml:space="preserve">Tryb podstawowy bez negocjacji - art. 275 pkt. 1 ustawy </w:t>
      </w:r>
      <w:proofErr w:type="spellStart"/>
      <w:r w:rsidR="00896FC2" w:rsidRPr="00896FC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0748CB1" w14:textId="77777777" w:rsidR="00A80738" w:rsidRPr="00577BC6" w:rsidRDefault="00896F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6FC2">
        <w:rPr>
          <w:b/>
          <w:sz w:val="22"/>
          <w:szCs w:val="22"/>
        </w:rPr>
        <w:t>dostawa i montaż mebli biurowych i kuchennych oraz wyposażenia do budynku C-1 AGH w Krakowie dla potrzeb CTT i DWAG - KC-zp.272-662/21</w:t>
      </w:r>
    </w:p>
    <w:p w14:paraId="42464F5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96FC2" w:rsidRPr="00896FC2">
        <w:rPr>
          <w:sz w:val="22"/>
          <w:szCs w:val="22"/>
        </w:rPr>
        <w:t>(</w:t>
      </w:r>
      <w:proofErr w:type="spellStart"/>
      <w:r w:rsidR="00896FC2" w:rsidRPr="00896FC2">
        <w:rPr>
          <w:sz w:val="22"/>
          <w:szCs w:val="22"/>
        </w:rPr>
        <w:t>t.j</w:t>
      </w:r>
      <w:proofErr w:type="spellEnd"/>
      <w:r w:rsidR="00896FC2" w:rsidRPr="00896FC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5DE1B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6FC2" w:rsidRPr="00896FC2">
        <w:rPr>
          <w:sz w:val="22"/>
          <w:szCs w:val="22"/>
        </w:rPr>
        <w:t>28/12/2021</w:t>
      </w:r>
      <w:r w:rsidR="00FF4AB1" w:rsidRPr="00577BC6">
        <w:rPr>
          <w:sz w:val="22"/>
          <w:szCs w:val="22"/>
        </w:rPr>
        <w:t xml:space="preserve"> o godz. </w:t>
      </w:r>
      <w:r w:rsidR="00896FC2" w:rsidRPr="00896FC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DE7D1C0" w14:textId="77777777" w:rsidTr="003F57CD">
        <w:tc>
          <w:tcPr>
            <w:tcW w:w="993" w:type="dxa"/>
            <w:shd w:val="clear" w:color="auto" w:fill="auto"/>
            <w:vAlign w:val="center"/>
          </w:tcPr>
          <w:p w14:paraId="12A91D0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CCB26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8192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6FC2" w:rsidRPr="00493F8C" w14:paraId="7C37E40C" w14:textId="77777777" w:rsidTr="00A94D61">
        <w:tc>
          <w:tcPr>
            <w:tcW w:w="993" w:type="dxa"/>
            <w:shd w:val="clear" w:color="auto" w:fill="auto"/>
            <w:vAlign w:val="center"/>
          </w:tcPr>
          <w:p w14:paraId="01669236" w14:textId="77777777" w:rsidR="00896FC2" w:rsidRPr="00490DC0" w:rsidRDefault="00896FC2" w:rsidP="00A94D61">
            <w:pPr>
              <w:spacing w:before="120" w:after="120"/>
              <w:jc w:val="center"/>
            </w:pPr>
            <w:r w:rsidRPr="00896FC2">
              <w:t>1</w:t>
            </w:r>
          </w:p>
        </w:tc>
        <w:tc>
          <w:tcPr>
            <w:tcW w:w="5244" w:type="dxa"/>
            <w:shd w:val="clear" w:color="auto" w:fill="auto"/>
          </w:tcPr>
          <w:p w14:paraId="5703E4D4" w14:textId="77777777" w:rsidR="00896FC2" w:rsidRPr="00490DC0" w:rsidRDefault="00896FC2" w:rsidP="00A94D61">
            <w:pPr>
              <w:spacing w:before="40"/>
            </w:pPr>
            <w:proofErr w:type="spellStart"/>
            <w:r w:rsidRPr="00896FC2">
              <w:t>Tronus</w:t>
            </w:r>
            <w:proofErr w:type="spellEnd"/>
            <w:r w:rsidRPr="00896FC2">
              <w:t xml:space="preserve"> Polska Sp. z o.o.</w:t>
            </w:r>
          </w:p>
          <w:p w14:paraId="4B6E703C" w14:textId="77777777" w:rsidR="00896FC2" w:rsidRPr="00490DC0" w:rsidRDefault="00896FC2" w:rsidP="00A94D61">
            <w:r w:rsidRPr="00896FC2">
              <w:t>Ordona</w:t>
            </w:r>
            <w:r w:rsidRPr="00490DC0">
              <w:t xml:space="preserve"> </w:t>
            </w:r>
            <w:r w:rsidRPr="00896FC2">
              <w:t>2a</w:t>
            </w:r>
            <w:r w:rsidRPr="00490DC0">
              <w:t xml:space="preserve"> </w:t>
            </w:r>
          </w:p>
          <w:p w14:paraId="66D47D38" w14:textId="77777777" w:rsidR="00896FC2" w:rsidRPr="00490DC0" w:rsidRDefault="00896FC2" w:rsidP="00A94D61">
            <w:pPr>
              <w:spacing w:after="40"/>
              <w:jc w:val="both"/>
            </w:pPr>
            <w:r w:rsidRPr="00896FC2">
              <w:t>01-237</w:t>
            </w:r>
            <w:r w:rsidRPr="00490DC0">
              <w:t xml:space="preserve"> </w:t>
            </w:r>
            <w:r w:rsidRPr="00896FC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D4BBDE" w14:textId="77777777" w:rsidR="00896FC2" w:rsidRPr="00490DC0" w:rsidRDefault="00896FC2" w:rsidP="00A94D61">
            <w:pPr>
              <w:spacing w:before="120" w:after="120"/>
              <w:jc w:val="both"/>
            </w:pPr>
            <w:r w:rsidRPr="00896FC2">
              <w:t>391 595.10 zł</w:t>
            </w:r>
          </w:p>
        </w:tc>
      </w:tr>
      <w:tr w:rsidR="00896FC2" w:rsidRPr="00493F8C" w14:paraId="19C23A3C" w14:textId="77777777" w:rsidTr="00A94D61">
        <w:tc>
          <w:tcPr>
            <w:tcW w:w="993" w:type="dxa"/>
            <w:shd w:val="clear" w:color="auto" w:fill="auto"/>
            <w:vAlign w:val="center"/>
          </w:tcPr>
          <w:p w14:paraId="0734AD9B" w14:textId="77777777" w:rsidR="00896FC2" w:rsidRPr="00490DC0" w:rsidRDefault="00896FC2" w:rsidP="00A94D61">
            <w:pPr>
              <w:spacing w:before="120" w:after="120"/>
              <w:jc w:val="center"/>
            </w:pPr>
            <w:r w:rsidRPr="00896FC2">
              <w:t>2</w:t>
            </w:r>
          </w:p>
        </w:tc>
        <w:tc>
          <w:tcPr>
            <w:tcW w:w="5244" w:type="dxa"/>
            <w:shd w:val="clear" w:color="auto" w:fill="auto"/>
          </w:tcPr>
          <w:p w14:paraId="0AF4BB19" w14:textId="77777777" w:rsidR="00896FC2" w:rsidRPr="00490DC0" w:rsidRDefault="00896FC2" w:rsidP="00A94D61">
            <w:pPr>
              <w:spacing w:before="40"/>
            </w:pPr>
            <w:r w:rsidRPr="00896FC2">
              <w:t>Studio Kreska Przemysław Ptaszyński</w:t>
            </w:r>
          </w:p>
          <w:p w14:paraId="69BA72DD" w14:textId="77777777" w:rsidR="00896FC2" w:rsidRPr="00490DC0" w:rsidRDefault="00896FC2" w:rsidP="00A94D61">
            <w:r w:rsidRPr="00896FC2">
              <w:t>Hutnicza</w:t>
            </w:r>
            <w:r w:rsidRPr="00490DC0">
              <w:t xml:space="preserve"> </w:t>
            </w:r>
            <w:r w:rsidRPr="00896FC2">
              <w:t>125</w:t>
            </w:r>
            <w:r w:rsidRPr="00490DC0">
              <w:t xml:space="preserve"> </w:t>
            </w:r>
          </w:p>
          <w:p w14:paraId="30D57EBF" w14:textId="77777777" w:rsidR="00896FC2" w:rsidRPr="00490DC0" w:rsidRDefault="00896FC2" w:rsidP="00A94D61">
            <w:pPr>
              <w:spacing w:after="40"/>
              <w:jc w:val="both"/>
            </w:pPr>
            <w:r w:rsidRPr="00896FC2">
              <w:t>85-873</w:t>
            </w:r>
            <w:r w:rsidRPr="00490DC0">
              <w:t xml:space="preserve"> </w:t>
            </w:r>
            <w:r w:rsidRPr="00896FC2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6C45E6" w14:textId="77777777" w:rsidR="00896FC2" w:rsidRPr="00490DC0" w:rsidRDefault="00896FC2" w:rsidP="00A94D61">
            <w:pPr>
              <w:spacing w:before="120" w:after="120"/>
              <w:jc w:val="both"/>
            </w:pPr>
            <w:r w:rsidRPr="00896FC2">
              <w:t>315 060.24 zł</w:t>
            </w:r>
          </w:p>
        </w:tc>
      </w:tr>
      <w:tr w:rsidR="00896FC2" w:rsidRPr="00493F8C" w14:paraId="06C76179" w14:textId="77777777" w:rsidTr="00A94D61">
        <w:tc>
          <w:tcPr>
            <w:tcW w:w="993" w:type="dxa"/>
            <w:shd w:val="clear" w:color="auto" w:fill="auto"/>
            <w:vAlign w:val="center"/>
          </w:tcPr>
          <w:p w14:paraId="4B40D3AE" w14:textId="77777777" w:rsidR="00896FC2" w:rsidRPr="00490DC0" w:rsidRDefault="00896FC2" w:rsidP="00A94D61">
            <w:pPr>
              <w:spacing w:before="120" w:after="120"/>
              <w:jc w:val="center"/>
            </w:pPr>
            <w:r w:rsidRPr="00896FC2">
              <w:t>3</w:t>
            </w:r>
          </w:p>
        </w:tc>
        <w:tc>
          <w:tcPr>
            <w:tcW w:w="5244" w:type="dxa"/>
            <w:shd w:val="clear" w:color="auto" w:fill="auto"/>
          </w:tcPr>
          <w:p w14:paraId="1105A9C8" w14:textId="77777777" w:rsidR="00896FC2" w:rsidRPr="00490DC0" w:rsidRDefault="00896FC2" w:rsidP="00A94D61">
            <w:pPr>
              <w:spacing w:before="40"/>
            </w:pPr>
            <w:r w:rsidRPr="00896FC2">
              <w:t>Piasecki Andrzej</w:t>
            </w:r>
          </w:p>
          <w:p w14:paraId="214F22E4" w14:textId="77777777" w:rsidR="00896FC2" w:rsidRPr="00490DC0" w:rsidRDefault="00896FC2" w:rsidP="00A94D61">
            <w:r w:rsidRPr="00896FC2">
              <w:t>ul. Migdałowa 8</w:t>
            </w:r>
            <w:r w:rsidRPr="00490DC0">
              <w:t xml:space="preserve"> </w:t>
            </w:r>
            <w:r w:rsidRPr="00896FC2">
              <w:t>8</w:t>
            </w:r>
            <w:r w:rsidRPr="00490DC0">
              <w:t xml:space="preserve"> </w:t>
            </w:r>
          </w:p>
          <w:p w14:paraId="73FA585F" w14:textId="77777777" w:rsidR="00896FC2" w:rsidRPr="00490DC0" w:rsidRDefault="00896FC2" w:rsidP="00A94D61">
            <w:pPr>
              <w:spacing w:after="40"/>
              <w:jc w:val="both"/>
            </w:pPr>
            <w:r w:rsidRPr="00896FC2">
              <w:t>62-081</w:t>
            </w:r>
            <w:r w:rsidRPr="00490DC0">
              <w:t xml:space="preserve"> </w:t>
            </w:r>
            <w:r w:rsidRPr="00896FC2">
              <w:t>Chyby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1D22A8" w14:textId="77777777" w:rsidR="00896FC2" w:rsidRPr="00490DC0" w:rsidRDefault="00896FC2" w:rsidP="00A94D61">
            <w:pPr>
              <w:spacing w:before="120" w:after="120"/>
              <w:jc w:val="both"/>
            </w:pPr>
            <w:r w:rsidRPr="00896FC2">
              <w:t>446 978.31 zł</w:t>
            </w:r>
          </w:p>
        </w:tc>
      </w:tr>
      <w:tr w:rsidR="00896FC2" w:rsidRPr="00493F8C" w14:paraId="3481AF42" w14:textId="77777777" w:rsidTr="00A94D61">
        <w:tc>
          <w:tcPr>
            <w:tcW w:w="993" w:type="dxa"/>
            <w:shd w:val="clear" w:color="auto" w:fill="auto"/>
            <w:vAlign w:val="center"/>
          </w:tcPr>
          <w:p w14:paraId="29F31BA7" w14:textId="77777777" w:rsidR="00896FC2" w:rsidRPr="00490DC0" w:rsidRDefault="00896FC2" w:rsidP="00A94D61">
            <w:pPr>
              <w:spacing w:before="120" w:after="120"/>
              <w:jc w:val="center"/>
            </w:pPr>
            <w:r w:rsidRPr="00896FC2">
              <w:t>4</w:t>
            </w:r>
          </w:p>
        </w:tc>
        <w:tc>
          <w:tcPr>
            <w:tcW w:w="5244" w:type="dxa"/>
            <w:shd w:val="clear" w:color="auto" w:fill="auto"/>
          </w:tcPr>
          <w:p w14:paraId="6E788E16" w14:textId="77777777" w:rsidR="00896FC2" w:rsidRPr="00490DC0" w:rsidRDefault="00896FC2" w:rsidP="00A94D61">
            <w:pPr>
              <w:spacing w:before="40"/>
            </w:pPr>
            <w:r w:rsidRPr="00896FC2">
              <w:t>ALDUO Sp. z o.o.</w:t>
            </w:r>
          </w:p>
          <w:p w14:paraId="21EFD994" w14:textId="34C39869" w:rsidR="00896FC2" w:rsidRPr="00490DC0" w:rsidRDefault="00896FC2" w:rsidP="00A94D61">
            <w:r w:rsidRPr="00896FC2">
              <w:t xml:space="preserve">ul. </w:t>
            </w:r>
            <w:r w:rsidR="003D3AB7">
              <w:t>Miłkowskiego 3/301</w:t>
            </w:r>
            <w:r w:rsidRPr="00490DC0">
              <w:t xml:space="preserve"> </w:t>
            </w:r>
          </w:p>
          <w:p w14:paraId="097AD8B6" w14:textId="3E8C0FC1" w:rsidR="00896FC2" w:rsidRPr="00490DC0" w:rsidRDefault="003D3AB7" w:rsidP="00A94D61">
            <w:pPr>
              <w:spacing w:after="40"/>
              <w:jc w:val="both"/>
            </w:pPr>
            <w:r>
              <w:t>30-349</w:t>
            </w:r>
            <w:r w:rsidR="00896FC2" w:rsidRPr="00490DC0">
              <w:t xml:space="preserve"> </w:t>
            </w:r>
            <w:r w:rsidR="00896FC2" w:rsidRPr="00896FC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D87EB5" w14:textId="77777777" w:rsidR="00896FC2" w:rsidRPr="00490DC0" w:rsidRDefault="00896FC2" w:rsidP="00A94D61">
            <w:pPr>
              <w:spacing w:before="120" w:after="120"/>
              <w:jc w:val="both"/>
            </w:pPr>
            <w:r w:rsidRPr="00896FC2">
              <w:t>306 614.40 zł</w:t>
            </w:r>
          </w:p>
        </w:tc>
      </w:tr>
      <w:tr w:rsidR="00896FC2" w:rsidRPr="00493F8C" w14:paraId="15C8AC5D" w14:textId="77777777" w:rsidTr="00A94D61">
        <w:tc>
          <w:tcPr>
            <w:tcW w:w="993" w:type="dxa"/>
            <w:shd w:val="clear" w:color="auto" w:fill="auto"/>
            <w:vAlign w:val="center"/>
          </w:tcPr>
          <w:p w14:paraId="6E2D5815" w14:textId="77777777" w:rsidR="00896FC2" w:rsidRPr="00490DC0" w:rsidRDefault="00896FC2" w:rsidP="00A94D61">
            <w:pPr>
              <w:spacing w:before="120" w:after="120"/>
              <w:jc w:val="center"/>
            </w:pPr>
            <w:r w:rsidRPr="00896FC2">
              <w:t>5</w:t>
            </w:r>
          </w:p>
        </w:tc>
        <w:tc>
          <w:tcPr>
            <w:tcW w:w="5244" w:type="dxa"/>
            <w:shd w:val="clear" w:color="auto" w:fill="auto"/>
          </w:tcPr>
          <w:p w14:paraId="5C99070D" w14:textId="77777777" w:rsidR="00896FC2" w:rsidRPr="00490DC0" w:rsidRDefault="00896FC2" w:rsidP="00A94D61">
            <w:pPr>
              <w:spacing w:before="40"/>
            </w:pPr>
            <w:r w:rsidRPr="00896FC2">
              <w:t>Firma Produkcyjno-Usługowo-Handlowa Krzysztof Bieda</w:t>
            </w:r>
          </w:p>
          <w:p w14:paraId="75B06D70" w14:textId="77777777" w:rsidR="00896FC2" w:rsidRPr="00490DC0" w:rsidRDefault="00896FC2" w:rsidP="00A94D61">
            <w:r w:rsidRPr="00896FC2">
              <w:t>Piłsudskiego</w:t>
            </w:r>
            <w:r w:rsidRPr="00490DC0">
              <w:t xml:space="preserve"> </w:t>
            </w:r>
            <w:r w:rsidRPr="00896FC2">
              <w:t>43</w:t>
            </w:r>
            <w:r w:rsidRPr="00490DC0">
              <w:t xml:space="preserve"> </w:t>
            </w:r>
          </w:p>
          <w:p w14:paraId="0C635B3A" w14:textId="77777777" w:rsidR="00896FC2" w:rsidRPr="00490DC0" w:rsidRDefault="00896FC2" w:rsidP="00A94D61">
            <w:pPr>
              <w:spacing w:after="40"/>
              <w:jc w:val="both"/>
            </w:pPr>
            <w:r w:rsidRPr="00896FC2">
              <w:t>34-600</w:t>
            </w:r>
            <w:r w:rsidRPr="00490DC0">
              <w:t xml:space="preserve"> </w:t>
            </w:r>
            <w:r w:rsidRPr="00896FC2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AF6529" w14:textId="77777777" w:rsidR="00896FC2" w:rsidRPr="00490DC0" w:rsidRDefault="00896FC2" w:rsidP="00A94D61">
            <w:pPr>
              <w:spacing w:before="120" w:after="120"/>
              <w:jc w:val="both"/>
            </w:pPr>
            <w:r w:rsidRPr="00896FC2">
              <w:t>435 119.88 zł</w:t>
            </w:r>
          </w:p>
        </w:tc>
      </w:tr>
      <w:tr w:rsidR="00896FC2" w:rsidRPr="00493F8C" w14:paraId="56F466EA" w14:textId="77777777" w:rsidTr="00A94D61">
        <w:tc>
          <w:tcPr>
            <w:tcW w:w="993" w:type="dxa"/>
            <w:shd w:val="clear" w:color="auto" w:fill="auto"/>
            <w:vAlign w:val="center"/>
          </w:tcPr>
          <w:p w14:paraId="4E8936CA" w14:textId="77777777" w:rsidR="00896FC2" w:rsidRPr="00490DC0" w:rsidRDefault="00896FC2" w:rsidP="00A94D61">
            <w:pPr>
              <w:spacing w:before="120" w:after="120"/>
              <w:jc w:val="center"/>
            </w:pPr>
            <w:r w:rsidRPr="00896FC2">
              <w:t>6</w:t>
            </w:r>
          </w:p>
        </w:tc>
        <w:tc>
          <w:tcPr>
            <w:tcW w:w="5244" w:type="dxa"/>
            <w:shd w:val="clear" w:color="auto" w:fill="auto"/>
          </w:tcPr>
          <w:p w14:paraId="0107B668" w14:textId="77777777" w:rsidR="00896FC2" w:rsidRPr="00490DC0" w:rsidRDefault="00896FC2" w:rsidP="00A94D61">
            <w:pPr>
              <w:spacing w:before="40"/>
            </w:pPr>
            <w:r w:rsidRPr="00896FC2">
              <w:t xml:space="preserve">ZPH LUMAR Jacek </w:t>
            </w:r>
            <w:proofErr w:type="spellStart"/>
            <w:r w:rsidRPr="00896FC2">
              <w:t>Ogórkiewicz</w:t>
            </w:r>
            <w:proofErr w:type="spellEnd"/>
          </w:p>
          <w:p w14:paraId="1FED7126" w14:textId="77777777" w:rsidR="00896FC2" w:rsidRPr="00490DC0" w:rsidRDefault="00896FC2" w:rsidP="00A94D61">
            <w:r w:rsidRPr="00896FC2">
              <w:t>Wierzbowa</w:t>
            </w:r>
            <w:r w:rsidRPr="00490DC0">
              <w:t xml:space="preserve"> </w:t>
            </w:r>
            <w:r w:rsidRPr="00896FC2">
              <w:t>3</w:t>
            </w:r>
            <w:r w:rsidRPr="00490DC0">
              <w:t xml:space="preserve"> </w:t>
            </w:r>
          </w:p>
          <w:p w14:paraId="731A8F93" w14:textId="77777777" w:rsidR="00896FC2" w:rsidRPr="00490DC0" w:rsidRDefault="00896FC2" w:rsidP="00A94D61">
            <w:pPr>
              <w:spacing w:after="40"/>
              <w:jc w:val="both"/>
            </w:pPr>
            <w:r w:rsidRPr="00896FC2">
              <w:t>85-374</w:t>
            </w:r>
            <w:r w:rsidRPr="00490DC0">
              <w:t xml:space="preserve"> </w:t>
            </w:r>
            <w:r w:rsidRPr="00896FC2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02FEC3" w14:textId="77777777" w:rsidR="00896FC2" w:rsidRPr="00490DC0" w:rsidRDefault="00896FC2" w:rsidP="00A94D61">
            <w:pPr>
              <w:spacing w:before="120" w:after="120"/>
              <w:jc w:val="both"/>
            </w:pPr>
            <w:r w:rsidRPr="00896FC2">
              <w:t>408 409.20 zł</w:t>
            </w:r>
          </w:p>
        </w:tc>
      </w:tr>
    </w:tbl>
    <w:p w14:paraId="791D044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93B3AB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5A16EBC" w14:textId="1E4534F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F854" w14:textId="77777777" w:rsidR="00714133" w:rsidRDefault="00714133">
      <w:r>
        <w:separator/>
      </w:r>
    </w:p>
  </w:endnote>
  <w:endnote w:type="continuationSeparator" w:id="0">
    <w:p w14:paraId="2D50DEA2" w14:textId="77777777" w:rsidR="00714133" w:rsidRDefault="0071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457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3838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3FB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63AD6C">
        <v:line id="_x0000_s1025" style="position:absolute;left:0;text-align:left;z-index:251657728" from="-3.85pt,8.7pt" to="455.15pt,8.7pt"/>
      </w:pict>
    </w:r>
  </w:p>
  <w:p w14:paraId="3FB21A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E92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7BD924" w14:textId="77777777" w:rsidR="009F189D" w:rsidRDefault="009F189D">
    <w:pPr>
      <w:pStyle w:val="Stopka"/>
      <w:tabs>
        <w:tab w:val="clear" w:pos="4536"/>
      </w:tabs>
      <w:jc w:val="center"/>
    </w:pPr>
  </w:p>
  <w:p w14:paraId="254604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7B41D" w14:textId="77777777" w:rsidR="00714133" w:rsidRDefault="00714133">
      <w:r>
        <w:separator/>
      </w:r>
    </w:p>
  </w:footnote>
  <w:footnote w:type="continuationSeparator" w:id="0">
    <w:p w14:paraId="775911C9" w14:textId="77777777" w:rsidR="00714133" w:rsidRDefault="0071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E4C2E" w14:textId="77777777" w:rsidR="00896FC2" w:rsidRDefault="00896F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C5B53" w14:textId="77777777" w:rsidR="00896FC2" w:rsidRDefault="00896F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5EB4" w14:textId="77777777" w:rsidR="00896FC2" w:rsidRDefault="00896F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13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3AB7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4133"/>
    <w:rsid w:val="00843263"/>
    <w:rsid w:val="00861E75"/>
    <w:rsid w:val="00896FC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D22D6"/>
  <w15:chartTrackingRefBased/>
  <w15:docId w15:val="{74D3473C-AB9D-46C1-A539-1CF87DB4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2021-12-28T13:03:00Z</dcterms:created>
  <dcterms:modified xsi:type="dcterms:W3CDTF">2021-12-28T13:04:00Z</dcterms:modified>
</cp:coreProperties>
</file>