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A406345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F8344F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108E4744" w14:textId="77777777" w:rsidR="00E40A3C" w:rsidRDefault="00E40A3C" w:rsidP="00175B03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175B03">
      <w:pPr>
        <w:tabs>
          <w:tab w:val="left" w:pos="0"/>
        </w:tabs>
        <w:jc w:val="center"/>
        <w:rPr>
          <w:b/>
          <w:color w:val="000000"/>
        </w:rPr>
      </w:pPr>
    </w:p>
    <w:p w14:paraId="5EFADFBD" w14:textId="77777777" w:rsidR="00E40A3C" w:rsidRDefault="00E40A3C" w:rsidP="00175B03">
      <w:pPr>
        <w:tabs>
          <w:tab w:val="right" w:pos="9000"/>
        </w:tabs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175B03">
      <w:pPr>
        <w:tabs>
          <w:tab w:val="right" w:pos="9000"/>
        </w:tabs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6261E496" w:rsidR="00E40A3C" w:rsidRDefault="00E40A3C" w:rsidP="00175B03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6D67F3" w:rsidRPr="00796413">
        <w:rPr>
          <w:b/>
          <w:sz w:val="22"/>
          <w:szCs w:val="22"/>
        </w:rPr>
        <w:t>usługa szkolenia wraz z cateringiem dla pracowników AGH w ramach projektu POWR.03.05.00-00-Z309/18-00 Zadanie 6 Podniesienie  kompetencji kadry administracyjnej - KC-zp.272-696/21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719"/>
        <w:gridCol w:w="1275"/>
        <w:gridCol w:w="1843"/>
        <w:gridCol w:w="2126"/>
      </w:tblGrid>
      <w:tr w:rsidR="00BB6F4B" w:rsidRPr="00175B03" w14:paraId="48785F38" w14:textId="17786C2C" w:rsidTr="00BB6F4B">
        <w:trPr>
          <w:cantSplit/>
          <w:trHeight w:val="680"/>
        </w:trPr>
        <w:tc>
          <w:tcPr>
            <w:tcW w:w="633" w:type="dxa"/>
            <w:vAlign w:val="center"/>
          </w:tcPr>
          <w:p w14:paraId="48BDBA12" w14:textId="0522B020" w:rsidR="00BB6F4B" w:rsidRPr="00175B03" w:rsidRDefault="00BB6F4B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Lp.</w:t>
            </w:r>
          </w:p>
        </w:tc>
        <w:tc>
          <w:tcPr>
            <w:tcW w:w="3719" w:type="dxa"/>
            <w:vAlign w:val="center"/>
          </w:tcPr>
          <w:p w14:paraId="31981277" w14:textId="742AB7A3" w:rsidR="00BB6F4B" w:rsidRPr="00175B03" w:rsidRDefault="00BB6F4B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Przedmiot usługi</w:t>
            </w:r>
            <w:r w:rsidRPr="00175B03">
              <w:rPr>
                <w:rStyle w:val="Odwoanieprzypisudolnego"/>
                <w:b/>
              </w:rPr>
              <w:footnoteReference w:id="1"/>
            </w:r>
            <w:r w:rsidRPr="00175B03">
              <w:rPr>
                <w:b/>
              </w:rPr>
              <w:t xml:space="preserve"> </w:t>
            </w:r>
          </w:p>
        </w:tc>
        <w:tc>
          <w:tcPr>
            <w:tcW w:w="1275" w:type="dxa"/>
          </w:tcPr>
          <w:p w14:paraId="2F6ECB42" w14:textId="53F806D9" w:rsidR="00BB6F4B" w:rsidRPr="00175B03" w:rsidRDefault="00BB6F4B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 xml:space="preserve">Ilość </w:t>
            </w:r>
            <w:r w:rsidR="00175B03" w:rsidRPr="00175B03">
              <w:rPr>
                <w:b/>
              </w:rPr>
              <w:t>godzin szkoleniowych</w:t>
            </w:r>
          </w:p>
        </w:tc>
        <w:tc>
          <w:tcPr>
            <w:tcW w:w="1843" w:type="dxa"/>
          </w:tcPr>
          <w:p w14:paraId="486688B8" w14:textId="77777777" w:rsidR="00BB6F4B" w:rsidRPr="002705F3" w:rsidRDefault="00BB6F4B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2705F3">
              <w:rPr>
                <w:b/>
              </w:rPr>
              <w:t xml:space="preserve">Data </w:t>
            </w:r>
          </w:p>
          <w:p w14:paraId="51D71A46" w14:textId="2097CC5E" w:rsidR="00BB6F4B" w:rsidRPr="00175B03" w:rsidRDefault="00BB6F4B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2705F3">
              <w:rPr>
                <w:b/>
              </w:rPr>
              <w:t>wykonania</w:t>
            </w:r>
          </w:p>
        </w:tc>
        <w:tc>
          <w:tcPr>
            <w:tcW w:w="2126" w:type="dxa"/>
          </w:tcPr>
          <w:p w14:paraId="46F53F8E" w14:textId="77777777" w:rsidR="00BB6F4B" w:rsidRPr="00175B03" w:rsidRDefault="00BB6F4B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 xml:space="preserve">Odbiorca usługi </w:t>
            </w:r>
          </w:p>
          <w:p w14:paraId="01DAA0A4" w14:textId="49940CD1" w:rsidR="00BB6F4B" w:rsidRPr="00175B03" w:rsidRDefault="00BB6F4B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(nazwa, adres)</w:t>
            </w:r>
          </w:p>
        </w:tc>
      </w:tr>
      <w:tr w:rsidR="00BB6F4B" w:rsidRPr="00175B03" w14:paraId="21D5C273" w14:textId="3B516016" w:rsidTr="00BB6F4B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BB6F4B" w:rsidRPr="00175B03" w:rsidRDefault="00BB6F4B" w:rsidP="00175B03">
            <w:pPr>
              <w:tabs>
                <w:tab w:val="left" w:pos="0"/>
              </w:tabs>
              <w:jc w:val="center"/>
            </w:pPr>
            <w:r w:rsidRPr="00175B03">
              <w:t>1</w:t>
            </w:r>
          </w:p>
        </w:tc>
        <w:tc>
          <w:tcPr>
            <w:tcW w:w="3719" w:type="dxa"/>
            <w:vAlign w:val="center"/>
          </w:tcPr>
          <w:p w14:paraId="3EDE7729" w14:textId="77777777" w:rsidR="00BB6F4B" w:rsidRPr="00175B03" w:rsidRDefault="00BB6F4B" w:rsidP="00175B03">
            <w:pPr>
              <w:tabs>
                <w:tab w:val="left" w:pos="0"/>
              </w:tabs>
              <w:jc w:val="center"/>
            </w:pPr>
            <w:r w:rsidRPr="00175B03">
              <w:t>2</w:t>
            </w:r>
          </w:p>
        </w:tc>
        <w:tc>
          <w:tcPr>
            <w:tcW w:w="1275" w:type="dxa"/>
          </w:tcPr>
          <w:p w14:paraId="255DFD93" w14:textId="08510715" w:rsidR="00BB6F4B" w:rsidRPr="00175B03" w:rsidRDefault="00BB6F4B" w:rsidP="00175B03">
            <w:pPr>
              <w:tabs>
                <w:tab w:val="left" w:pos="0"/>
              </w:tabs>
              <w:jc w:val="center"/>
            </w:pPr>
            <w:r w:rsidRPr="00175B03">
              <w:t>3</w:t>
            </w:r>
          </w:p>
        </w:tc>
        <w:tc>
          <w:tcPr>
            <w:tcW w:w="1843" w:type="dxa"/>
          </w:tcPr>
          <w:p w14:paraId="61295B5F" w14:textId="27896B99" w:rsidR="00BB6F4B" w:rsidRPr="00175B03" w:rsidRDefault="00BB6F4B" w:rsidP="00175B03">
            <w:pPr>
              <w:tabs>
                <w:tab w:val="left" w:pos="0"/>
              </w:tabs>
              <w:jc w:val="center"/>
            </w:pPr>
            <w:r w:rsidRPr="00175B03">
              <w:t>4</w:t>
            </w:r>
          </w:p>
        </w:tc>
        <w:tc>
          <w:tcPr>
            <w:tcW w:w="2126" w:type="dxa"/>
          </w:tcPr>
          <w:p w14:paraId="3BE001CA" w14:textId="5DF1A48C" w:rsidR="00BB6F4B" w:rsidRPr="00175B03" w:rsidRDefault="00BB6F4B" w:rsidP="00175B03">
            <w:pPr>
              <w:tabs>
                <w:tab w:val="left" w:pos="0"/>
              </w:tabs>
              <w:jc w:val="center"/>
            </w:pPr>
            <w:r w:rsidRPr="00175B03">
              <w:t>5</w:t>
            </w:r>
          </w:p>
        </w:tc>
      </w:tr>
      <w:tr w:rsidR="00BB6F4B" w:rsidRPr="00175B03" w14:paraId="7B668A21" w14:textId="1BB16C0A" w:rsidTr="00175B03">
        <w:trPr>
          <w:cantSplit/>
          <w:trHeight w:val="756"/>
        </w:trPr>
        <w:tc>
          <w:tcPr>
            <w:tcW w:w="633" w:type="dxa"/>
          </w:tcPr>
          <w:p w14:paraId="20918BA6" w14:textId="5E670626" w:rsidR="00BB6F4B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1</w:t>
            </w:r>
          </w:p>
        </w:tc>
        <w:tc>
          <w:tcPr>
            <w:tcW w:w="3719" w:type="dxa"/>
          </w:tcPr>
          <w:p w14:paraId="20573A36" w14:textId="77777777" w:rsidR="00BB6F4B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i/>
                <w:iCs/>
              </w:rPr>
            </w:pPr>
            <w:r w:rsidRPr="00175B03">
              <w:rPr>
                <w:b/>
                <w:i/>
                <w:iCs/>
              </w:rPr>
              <w:t>Obsługa trudnego klienta</w:t>
            </w:r>
          </w:p>
          <w:p w14:paraId="0ABA6442" w14:textId="77777777" w:rsidR="00175B03" w:rsidRDefault="00175B0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0AA718EE" w14:textId="624EF92F" w:rsidR="00796413" w:rsidRPr="00175B03" w:rsidRDefault="0079641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275" w:type="dxa"/>
          </w:tcPr>
          <w:p w14:paraId="49A5DEF0" w14:textId="045F750B" w:rsidR="00BB6F4B" w:rsidRPr="00175B03" w:rsidRDefault="00BB6F4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34158EBE" w14:textId="77777777" w:rsidR="00BB6F4B" w:rsidRPr="00175B03" w:rsidRDefault="00BB6F4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008A8451" w14:textId="77777777" w:rsidR="00BB6F4B" w:rsidRPr="00175B03" w:rsidRDefault="00BB6F4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BB6F4B" w:rsidRPr="00175B03" w14:paraId="298C3FD5" w14:textId="5D02D23E" w:rsidTr="00175B03">
        <w:trPr>
          <w:cantSplit/>
          <w:trHeight w:val="696"/>
        </w:trPr>
        <w:tc>
          <w:tcPr>
            <w:tcW w:w="633" w:type="dxa"/>
          </w:tcPr>
          <w:p w14:paraId="27CE183D" w14:textId="3163C2F0" w:rsidR="00BB6F4B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2</w:t>
            </w:r>
          </w:p>
        </w:tc>
        <w:tc>
          <w:tcPr>
            <w:tcW w:w="3719" w:type="dxa"/>
          </w:tcPr>
          <w:p w14:paraId="0CE85B84" w14:textId="77777777" w:rsidR="00BB6F4B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i/>
                <w:iCs/>
              </w:rPr>
            </w:pPr>
            <w:r w:rsidRPr="00175B03">
              <w:rPr>
                <w:b/>
                <w:i/>
                <w:iCs/>
              </w:rPr>
              <w:t>Obsługa trudnego klienta</w:t>
            </w:r>
          </w:p>
          <w:p w14:paraId="7011FC82" w14:textId="77777777" w:rsidR="00175B03" w:rsidRDefault="00175B0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2884A691" w14:textId="2BA4E5D6" w:rsidR="00175B03" w:rsidRPr="00175B03" w:rsidRDefault="00175B0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275" w:type="dxa"/>
          </w:tcPr>
          <w:p w14:paraId="2DBC3D66" w14:textId="426C5650" w:rsidR="00BB6F4B" w:rsidRPr="00175B03" w:rsidRDefault="00BB6F4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59CF1299" w14:textId="77777777" w:rsidR="00BB6F4B" w:rsidRPr="00175B03" w:rsidRDefault="00BB6F4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504884EB" w14:textId="77777777" w:rsidR="00BB6F4B" w:rsidRPr="00175B03" w:rsidRDefault="00BB6F4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BB6F4B" w:rsidRPr="00175B03" w14:paraId="256E1D96" w14:textId="091FFBFF" w:rsidTr="00175B03">
        <w:trPr>
          <w:cantSplit/>
          <w:trHeight w:val="678"/>
        </w:trPr>
        <w:tc>
          <w:tcPr>
            <w:tcW w:w="633" w:type="dxa"/>
          </w:tcPr>
          <w:p w14:paraId="5C7026C9" w14:textId="5B3A3093" w:rsidR="00BB6F4B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3</w:t>
            </w:r>
          </w:p>
        </w:tc>
        <w:tc>
          <w:tcPr>
            <w:tcW w:w="3719" w:type="dxa"/>
          </w:tcPr>
          <w:p w14:paraId="56503466" w14:textId="77777777" w:rsidR="00BB6F4B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i/>
                <w:iCs/>
              </w:rPr>
            </w:pPr>
            <w:r w:rsidRPr="00175B03">
              <w:rPr>
                <w:b/>
                <w:i/>
                <w:iCs/>
              </w:rPr>
              <w:t>Zarządzanie czasem w pracy</w:t>
            </w:r>
          </w:p>
          <w:p w14:paraId="1198F5D0" w14:textId="77777777" w:rsidR="00175B03" w:rsidRDefault="00175B0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558CE428" w14:textId="7D110926" w:rsidR="00175B03" w:rsidRPr="00175B03" w:rsidRDefault="00175B0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275" w:type="dxa"/>
          </w:tcPr>
          <w:p w14:paraId="3E2B7D2E" w14:textId="77777777" w:rsidR="00BB6F4B" w:rsidRPr="00175B03" w:rsidRDefault="00BB6F4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1931E626" w14:textId="77777777" w:rsidR="00BB6F4B" w:rsidRPr="00175B03" w:rsidRDefault="00BB6F4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2B132A33" w14:textId="77777777" w:rsidR="00BB6F4B" w:rsidRPr="00175B03" w:rsidRDefault="00BB6F4B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96413" w:rsidRPr="00175B03" w14:paraId="0434A910" w14:textId="77777777" w:rsidTr="00175B03">
        <w:trPr>
          <w:cantSplit/>
          <w:trHeight w:val="688"/>
        </w:trPr>
        <w:tc>
          <w:tcPr>
            <w:tcW w:w="633" w:type="dxa"/>
          </w:tcPr>
          <w:p w14:paraId="11076496" w14:textId="73467286" w:rsidR="00796413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4</w:t>
            </w:r>
          </w:p>
        </w:tc>
        <w:tc>
          <w:tcPr>
            <w:tcW w:w="3719" w:type="dxa"/>
          </w:tcPr>
          <w:p w14:paraId="55DAB068" w14:textId="77777777" w:rsidR="00796413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i/>
                <w:iCs/>
              </w:rPr>
            </w:pPr>
            <w:r w:rsidRPr="00175B03">
              <w:rPr>
                <w:b/>
                <w:i/>
                <w:iCs/>
              </w:rPr>
              <w:t>Zarządzanie czasem w pracy</w:t>
            </w:r>
          </w:p>
          <w:p w14:paraId="05653911" w14:textId="77777777" w:rsidR="00175B03" w:rsidRDefault="00175B0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63AA960C" w14:textId="341ADB8B" w:rsidR="00175B03" w:rsidRPr="00175B03" w:rsidRDefault="00175B0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275" w:type="dxa"/>
          </w:tcPr>
          <w:p w14:paraId="224B361C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3A678B4A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31577BC9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96413" w:rsidRPr="00175B03" w14:paraId="060E8E8C" w14:textId="77777777" w:rsidTr="00175B03">
        <w:trPr>
          <w:cantSplit/>
          <w:trHeight w:val="685"/>
        </w:trPr>
        <w:tc>
          <w:tcPr>
            <w:tcW w:w="633" w:type="dxa"/>
          </w:tcPr>
          <w:p w14:paraId="2158CF0C" w14:textId="70A462DB" w:rsidR="00796413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5</w:t>
            </w:r>
          </w:p>
        </w:tc>
        <w:tc>
          <w:tcPr>
            <w:tcW w:w="3719" w:type="dxa"/>
          </w:tcPr>
          <w:p w14:paraId="06C6FA5A" w14:textId="77777777" w:rsidR="00796413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i/>
                <w:iCs/>
              </w:rPr>
            </w:pPr>
            <w:r w:rsidRPr="00175B03">
              <w:rPr>
                <w:b/>
                <w:i/>
                <w:iCs/>
              </w:rPr>
              <w:t>Zarządzanie zespołem</w:t>
            </w:r>
          </w:p>
          <w:p w14:paraId="34169FA1" w14:textId="77777777" w:rsidR="00175B03" w:rsidRDefault="00175B0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670BBD9F" w14:textId="174B054A" w:rsidR="00175B03" w:rsidRPr="00175B03" w:rsidRDefault="00175B0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275" w:type="dxa"/>
          </w:tcPr>
          <w:p w14:paraId="48767ACA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04518528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466E06FA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96413" w:rsidRPr="00175B03" w14:paraId="2AE02D85" w14:textId="77777777" w:rsidTr="00175B03">
        <w:trPr>
          <w:cantSplit/>
          <w:trHeight w:val="694"/>
        </w:trPr>
        <w:tc>
          <w:tcPr>
            <w:tcW w:w="633" w:type="dxa"/>
          </w:tcPr>
          <w:p w14:paraId="3B86D0A3" w14:textId="6D716637" w:rsidR="00796413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6</w:t>
            </w:r>
          </w:p>
        </w:tc>
        <w:tc>
          <w:tcPr>
            <w:tcW w:w="3719" w:type="dxa"/>
          </w:tcPr>
          <w:p w14:paraId="33C1E180" w14:textId="77777777" w:rsidR="00796413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i/>
                <w:iCs/>
              </w:rPr>
            </w:pPr>
            <w:r w:rsidRPr="00175B03">
              <w:rPr>
                <w:b/>
                <w:i/>
                <w:iCs/>
              </w:rPr>
              <w:t>Zarządzanie zespołem</w:t>
            </w:r>
          </w:p>
          <w:p w14:paraId="2F9907E1" w14:textId="77777777" w:rsidR="00175B03" w:rsidRDefault="00175B0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3DFEC1DA" w14:textId="62F6C2B8" w:rsidR="00175B03" w:rsidRPr="00175B03" w:rsidRDefault="00175B0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275" w:type="dxa"/>
          </w:tcPr>
          <w:p w14:paraId="715F8A5B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794BADCE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6757B5A3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96413" w:rsidRPr="00175B03" w14:paraId="60040518" w14:textId="77777777" w:rsidTr="00BB6F4B">
        <w:trPr>
          <w:cantSplit/>
          <w:trHeight w:val="870"/>
        </w:trPr>
        <w:tc>
          <w:tcPr>
            <w:tcW w:w="633" w:type="dxa"/>
          </w:tcPr>
          <w:p w14:paraId="2294A6C7" w14:textId="326B3328" w:rsidR="00796413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7</w:t>
            </w:r>
          </w:p>
        </w:tc>
        <w:tc>
          <w:tcPr>
            <w:tcW w:w="3719" w:type="dxa"/>
          </w:tcPr>
          <w:p w14:paraId="70DA5084" w14:textId="77777777" w:rsidR="00796413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i/>
                <w:iCs/>
              </w:rPr>
            </w:pPr>
            <w:r w:rsidRPr="00175B03">
              <w:rPr>
                <w:b/>
                <w:i/>
                <w:iCs/>
              </w:rPr>
              <w:t>Zarządzanie konfliktem i współpraca w zespole</w:t>
            </w:r>
          </w:p>
          <w:p w14:paraId="729B1CD6" w14:textId="77777777" w:rsidR="00175B03" w:rsidRDefault="00175B0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3BCEED78" w14:textId="1CCFFFF5" w:rsidR="00175B03" w:rsidRPr="00175B03" w:rsidRDefault="00175B0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275" w:type="dxa"/>
          </w:tcPr>
          <w:p w14:paraId="0C78F1E2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16E4240D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4947BBFF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96413" w:rsidRPr="00175B03" w14:paraId="7BCE0C4F" w14:textId="77777777" w:rsidTr="00BB6F4B">
        <w:trPr>
          <w:cantSplit/>
          <w:trHeight w:val="870"/>
        </w:trPr>
        <w:tc>
          <w:tcPr>
            <w:tcW w:w="633" w:type="dxa"/>
          </w:tcPr>
          <w:p w14:paraId="4880157B" w14:textId="55966404" w:rsidR="00796413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8</w:t>
            </w:r>
          </w:p>
        </w:tc>
        <w:tc>
          <w:tcPr>
            <w:tcW w:w="3719" w:type="dxa"/>
          </w:tcPr>
          <w:p w14:paraId="082CF3AF" w14:textId="77777777" w:rsidR="00796413" w:rsidRPr="00175B03" w:rsidRDefault="00796413" w:rsidP="00175B03">
            <w:pPr>
              <w:tabs>
                <w:tab w:val="left" w:pos="0"/>
              </w:tabs>
              <w:jc w:val="center"/>
              <w:rPr>
                <w:b/>
                <w:i/>
                <w:iCs/>
              </w:rPr>
            </w:pPr>
            <w:r w:rsidRPr="00175B03">
              <w:rPr>
                <w:b/>
                <w:i/>
                <w:iCs/>
              </w:rPr>
              <w:t>Zarządzanie konfliktem i współpraca w zespole</w:t>
            </w:r>
          </w:p>
          <w:p w14:paraId="0EADBD1D" w14:textId="77777777" w:rsidR="00175B03" w:rsidRDefault="00175B0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74C4EBFE" w14:textId="43AE3ED8" w:rsidR="00175B03" w:rsidRPr="00175B03" w:rsidRDefault="00175B0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275" w:type="dxa"/>
          </w:tcPr>
          <w:p w14:paraId="419E6716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74E57B8C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22C1B1C8" w14:textId="77777777" w:rsidR="00796413" w:rsidRPr="00175B03" w:rsidRDefault="0079641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14:paraId="0C55EA94" w14:textId="77777777" w:rsidR="00175B03" w:rsidRDefault="00175B03" w:rsidP="00175B03">
      <w:pPr>
        <w:jc w:val="both"/>
        <w:rPr>
          <w:sz w:val="18"/>
          <w:szCs w:val="18"/>
        </w:rPr>
      </w:pPr>
    </w:p>
    <w:p w14:paraId="77F62E6D" w14:textId="125CC749" w:rsidR="00E40A3C" w:rsidRPr="00175B03" w:rsidRDefault="00175B03" w:rsidP="00175B03">
      <w:pPr>
        <w:jc w:val="both"/>
        <w:rPr>
          <w:sz w:val="18"/>
          <w:szCs w:val="18"/>
        </w:rPr>
      </w:pPr>
      <w:r w:rsidRPr="00175B03">
        <w:rPr>
          <w:sz w:val="18"/>
          <w:szCs w:val="18"/>
        </w:rPr>
        <w:t xml:space="preserve">Zamawiający uzna wyżej wymieniony warunek za spełniony, jeżeli Wykonawca wykaże, że w okresie ostatnich 3 lat przed upływem terminu składania ofert, a jeżeli okres prowadzenia działalności jest krótszy – w tym okresie, należycie zrealizował co najmniej 8 szkoleń, w tym co najmniej po 2 szkolenia z każdego z 4 tematów: </w:t>
      </w:r>
      <w:r w:rsidRPr="00175B03">
        <w:rPr>
          <w:b/>
          <w:sz w:val="18"/>
          <w:szCs w:val="18"/>
        </w:rPr>
        <w:t>Obsługa trudnego klienta, Zarządzanie czasem w pracy, Zarządzanie zespołem, Zarządzanie konfliktem i współpraca w zespole</w:t>
      </w:r>
      <w:r w:rsidRPr="00175B03">
        <w:rPr>
          <w:sz w:val="18"/>
          <w:szCs w:val="18"/>
        </w:rPr>
        <w:t>, każde w wymiarze nie mniejszym niż 6 godzin.</w:t>
      </w: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sectPr w:rsid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DD68C" w14:textId="77777777" w:rsidR="00621A2F" w:rsidRDefault="00621A2F">
      <w:r>
        <w:separator/>
      </w:r>
    </w:p>
  </w:endnote>
  <w:endnote w:type="continuationSeparator" w:id="0">
    <w:p w14:paraId="72D40CF5" w14:textId="77777777" w:rsidR="00621A2F" w:rsidRDefault="0062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0D844" w14:textId="77777777" w:rsidR="00621A2F" w:rsidRDefault="00621A2F">
      <w:r>
        <w:separator/>
      </w:r>
    </w:p>
  </w:footnote>
  <w:footnote w:type="continuationSeparator" w:id="0">
    <w:p w14:paraId="3C6DBACF" w14:textId="77777777" w:rsidR="00621A2F" w:rsidRDefault="00621A2F">
      <w:r>
        <w:continuationSeparator/>
      </w:r>
    </w:p>
  </w:footnote>
  <w:footnote w:id="1">
    <w:p w14:paraId="2D6EB44F" w14:textId="3954446D" w:rsidR="00BB6F4B" w:rsidRDefault="00BB6F4B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75B03"/>
    <w:rsid w:val="001C3694"/>
    <w:rsid w:val="00210E8E"/>
    <w:rsid w:val="002705F3"/>
    <w:rsid w:val="00276C10"/>
    <w:rsid w:val="00361EEE"/>
    <w:rsid w:val="00380A13"/>
    <w:rsid w:val="005136B3"/>
    <w:rsid w:val="00561097"/>
    <w:rsid w:val="00621A2F"/>
    <w:rsid w:val="006C357F"/>
    <w:rsid w:val="006D67F3"/>
    <w:rsid w:val="00702A72"/>
    <w:rsid w:val="00707683"/>
    <w:rsid w:val="00796413"/>
    <w:rsid w:val="007F7B24"/>
    <w:rsid w:val="008209FE"/>
    <w:rsid w:val="00872550"/>
    <w:rsid w:val="008B02BB"/>
    <w:rsid w:val="009B7E62"/>
    <w:rsid w:val="009C0AFF"/>
    <w:rsid w:val="00A40AE7"/>
    <w:rsid w:val="00A54C7C"/>
    <w:rsid w:val="00A77E1B"/>
    <w:rsid w:val="00A91C25"/>
    <w:rsid w:val="00A9350F"/>
    <w:rsid w:val="00B025EC"/>
    <w:rsid w:val="00BA2421"/>
    <w:rsid w:val="00BB6F4B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EE509A"/>
    <w:rsid w:val="00F213FB"/>
    <w:rsid w:val="00F8344F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220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5</cp:revision>
  <cp:lastPrinted>2021-11-17T11:43:00Z</cp:lastPrinted>
  <dcterms:created xsi:type="dcterms:W3CDTF">2021-12-08T11:48:00Z</dcterms:created>
  <dcterms:modified xsi:type="dcterms:W3CDTF">2021-12-08T12:00:00Z</dcterms:modified>
</cp:coreProperties>
</file>