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EE438" w14:textId="6C6B94F5" w:rsidR="00D665F5" w:rsidRDefault="00F274BA" w:rsidP="00D665F5">
      <w:pPr>
        <w:spacing w:after="240"/>
        <w:jc w:val="right"/>
        <w:rPr>
          <w:sz w:val="22"/>
          <w:szCs w:val="22"/>
        </w:rPr>
      </w:pPr>
      <w:r w:rsidRPr="00F274B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74BA">
        <w:rPr>
          <w:sz w:val="22"/>
          <w:szCs w:val="22"/>
        </w:rPr>
        <w:t>2021-</w:t>
      </w:r>
      <w:r w:rsidR="00096CF8">
        <w:rPr>
          <w:sz w:val="22"/>
          <w:szCs w:val="22"/>
        </w:rPr>
        <w:t>12</w:t>
      </w:r>
      <w:r w:rsidRPr="00F274BA">
        <w:rPr>
          <w:sz w:val="22"/>
          <w:szCs w:val="22"/>
        </w:rPr>
        <w:t>-</w:t>
      </w:r>
      <w:r w:rsidR="000D1A8E">
        <w:rPr>
          <w:sz w:val="22"/>
          <w:szCs w:val="22"/>
        </w:rPr>
        <w:t>2</w:t>
      </w:r>
      <w:r w:rsidR="00096CF8">
        <w:rPr>
          <w:sz w:val="22"/>
          <w:szCs w:val="22"/>
        </w:rPr>
        <w:t>8</w:t>
      </w:r>
    </w:p>
    <w:p w14:paraId="6D05F87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91A731C" w14:textId="77777777" w:rsidR="00F274BA" w:rsidRPr="00F274BA" w:rsidRDefault="00F274BA" w:rsidP="00577BC6">
      <w:pPr>
        <w:spacing w:after="40"/>
        <w:rPr>
          <w:b/>
          <w:bCs/>
          <w:sz w:val="22"/>
          <w:szCs w:val="22"/>
        </w:rPr>
      </w:pPr>
      <w:r w:rsidRPr="00F274BA">
        <w:rPr>
          <w:b/>
          <w:bCs/>
          <w:sz w:val="22"/>
          <w:szCs w:val="22"/>
        </w:rPr>
        <w:t>Akademia Górniczo - Hutnicza</w:t>
      </w:r>
    </w:p>
    <w:p w14:paraId="26BEA65B" w14:textId="77777777" w:rsidR="00F274BA" w:rsidRPr="00F274BA" w:rsidRDefault="00F274BA" w:rsidP="00577BC6">
      <w:pPr>
        <w:spacing w:after="40"/>
        <w:rPr>
          <w:b/>
          <w:bCs/>
          <w:sz w:val="22"/>
          <w:szCs w:val="22"/>
        </w:rPr>
      </w:pPr>
      <w:r w:rsidRPr="00F274BA">
        <w:rPr>
          <w:b/>
          <w:bCs/>
          <w:sz w:val="22"/>
          <w:szCs w:val="22"/>
        </w:rPr>
        <w:t>im. Stanisława Staszica w Krakowie</w:t>
      </w:r>
    </w:p>
    <w:p w14:paraId="7B00B8D6" w14:textId="77777777" w:rsidR="00D665F5" w:rsidRPr="00D91931" w:rsidRDefault="00F274BA" w:rsidP="00577BC6">
      <w:pPr>
        <w:spacing w:after="40"/>
        <w:rPr>
          <w:b/>
          <w:bCs/>
          <w:sz w:val="22"/>
          <w:szCs w:val="22"/>
        </w:rPr>
      </w:pPr>
      <w:r w:rsidRPr="00F274BA">
        <w:rPr>
          <w:b/>
          <w:bCs/>
          <w:sz w:val="22"/>
          <w:szCs w:val="22"/>
        </w:rPr>
        <w:t>Dział Zamówień Publicznych</w:t>
      </w:r>
    </w:p>
    <w:p w14:paraId="65BFEA64" w14:textId="77777777" w:rsidR="00D665F5" w:rsidRPr="00BD5546" w:rsidRDefault="00F274BA" w:rsidP="00D665F5">
      <w:pPr>
        <w:rPr>
          <w:sz w:val="22"/>
          <w:szCs w:val="22"/>
        </w:rPr>
      </w:pPr>
      <w:r w:rsidRPr="00F274B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74BA">
        <w:rPr>
          <w:sz w:val="22"/>
          <w:szCs w:val="22"/>
        </w:rPr>
        <w:t>30</w:t>
      </w:r>
    </w:p>
    <w:p w14:paraId="0E8FF9E3" w14:textId="77777777" w:rsidR="00D665F5" w:rsidRPr="00BD5546" w:rsidRDefault="00F274BA" w:rsidP="00D665F5">
      <w:pPr>
        <w:rPr>
          <w:sz w:val="22"/>
          <w:szCs w:val="22"/>
        </w:rPr>
      </w:pPr>
      <w:r w:rsidRPr="00F274B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74BA">
        <w:rPr>
          <w:sz w:val="22"/>
          <w:szCs w:val="22"/>
        </w:rPr>
        <w:t>Kraków</w:t>
      </w:r>
    </w:p>
    <w:p w14:paraId="4472411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E38286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B7407A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57AB0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7480488" w14:textId="7DB9ED70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74BA" w:rsidRPr="00F274BA">
        <w:rPr>
          <w:b/>
          <w:sz w:val="22"/>
          <w:szCs w:val="22"/>
        </w:rPr>
        <w:t>KC-</w:t>
      </w:r>
      <w:proofErr w:type="spellStart"/>
      <w:r w:rsidR="00F274BA" w:rsidRPr="00F274BA">
        <w:rPr>
          <w:b/>
          <w:sz w:val="22"/>
          <w:szCs w:val="22"/>
        </w:rPr>
        <w:t>zp</w:t>
      </w:r>
      <w:proofErr w:type="spellEnd"/>
      <w:r w:rsidR="00F274BA" w:rsidRPr="00F274BA">
        <w:rPr>
          <w:b/>
          <w:sz w:val="22"/>
          <w:szCs w:val="22"/>
        </w:rPr>
        <w:t>. 272-</w:t>
      </w:r>
      <w:r w:rsidR="00096CF8">
        <w:rPr>
          <w:b/>
          <w:sz w:val="22"/>
          <w:szCs w:val="22"/>
        </w:rPr>
        <w:t>679</w:t>
      </w:r>
      <w:r w:rsidR="00F274BA" w:rsidRPr="00F274BA">
        <w:rPr>
          <w:b/>
          <w:sz w:val="22"/>
          <w:szCs w:val="22"/>
        </w:rPr>
        <w:t>/21</w:t>
      </w:r>
      <w:r w:rsidR="00A80738">
        <w:rPr>
          <w:sz w:val="24"/>
        </w:rPr>
        <w:tab/>
        <w:t xml:space="preserve"> </w:t>
      </w:r>
    </w:p>
    <w:p w14:paraId="40E28D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5F2F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B2EF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9834C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D2DFD7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611D5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74BA" w:rsidRPr="00F274B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0AF500D" w14:textId="4477513B" w:rsidR="00A80738" w:rsidRPr="00096CF8" w:rsidRDefault="008B5D2F" w:rsidP="00096CF8">
      <w:pPr>
        <w:pStyle w:val="Default"/>
        <w:jc w:val="center"/>
      </w:pPr>
      <w:r>
        <w:rPr>
          <w:b/>
          <w:sz w:val="22"/>
          <w:szCs w:val="22"/>
        </w:rPr>
        <w:t>D</w:t>
      </w:r>
      <w:r w:rsidR="00F274BA" w:rsidRPr="00F274BA">
        <w:rPr>
          <w:b/>
          <w:sz w:val="22"/>
          <w:szCs w:val="22"/>
        </w:rPr>
        <w:t>ostaw</w:t>
      </w:r>
      <w:r w:rsidR="002512EA">
        <w:rPr>
          <w:b/>
          <w:sz w:val="22"/>
          <w:szCs w:val="22"/>
        </w:rPr>
        <w:t>ę</w:t>
      </w:r>
      <w:r w:rsidR="00F274BA" w:rsidRPr="00F274BA">
        <w:rPr>
          <w:b/>
          <w:sz w:val="22"/>
          <w:szCs w:val="22"/>
        </w:rPr>
        <w:t xml:space="preserve"> </w:t>
      </w:r>
      <w:r w:rsidR="00096CF8">
        <w:t xml:space="preserve"> </w:t>
      </w:r>
      <w:r w:rsidR="00096CF8">
        <w:rPr>
          <w:b/>
          <w:bCs/>
          <w:sz w:val="23"/>
          <w:szCs w:val="23"/>
        </w:rPr>
        <w:t>mebli biurowych do paw. A-1 pok. 018 - KC-</w:t>
      </w:r>
      <w:proofErr w:type="spellStart"/>
      <w:r w:rsidR="00096CF8">
        <w:rPr>
          <w:b/>
          <w:bCs/>
          <w:sz w:val="23"/>
          <w:szCs w:val="23"/>
        </w:rPr>
        <w:t>zp</w:t>
      </w:r>
      <w:proofErr w:type="spellEnd"/>
      <w:r w:rsidR="00096CF8">
        <w:rPr>
          <w:b/>
          <w:bCs/>
          <w:sz w:val="23"/>
          <w:szCs w:val="23"/>
        </w:rPr>
        <w:t>. 272-679/21,</w:t>
      </w:r>
    </w:p>
    <w:p w14:paraId="309EB41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274BA" w:rsidRPr="00F274B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37017D2" w14:textId="59E103E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</w:t>
      </w:r>
      <w:r w:rsidR="008B5D2F">
        <w:rPr>
          <w:sz w:val="22"/>
          <w:szCs w:val="22"/>
        </w:rPr>
        <w:t xml:space="preserve"> </w:t>
      </w:r>
      <w:r w:rsidR="00B94038">
        <w:rPr>
          <w:sz w:val="22"/>
          <w:szCs w:val="22"/>
        </w:rPr>
        <w:t>2</w:t>
      </w:r>
      <w:r w:rsidR="00096CF8">
        <w:rPr>
          <w:sz w:val="22"/>
          <w:szCs w:val="22"/>
        </w:rPr>
        <w:t>8/12</w:t>
      </w:r>
      <w:r w:rsidR="00E648BF">
        <w:rPr>
          <w:sz w:val="22"/>
          <w:szCs w:val="22"/>
        </w:rPr>
        <w:t>/</w:t>
      </w:r>
      <w:r w:rsidR="008B5D2F">
        <w:rPr>
          <w:sz w:val="22"/>
          <w:szCs w:val="22"/>
        </w:rPr>
        <w:t>2021 r.</w:t>
      </w:r>
      <w:r w:rsidR="00FF4AB1" w:rsidRPr="00577BC6">
        <w:rPr>
          <w:sz w:val="22"/>
          <w:szCs w:val="22"/>
        </w:rPr>
        <w:t xml:space="preserve"> o godz. </w:t>
      </w:r>
      <w:r w:rsidR="008B5D2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C92C4EA" w14:textId="77777777" w:rsidTr="003F57CD">
        <w:tc>
          <w:tcPr>
            <w:tcW w:w="993" w:type="dxa"/>
            <w:shd w:val="clear" w:color="auto" w:fill="auto"/>
            <w:vAlign w:val="center"/>
          </w:tcPr>
          <w:p w14:paraId="0E4EACF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B4EDCE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7E050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65F5" w:rsidRPr="00493F8C" w14:paraId="36DC9CFE" w14:textId="77777777" w:rsidTr="003F57CD">
        <w:tc>
          <w:tcPr>
            <w:tcW w:w="993" w:type="dxa"/>
            <w:shd w:val="clear" w:color="auto" w:fill="auto"/>
            <w:vAlign w:val="center"/>
          </w:tcPr>
          <w:p w14:paraId="35991EC6" w14:textId="3EDBFE96" w:rsidR="00D665F5" w:rsidRPr="008B5D2F" w:rsidRDefault="00F04874" w:rsidP="008B5D2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5244" w:type="dxa"/>
            <w:shd w:val="clear" w:color="auto" w:fill="auto"/>
          </w:tcPr>
          <w:p w14:paraId="747A3CD4" w14:textId="14D7201D" w:rsidR="00D665F5" w:rsidRPr="008B5D2F" w:rsidRDefault="00096CF8" w:rsidP="00096CF8">
            <w:pPr>
              <w:spacing w:after="40"/>
              <w:jc w:val="center"/>
            </w:pPr>
            <w:r>
              <w:t>TRONUS POLSKA Sp. z o.o.</w:t>
            </w:r>
          </w:p>
          <w:p w14:paraId="344F2CC0" w14:textId="3521D5D1" w:rsidR="008B5D2F" w:rsidRDefault="008B5D2F" w:rsidP="008B5D2F">
            <w:pPr>
              <w:spacing w:after="40"/>
              <w:jc w:val="center"/>
            </w:pPr>
            <w:r>
              <w:t>u</w:t>
            </w:r>
            <w:r w:rsidRPr="008B5D2F">
              <w:t xml:space="preserve">l. </w:t>
            </w:r>
            <w:r w:rsidR="00096CF8">
              <w:t>Ordona 2a</w:t>
            </w:r>
          </w:p>
          <w:p w14:paraId="17D30DA3" w14:textId="577C9340" w:rsidR="008B5D2F" w:rsidRPr="008B5D2F" w:rsidRDefault="00096CF8" w:rsidP="008B5D2F">
            <w:pPr>
              <w:spacing w:after="40"/>
              <w:jc w:val="center"/>
            </w:pPr>
            <w: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BEF57E" w14:textId="753F027A" w:rsidR="00D665F5" w:rsidRPr="00490DC0" w:rsidRDefault="00096CF8" w:rsidP="008B5D2F">
            <w:pPr>
              <w:spacing w:before="120" w:after="120"/>
              <w:jc w:val="center"/>
            </w:pPr>
            <w:r>
              <w:t>20 135</w:t>
            </w:r>
            <w:r w:rsidR="00B94038">
              <w:t>,</w:t>
            </w:r>
            <w:r>
              <w:t>1</w:t>
            </w:r>
            <w:r w:rsidR="00B94038">
              <w:t>0</w:t>
            </w:r>
            <w:r w:rsidR="008B5D2F">
              <w:t xml:space="preserve"> zł</w:t>
            </w:r>
          </w:p>
        </w:tc>
      </w:tr>
      <w:tr w:rsidR="00F04874" w:rsidRPr="00493F8C" w14:paraId="2BAA2312" w14:textId="77777777" w:rsidTr="00BB1057">
        <w:tc>
          <w:tcPr>
            <w:tcW w:w="993" w:type="dxa"/>
            <w:shd w:val="clear" w:color="auto" w:fill="auto"/>
            <w:vAlign w:val="center"/>
          </w:tcPr>
          <w:p w14:paraId="25D8D7B1" w14:textId="79DEA09F" w:rsidR="00F04874" w:rsidRPr="00490DC0" w:rsidRDefault="00F04874" w:rsidP="00BB1057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AD755FB" w14:textId="77777777" w:rsidR="00F04874" w:rsidRPr="00096CF8" w:rsidRDefault="00F04874" w:rsidP="00BB1057">
            <w:pPr>
              <w:spacing w:before="120" w:after="120"/>
              <w:jc w:val="center"/>
            </w:pPr>
            <w:hyperlink r:id="rId6" w:history="1">
              <w:r w:rsidRPr="00096CF8">
                <w:rPr>
                  <w:rStyle w:val="Hipercze"/>
                  <w:bCs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Przedsiębiorstwo Produkcyjno-Handlowo-Usługowe "ALTALENA"</w:t>
              </w:r>
              <w:r>
                <w:rPr>
                  <w:rStyle w:val="Hipercze"/>
                  <w:bCs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 xml:space="preserve"> s</w:t>
              </w:r>
              <w:r w:rsidRPr="00096CF8">
                <w:rPr>
                  <w:rStyle w:val="Hipercze"/>
                  <w:bCs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.</w:t>
              </w:r>
              <w:r>
                <w:rPr>
                  <w:rStyle w:val="Hipercze"/>
                  <w:bCs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c</w:t>
              </w:r>
              <w:r w:rsidRPr="00096CF8">
                <w:rPr>
                  <w:rStyle w:val="Hipercze"/>
                  <w:bCs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. Marek Guzik, Adam Wlazło</w:t>
              </w:r>
            </w:hyperlink>
          </w:p>
          <w:p w14:paraId="020A25E6" w14:textId="77777777" w:rsidR="00F04874" w:rsidRDefault="00F04874" w:rsidP="00BB1057">
            <w:pPr>
              <w:spacing w:before="120" w:after="120"/>
              <w:jc w:val="center"/>
            </w:pPr>
            <w:r>
              <w:t>ul. Bagrowa 9</w:t>
            </w:r>
          </w:p>
          <w:p w14:paraId="5A5CA65F" w14:textId="77777777" w:rsidR="00F04874" w:rsidRPr="00490DC0" w:rsidRDefault="00F04874" w:rsidP="00BB1057">
            <w:pPr>
              <w:spacing w:before="120" w:after="120"/>
              <w:jc w:val="center"/>
            </w:pPr>
            <w:r>
              <w:t>30-733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675EBC" w14:textId="77777777" w:rsidR="00F04874" w:rsidRPr="00490DC0" w:rsidRDefault="00F04874" w:rsidP="00BB1057">
            <w:pPr>
              <w:spacing w:before="120" w:after="120"/>
              <w:jc w:val="center"/>
            </w:pPr>
            <w:r>
              <w:t>11 980,20 zł</w:t>
            </w:r>
          </w:p>
        </w:tc>
      </w:tr>
    </w:tbl>
    <w:p w14:paraId="6274FF4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76A7028" w14:textId="0FCA0133"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50F6B" w14:textId="77777777" w:rsidR="001B0F06" w:rsidRDefault="001B0F06">
      <w:r>
        <w:separator/>
      </w:r>
    </w:p>
  </w:endnote>
  <w:endnote w:type="continuationSeparator" w:id="0">
    <w:p w14:paraId="10F20755" w14:textId="77777777" w:rsidR="001B0F06" w:rsidRDefault="001B0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DD2DE" w14:textId="77777777" w:rsidR="00FA30FE" w:rsidRDefault="00FA30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2F4533" w14:textId="77777777" w:rsidR="00FA30FE" w:rsidRDefault="00FA30F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80D85" w14:textId="01089C66" w:rsidR="00FA30FE" w:rsidRDefault="00FA30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0DB581" wp14:editId="0C0D9B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E7DA7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A5B5E8B" w14:textId="77777777" w:rsidR="00FA30FE" w:rsidRDefault="00FA30F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EB2F0" w14:textId="77777777" w:rsidR="00FA30FE" w:rsidRDefault="00FA30F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238058" w14:textId="77777777" w:rsidR="00FA30FE" w:rsidRDefault="00FA30FE">
    <w:pPr>
      <w:pStyle w:val="Stopka"/>
      <w:tabs>
        <w:tab w:val="clear" w:pos="4536"/>
      </w:tabs>
      <w:jc w:val="center"/>
    </w:pPr>
  </w:p>
  <w:p w14:paraId="1CFFA409" w14:textId="77777777" w:rsidR="00FA30FE" w:rsidRDefault="00FA30F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CEC33" w14:textId="77777777" w:rsidR="001B0F06" w:rsidRDefault="001B0F06">
      <w:r>
        <w:separator/>
      </w:r>
    </w:p>
  </w:footnote>
  <w:footnote w:type="continuationSeparator" w:id="0">
    <w:p w14:paraId="6C0635C5" w14:textId="77777777" w:rsidR="001B0F06" w:rsidRDefault="001B0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FDC51" w14:textId="77777777" w:rsidR="00FA30FE" w:rsidRDefault="00FA30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19F1C" w14:textId="77777777" w:rsidR="00FA30FE" w:rsidRDefault="00FA30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59FF1" w14:textId="77777777" w:rsidR="00FA30FE" w:rsidRDefault="00FA30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004"/>
    <w:rsid w:val="00007727"/>
    <w:rsid w:val="00017720"/>
    <w:rsid w:val="00017AB8"/>
    <w:rsid w:val="00035488"/>
    <w:rsid w:val="00096CF8"/>
    <w:rsid w:val="000D1A8E"/>
    <w:rsid w:val="000D7F25"/>
    <w:rsid w:val="000E00E5"/>
    <w:rsid w:val="000F3F70"/>
    <w:rsid w:val="001146A4"/>
    <w:rsid w:val="00127F0B"/>
    <w:rsid w:val="00173B20"/>
    <w:rsid w:val="001812A8"/>
    <w:rsid w:val="001B0F06"/>
    <w:rsid w:val="001C69FF"/>
    <w:rsid w:val="0022493F"/>
    <w:rsid w:val="0023318D"/>
    <w:rsid w:val="002512E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4047"/>
    <w:rsid w:val="00843263"/>
    <w:rsid w:val="00861E75"/>
    <w:rsid w:val="008B5D2F"/>
    <w:rsid w:val="009D19BD"/>
    <w:rsid w:val="009F189D"/>
    <w:rsid w:val="00A80738"/>
    <w:rsid w:val="00AC2F0E"/>
    <w:rsid w:val="00B94038"/>
    <w:rsid w:val="00C236D3"/>
    <w:rsid w:val="00C659E2"/>
    <w:rsid w:val="00CB0802"/>
    <w:rsid w:val="00D665F5"/>
    <w:rsid w:val="00D7128F"/>
    <w:rsid w:val="00DA2D43"/>
    <w:rsid w:val="00DC4004"/>
    <w:rsid w:val="00E648BF"/>
    <w:rsid w:val="00EA3476"/>
    <w:rsid w:val="00F04874"/>
    <w:rsid w:val="00F274BA"/>
    <w:rsid w:val="00F44906"/>
    <w:rsid w:val="00F95C33"/>
    <w:rsid w:val="00FA30F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B44DE44"/>
  <w15:chartTrackingRefBased/>
  <w15:docId w15:val="{543E47CB-2545-4FDC-8D2A-7604062B8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96CF8"/>
    <w:rPr>
      <w:color w:val="0000FF"/>
      <w:u w:val="single"/>
    </w:rPr>
  </w:style>
  <w:style w:type="paragraph" w:customStyle="1" w:styleId="Default">
    <w:name w:val="Default"/>
    <w:rsid w:val="00096CF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8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UserProfile/WykonawcaInfo?wykonawcaId=0f3b075a-f9b5-4904-a0d8-c139a25b346d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2021-12-29T07:58:00Z</cp:lastPrinted>
  <dcterms:created xsi:type="dcterms:W3CDTF">2021-12-29T07:58:00Z</dcterms:created>
  <dcterms:modified xsi:type="dcterms:W3CDTF">2021-12-29T07:58:00Z</dcterms:modified>
</cp:coreProperties>
</file>