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7AC" w:rsidRPr="003D6231" w:rsidRDefault="00DB07AC" w:rsidP="00641B04">
      <w:pPr>
        <w:pStyle w:val="Gwka"/>
        <w:tabs>
          <w:tab w:val="left" w:pos="6525"/>
        </w:tabs>
        <w:jc w:val="right"/>
        <w:rPr>
          <w:rFonts w:ascii="Verdana" w:hAnsi="Verdana" w:cs="Verdana"/>
          <w:noProof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641B04" w:rsidRPr="004C278E">
        <w:t xml:space="preserve">Załącznik nr </w:t>
      </w:r>
      <w:r w:rsidR="00641B04">
        <w:t>1</w:t>
      </w:r>
      <w:r w:rsidR="00725586">
        <w:rPr>
          <w:b/>
          <w:noProof/>
          <w:color w:val="000000" w:themeColor="text1"/>
          <w:lang w:eastAsia="pl-PL"/>
        </w:rPr>
        <w:drawing>
          <wp:inline distT="0" distB="0" distL="0" distR="0" wp14:anchorId="18B49217" wp14:editId="625542B6">
            <wp:extent cx="5511165" cy="506095"/>
            <wp:effectExtent l="0" t="0" r="0" b="825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6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07AC" w:rsidRPr="0022732C" w:rsidRDefault="00DB07AC" w:rsidP="00DB07A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DB07AC" w:rsidRDefault="00DB07AC" w:rsidP="00DB07A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B07AC" w:rsidRPr="00FA50AF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DB07AC" w:rsidRPr="00FA50AF" w:rsidRDefault="00DB07AC" w:rsidP="00DB07A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 w:rsidR="007D63A5">
        <w:rPr>
          <w:sz w:val="22"/>
        </w:rPr>
        <w:t>…………………………………….</w:t>
      </w:r>
    </w:p>
    <w:p w:rsidR="00DB07AC" w:rsidRPr="00FA50AF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  <w:r w:rsidR="007D63A5">
        <w:rPr>
          <w:sz w:val="22"/>
        </w:rPr>
        <w:t>.....................................................................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B07AC" w:rsidRDefault="00DB07AC" w:rsidP="00DB07AC">
      <w:pPr>
        <w:spacing w:line="360" w:lineRule="auto"/>
      </w:pPr>
      <w:r>
        <w:t>Do: Nazwa i siedziba Zamawiającego:</w:t>
      </w:r>
    </w:p>
    <w:p w:rsidR="00DB07AC" w:rsidRPr="00BB605B" w:rsidRDefault="00DB07AC" w:rsidP="001C34D9">
      <w:pPr>
        <w:ind w:right="-110"/>
        <w:jc w:val="both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DB07AC" w:rsidRPr="00BB605B" w:rsidRDefault="00DB07AC" w:rsidP="00DB07AC">
      <w:pPr>
        <w:widowControl w:val="0"/>
        <w:ind w:right="1"/>
        <w:jc w:val="both"/>
      </w:pPr>
      <w:r w:rsidRPr="00BB605B">
        <w:t>W odpowiedzi na ogłoszenie o zamówieniu dotyczące przetargu nieograniczonego, którego przedmiotem jest</w:t>
      </w:r>
      <w:r w:rsidR="007D63A5">
        <w:t>:</w:t>
      </w:r>
      <w:r w:rsidRPr="00BB605B">
        <w:t xml:space="preserve"> </w:t>
      </w:r>
      <w:r w:rsidR="007D63A5" w:rsidRPr="007D63A5">
        <w:rPr>
          <w:b/>
          <w:bCs/>
          <w:iCs/>
        </w:rPr>
        <w:t xml:space="preserve">Szkolenie podnoszące kompetencje informatyczne w zakresie stosowania technologii </w:t>
      </w:r>
      <w:proofErr w:type="spellStart"/>
      <w:r w:rsidR="007D63A5" w:rsidRPr="007D63A5">
        <w:rPr>
          <w:b/>
          <w:bCs/>
          <w:iCs/>
        </w:rPr>
        <w:t>BigData</w:t>
      </w:r>
      <w:proofErr w:type="spellEnd"/>
      <w:r w:rsidR="007D63A5" w:rsidRPr="007D63A5">
        <w:rPr>
          <w:b/>
          <w:bCs/>
          <w:iCs/>
        </w:rPr>
        <w:t xml:space="preserve"> (1), </w:t>
      </w:r>
      <w:r w:rsidR="00443232">
        <w:rPr>
          <w:b/>
          <w:bCs/>
          <w:iCs/>
        </w:rPr>
        <w:t xml:space="preserve"> programowania w języku C++ (2</w:t>
      </w:r>
      <w:r w:rsidR="007D63A5" w:rsidRPr="007D63A5">
        <w:rPr>
          <w:b/>
          <w:bCs/>
          <w:iCs/>
        </w:rPr>
        <w:t xml:space="preserve">) dla </w:t>
      </w:r>
      <w:proofErr w:type="spellStart"/>
      <w:r w:rsidR="007D63A5" w:rsidRPr="007D63A5">
        <w:rPr>
          <w:b/>
          <w:bCs/>
          <w:iCs/>
        </w:rPr>
        <w:t>WGGiIŚ</w:t>
      </w:r>
      <w:proofErr w:type="spellEnd"/>
      <w:r w:rsidR="007D63A5" w:rsidRPr="007D63A5">
        <w:rPr>
          <w:b/>
          <w:bCs/>
          <w:iCs/>
        </w:rPr>
        <w:t xml:space="preserve">  -  KC-zp.272-685/21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DB07AC" w:rsidRPr="00E105B5" w:rsidTr="00172F73">
        <w:trPr>
          <w:trHeight w:val="507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bookmarkStart w:id="0" w:name="_Hlk82003626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2</w:t>
            </w: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536FC5" w:rsidRDefault="00DB07AC" w:rsidP="009E374E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 w:rsidR="004B552D">
              <w:rPr>
                <w:color w:val="FF0000"/>
                <w:sz w:val="20"/>
                <w:szCs w:val="20"/>
              </w:rPr>
              <w:t>6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 w:rsidR="00725586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536FC5" w:rsidRDefault="00DB07AC" w:rsidP="009E374E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 w:rsidR="00443232">
              <w:rPr>
                <w:color w:val="FF0000"/>
                <w:sz w:val="20"/>
                <w:szCs w:val="20"/>
              </w:rPr>
              <w:t>9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 w:rsidR="00725586">
              <w:rPr>
                <w:color w:val="FF0000"/>
                <w:sz w:val="20"/>
                <w:szCs w:val="20"/>
              </w:rPr>
              <w:t>.</w:t>
            </w: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A443E5" w:rsidRDefault="00DB07AC" w:rsidP="009E374E">
            <w:pPr>
              <w:tabs>
                <w:tab w:val="right" w:pos="9000"/>
              </w:tabs>
              <w:jc w:val="both"/>
              <w:rPr>
                <w:color w:val="FF0000"/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>Po przeprowadzeniu szkolenia</w:t>
            </w:r>
            <w:r w:rsidR="00725586">
              <w:rPr>
                <w:color w:val="FF0000"/>
                <w:sz w:val="20"/>
                <w:szCs w:val="20"/>
              </w:rPr>
              <w:t xml:space="preserve"> i egzaminu </w:t>
            </w:r>
            <w:r w:rsidRPr="00A443E5">
              <w:rPr>
                <w:color w:val="FF0000"/>
                <w:sz w:val="20"/>
                <w:szCs w:val="20"/>
              </w:rPr>
              <w:t>, przelewem w terminie do 21 dni od daty otrzymania faktury przez Zamawiającego na rachunek Wykonawcy umieszczony na dzień zlecenia przelewu w wykazie podmiotów, o których mowa w art. 96b ust. 1) Ustawy o podatku od towarów i usług,</w:t>
            </w:r>
            <w:r w:rsidRPr="00A443E5">
              <w:rPr>
                <w:color w:val="FF000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za szkolenie</w:t>
            </w:r>
            <w:r w:rsidR="009E374E">
              <w:rPr>
                <w:color w:val="FF0000"/>
                <w:sz w:val="20"/>
                <w:szCs w:val="2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dla faktycznej ilości osób.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725586" w:rsidP="009E374E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>Po przeprowadzeniu szkolenia</w:t>
            </w:r>
            <w:r>
              <w:rPr>
                <w:color w:val="FF0000"/>
                <w:sz w:val="20"/>
                <w:szCs w:val="20"/>
              </w:rPr>
              <w:t xml:space="preserve"> i egzaminu </w:t>
            </w:r>
            <w:r w:rsidRPr="00A443E5">
              <w:rPr>
                <w:color w:val="FF0000"/>
                <w:sz w:val="20"/>
                <w:szCs w:val="20"/>
              </w:rPr>
              <w:t>, przelewem w terminie do 21 dni od daty otrzymania faktury przez Zamawiającego na rachunek Wykonawcy umieszczony na dzień zlecenia przelewu w wykazie podmiotów, o których mowa w art. 96b ust. 1) Ustawy o podatku od towarów i usług,</w:t>
            </w:r>
            <w:r w:rsidRPr="00A443E5">
              <w:rPr>
                <w:color w:val="FF000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za szkolenie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dla faktycznej ilości osób.</w:t>
            </w:r>
          </w:p>
        </w:tc>
      </w:tr>
      <w:tr w:rsidR="00DB07AC" w:rsidRPr="00E105B5" w:rsidTr="009D5117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  <w:bookmarkEnd w:id="0"/>
    </w:tbl>
    <w:p w:rsidR="00725586" w:rsidRDefault="00725586" w:rsidP="00DB07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FA331B" w:rsidRDefault="00FA331B" w:rsidP="00DB07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Nazwa platformy szkoleniowej: ……………………………………………………………….</w:t>
      </w:r>
    </w:p>
    <w:p w:rsidR="00FA331B" w:rsidRDefault="00FA331B" w:rsidP="00DB07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9E374E" w:rsidRPr="002A093F" w:rsidRDefault="009E374E" w:rsidP="009E374E">
      <w:pPr>
        <w:tabs>
          <w:tab w:val="left" w:pos="426"/>
        </w:tabs>
        <w:jc w:val="both"/>
        <w:rPr>
          <w:b/>
          <w:u w:val="single"/>
        </w:rPr>
      </w:pPr>
      <w:r w:rsidRPr="002A093F">
        <w:rPr>
          <w:b/>
          <w:sz w:val="22"/>
          <w:szCs w:val="22"/>
          <w:u w:val="single"/>
        </w:rPr>
        <w:t xml:space="preserve">Kryterium oceny ofert - </w:t>
      </w:r>
      <w:r w:rsidRPr="002A093F">
        <w:rPr>
          <w:u w:val="single"/>
        </w:rPr>
        <w:t xml:space="preserve"> </w:t>
      </w:r>
      <w:r w:rsidRPr="002A093F">
        <w:rPr>
          <w:b/>
          <w:u w:val="single"/>
        </w:rPr>
        <w:t>doświadczenie osoby wyznaczonej do realizacji zamówienia</w:t>
      </w:r>
    </w:p>
    <w:p w:rsidR="009E374E" w:rsidRPr="002A093F" w:rsidRDefault="0077182F" w:rsidP="009E374E">
      <w:pPr>
        <w:tabs>
          <w:tab w:val="left" w:pos="426"/>
        </w:tabs>
        <w:jc w:val="both"/>
        <w:rPr>
          <w:sz w:val="22"/>
          <w:szCs w:val="22"/>
        </w:rPr>
      </w:pPr>
      <w:r w:rsidRPr="002A093F">
        <w:rPr>
          <w:b/>
          <w:sz w:val="22"/>
          <w:szCs w:val="22"/>
        </w:rPr>
        <w:t>Zadanie nr 1:</w:t>
      </w:r>
      <w:r w:rsidRPr="002A093F">
        <w:rPr>
          <w:sz w:val="22"/>
          <w:szCs w:val="22"/>
        </w:rPr>
        <w:t xml:space="preserve"> </w:t>
      </w:r>
    </w:p>
    <w:p w:rsidR="009E374E" w:rsidRPr="002A093F" w:rsidRDefault="009E374E" w:rsidP="0077182F">
      <w:pPr>
        <w:tabs>
          <w:tab w:val="left" w:pos="0"/>
        </w:tabs>
        <w:jc w:val="both"/>
        <w:rPr>
          <w:bCs/>
          <w:sz w:val="22"/>
          <w:szCs w:val="22"/>
        </w:rPr>
      </w:pPr>
      <w:bookmarkStart w:id="1" w:name="_Hlk78974913"/>
      <w:r w:rsidRPr="002A093F">
        <w:rPr>
          <w:sz w:val="22"/>
          <w:szCs w:val="22"/>
        </w:rPr>
        <w:t xml:space="preserve">Pan/Pani ………………….. </w:t>
      </w:r>
      <w:r w:rsidRPr="002A093F">
        <w:rPr>
          <w:i/>
          <w:sz w:val="20"/>
          <w:szCs w:val="20"/>
        </w:rPr>
        <w:t>(wpisać imię i nazwisko)</w:t>
      </w:r>
      <w:r w:rsidRPr="002A093F">
        <w:rPr>
          <w:sz w:val="20"/>
          <w:szCs w:val="20"/>
          <w:lang w:eastAsia="zh-CN"/>
        </w:rPr>
        <w:t xml:space="preserve"> </w:t>
      </w:r>
      <w:r w:rsidR="00FA331B">
        <w:rPr>
          <w:sz w:val="22"/>
          <w:szCs w:val="22"/>
          <w:lang w:eastAsia="zh-CN"/>
        </w:rPr>
        <w:t>posiada</w:t>
      </w:r>
      <w:r w:rsidR="0075190E" w:rsidRPr="002A093F">
        <w:rPr>
          <w:sz w:val="22"/>
          <w:szCs w:val="22"/>
          <w:lang w:eastAsia="zh-CN"/>
        </w:rPr>
        <w:t xml:space="preserve"> ……..</w:t>
      </w:r>
      <w:r w:rsidR="0075190E" w:rsidRPr="002A093F">
        <w:rPr>
          <w:sz w:val="20"/>
          <w:szCs w:val="20"/>
          <w:lang w:eastAsia="zh-CN"/>
        </w:rPr>
        <w:t xml:space="preserve"> </w:t>
      </w:r>
      <w:r w:rsidR="0075190E" w:rsidRPr="002A093F">
        <w:rPr>
          <w:i/>
          <w:sz w:val="20"/>
          <w:szCs w:val="20"/>
          <w:lang w:eastAsia="zh-CN"/>
        </w:rPr>
        <w:t xml:space="preserve">(wpisać ilość </w:t>
      </w:r>
      <w:r w:rsidR="00FA331B">
        <w:rPr>
          <w:i/>
          <w:sz w:val="20"/>
          <w:szCs w:val="20"/>
          <w:lang w:eastAsia="zh-CN"/>
        </w:rPr>
        <w:t>lat</w:t>
      </w:r>
      <w:r w:rsidR="0075190E" w:rsidRPr="002A093F">
        <w:rPr>
          <w:i/>
          <w:sz w:val="20"/>
          <w:szCs w:val="20"/>
          <w:lang w:eastAsia="zh-CN"/>
        </w:rPr>
        <w:t>)</w:t>
      </w:r>
      <w:r w:rsidR="0075190E" w:rsidRPr="002A093F">
        <w:rPr>
          <w:sz w:val="20"/>
          <w:szCs w:val="20"/>
          <w:lang w:eastAsia="zh-CN"/>
        </w:rPr>
        <w:t xml:space="preserve"> </w:t>
      </w:r>
      <w:bookmarkEnd w:id="1"/>
      <w:r w:rsidR="00FA331B">
        <w:rPr>
          <w:sz w:val="22"/>
          <w:szCs w:val="22"/>
        </w:rPr>
        <w:t xml:space="preserve">lat doświadczenia w </w:t>
      </w:r>
      <w:r w:rsidR="002A093F" w:rsidRPr="002A093F">
        <w:rPr>
          <w:sz w:val="22"/>
          <w:szCs w:val="22"/>
        </w:rPr>
        <w:t xml:space="preserve"> </w:t>
      </w:r>
      <w:r w:rsidR="00FA331B">
        <w:rPr>
          <w:sz w:val="22"/>
          <w:szCs w:val="22"/>
        </w:rPr>
        <w:t xml:space="preserve">prowadzeniu </w:t>
      </w:r>
      <w:bookmarkStart w:id="2" w:name="_GoBack"/>
      <w:bookmarkEnd w:id="2"/>
      <w:r w:rsidR="002A093F" w:rsidRPr="002A093F">
        <w:rPr>
          <w:sz w:val="22"/>
          <w:szCs w:val="22"/>
        </w:rPr>
        <w:t>szkole</w:t>
      </w:r>
      <w:r w:rsidR="00FA331B">
        <w:rPr>
          <w:sz w:val="22"/>
          <w:szCs w:val="22"/>
        </w:rPr>
        <w:t xml:space="preserve">ń </w:t>
      </w:r>
      <w:r w:rsidR="002A093F" w:rsidRPr="002A093F">
        <w:rPr>
          <w:sz w:val="22"/>
          <w:szCs w:val="22"/>
        </w:rPr>
        <w:t xml:space="preserve">z zakresu </w:t>
      </w:r>
      <w:r w:rsidR="002A093F" w:rsidRPr="002A093F">
        <w:rPr>
          <w:bCs/>
          <w:sz w:val="22"/>
          <w:szCs w:val="22"/>
        </w:rPr>
        <w:t xml:space="preserve">technologii </w:t>
      </w:r>
      <w:proofErr w:type="spellStart"/>
      <w:r w:rsidR="002A093F" w:rsidRPr="002A093F">
        <w:rPr>
          <w:bCs/>
          <w:sz w:val="22"/>
          <w:szCs w:val="22"/>
        </w:rPr>
        <w:t>BigData</w:t>
      </w:r>
      <w:proofErr w:type="spellEnd"/>
    </w:p>
    <w:p w:rsidR="002A093F" w:rsidRPr="002A093F" w:rsidRDefault="002A093F" w:rsidP="0077182F">
      <w:pPr>
        <w:tabs>
          <w:tab w:val="left" w:pos="0"/>
        </w:tabs>
        <w:jc w:val="both"/>
        <w:rPr>
          <w:sz w:val="22"/>
          <w:szCs w:val="22"/>
          <w:lang w:eastAsia="zh-CN"/>
        </w:rPr>
      </w:pPr>
    </w:p>
    <w:p w:rsidR="00DB07AC" w:rsidRPr="002A093F" w:rsidRDefault="00DB07AC" w:rsidP="009E374E">
      <w:pPr>
        <w:tabs>
          <w:tab w:val="left" w:pos="426"/>
        </w:tabs>
        <w:jc w:val="both"/>
        <w:rPr>
          <w:sz w:val="22"/>
          <w:szCs w:val="22"/>
        </w:rPr>
      </w:pPr>
      <w:bookmarkStart w:id="3" w:name="_Hlk82003917"/>
      <w:r w:rsidRPr="002A093F">
        <w:rPr>
          <w:b/>
          <w:sz w:val="22"/>
          <w:szCs w:val="22"/>
        </w:rPr>
        <w:t>Zadanie nr 2:</w:t>
      </w:r>
      <w:r w:rsidRPr="002A093F">
        <w:rPr>
          <w:sz w:val="22"/>
          <w:szCs w:val="22"/>
        </w:rPr>
        <w:t xml:space="preserve"> </w:t>
      </w:r>
    </w:p>
    <w:bookmarkEnd w:id="3"/>
    <w:p w:rsidR="009057F4" w:rsidRPr="002A093F" w:rsidRDefault="009057F4" w:rsidP="009057F4">
      <w:pPr>
        <w:tabs>
          <w:tab w:val="left" w:pos="0"/>
        </w:tabs>
        <w:jc w:val="both"/>
        <w:rPr>
          <w:bCs/>
          <w:sz w:val="22"/>
          <w:szCs w:val="22"/>
        </w:rPr>
      </w:pPr>
      <w:r w:rsidRPr="002A093F">
        <w:rPr>
          <w:sz w:val="22"/>
          <w:szCs w:val="22"/>
        </w:rPr>
        <w:t xml:space="preserve">Pan/Pani ………………….. </w:t>
      </w:r>
      <w:r w:rsidRPr="002A093F">
        <w:rPr>
          <w:i/>
          <w:sz w:val="20"/>
          <w:szCs w:val="20"/>
        </w:rPr>
        <w:t>(wpisać imię i nazwisko)</w:t>
      </w:r>
      <w:r w:rsidRPr="002A093F">
        <w:rPr>
          <w:sz w:val="20"/>
          <w:szCs w:val="20"/>
          <w:lang w:eastAsia="zh-CN"/>
        </w:rPr>
        <w:t xml:space="preserve"> </w:t>
      </w:r>
      <w:r w:rsidRPr="002A093F">
        <w:rPr>
          <w:sz w:val="22"/>
          <w:szCs w:val="22"/>
          <w:lang w:eastAsia="zh-CN"/>
        </w:rPr>
        <w:t>przeprowadził/a ……..</w:t>
      </w:r>
      <w:r w:rsidRPr="002A093F">
        <w:rPr>
          <w:sz w:val="20"/>
          <w:szCs w:val="20"/>
          <w:lang w:eastAsia="zh-CN"/>
        </w:rPr>
        <w:t xml:space="preserve"> </w:t>
      </w:r>
      <w:r w:rsidRPr="002A093F">
        <w:rPr>
          <w:i/>
          <w:sz w:val="20"/>
          <w:szCs w:val="20"/>
          <w:lang w:eastAsia="zh-CN"/>
        </w:rPr>
        <w:t>(wpisać ilość godzin)</w:t>
      </w:r>
      <w:r w:rsidRPr="002A093F">
        <w:rPr>
          <w:sz w:val="20"/>
          <w:szCs w:val="20"/>
          <w:lang w:eastAsia="zh-CN"/>
        </w:rPr>
        <w:t xml:space="preserve"> </w:t>
      </w:r>
      <w:r w:rsidRPr="002A093F">
        <w:rPr>
          <w:sz w:val="22"/>
          <w:szCs w:val="22"/>
        </w:rPr>
        <w:t xml:space="preserve">godzin szkoleniowych z zakresu </w:t>
      </w:r>
      <w:r w:rsidR="0026245D">
        <w:rPr>
          <w:sz w:val="22"/>
          <w:szCs w:val="22"/>
        </w:rPr>
        <w:t xml:space="preserve">programowania w języku </w:t>
      </w:r>
      <w:r w:rsidR="0026245D">
        <w:rPr>
          <w:bCs/>
          <w:sz w:val="22"/>
          <w:szCs w:val="22"/>
        </w:rPr>
        <w:t>C++</w:t>
      </w:r>
    </w:p>
    <w:p w:rsidR="0077182F" w:rsidRDefault="0077182F" w:rsidP="00DB07AC">
      <w:pPr>
        <w:rPr>
          <w:b/>
          <w:sz w:val="22"/>
          <w:szCs w:val="22"/>
          <w:u w:val="single"/>
        </w:rPr>
      </w:pPr>
    </w:p>
    <w:p w:rsidR="0077182F" w:rsidRDefault="0077182F" w:rsidP="00DB07AC">
      <w:pPr>
        <w:rPr>
          <w:b/>
          <w:sz w:val="22"/>
          <w:szCs w:val="22"/>
          <w:u w:val="single"/>
        </w:rPr>
      </w:pPr>
    </w:p>
    <w:p w:rsidR="00DB07AC" w:rsidRDefault="00DB07AC" w:rsidP="00DB07A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DB07AC" w:rsidRDefault="00DB07AC" w:rsidP="00DB07A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77182F" w:rsidRPr="00FA331B" w:rsidRDefault="0077182F" w:rsidP="00FA331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FA331B">
        <w:rPr>
          <w:b/>
          <w:sz w:val="22"/>
          <w:szCs w:val="22"/>
        </w:rPr>
        <w:t xml:space="preserve">Zadanie 1 </w:t>
      </w:r>
      <w:r w:rsidR="00FA331B" w:rsidRPr="00FA331B">
        <w:rPr>
          <w:b/>
          <w:sz w:val="22"/>
          <w:szCs w:val="22"/>
        </w:rPr>
        <w:t>–</w:t>
      </w:r>
      <w:r w:rsidRPr="00FA331B">
        <w:rPr>
          <w:b/>
          <w:sz w:val="22"/>
          <w:szCs w:val="22"/>
        </w:rPr>
        <w:t xml:space="preserve"> </w:t>
      </w:r>
      <w:r w:rsidR="00FA331B" w:rsidRPr="00FA331B">
        <w:rPr>
          <w:b/>
          <w:sz w:val="22"/>
          <w:szCs w:val="22"/>
        </w:rPr>
        <w:t xml:space="preserve">podmiot, który będzie prowadził szkolenie posiada lub będzie posiadać </w:t>
      </w:r>
      <w:r w:rsidRPr="00FA331B">
        <w:rPr>
          <w:b/>
          <w:sz w:val="22"/>
          <w:szCs w:val="22"/>
        </w:rPr>
        <w:t>status Autoryzowanego Centrum Szkoleniowego</w:t>
      </w:r>
      <w:r w:rsidR="009F3963" w:rsidRPr="00FA331B">
        <w:rPr>
          <w:b/>
          <w:sz w:val="22"/>
          <w:szCs w:val="22"/>
        </w:rPr>
        <w:t>.</w:t>
      </w:r>
    </w:p>
    <w:p w:rsidR="00DB07AC" w:rsidRPr="000D6057" w:rsidRDefault="00DB07AC" w:rsidP="00DB07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DB07AC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DB07AC" w:rsidRPr="001973F4" w:rsidRDefault="00DB07AC" w:rsidP="00DB07A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DB07AC" w:rsidRPr="001973F4" w:rsidRDefault="00DB07AC" w:rsidP="00DB07AC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B07AC" w:rsidRDefault="00DB07AC" w:rsidP="00DB07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DB07AC" w:rsidRPr="001D671E" w:rsidRDefault="00DB07AC" w:rsidP="00DB07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07AC" w:rsidRPr="00FE545C" w:rsidTr="009D511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DB07AC" w:rsidRPr="00FE545C" w:rsidTr="009D511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B07AC" w:rsidRPr="00FE545C" w:rsidTr="009D511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DB07AC" w:rsidRPr="00A67735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DB07AC" w:rsidRPr="00A67735" w:rsidRDefault="00DB07AC" w:rsidP="00DB07AC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lastRenderedPageBreak/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DB07AC" w:rsidRPr="00A67735" w:rsidRDefault="00DB07AC" w:rsidP="00DB07A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B07AC" w:rsidRPr="00A67735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DB07AC" w:rsidRPr="00C34D4B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DB07AC" w:rsidRPr="00C851A3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DB07AC" w:rsidRPr="00645C19" w:rsidRDefault="00DB07AC" w:rsidP="00DB07AC">
      <w:pPr>
        <w:jc w:val="center"/>
        <w:rPr>
          <w:i/>
          <w:color w:val="FF0000"/>
          <w:sz w:val="22"/>
          <w:szCs w:val="22"/>
        </w:rPr>
      </w:pPr>
    </w:p>
    <w:p w:rsidR="00DB07AC" w:rsidRPr="00645C19" w:rsidRDefault="00DB07AC" w:rsidP="00DB07AC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FE545C" w:rsidRPr="00DB07AC" w:rsidRDefault="00FE545C" w:rsidP="00DB07AC"/>
    <w:sectPr w:rsidR="00FE545C" w:rsidRPr="00DB07AC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783" w:rsidRDefault="00BE7783">
      <w:r>
        <w:separator/>
      </w:r>
    </w:p>
  </w:endnote>
  <w:endnote w:type="continuationSeparator" w:id="0">
    <w:p w:rsidR="00BE7783" w:rsidRDefault="00BE7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783" w:rsidRDefault="00BE7783">
      <w:r>
        <w:separator/>
      </w:r>
    </w:p>
  </w:footnote>
  <w:footnote w:type="continuationSeparator" w:id="0">
    <w:p w:rsidR="00BE7783" w:rsidRDefault="00BE77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6C6320"/>
    <w:multiLevelType w:val="hybridMultilevel"/>
    <w:tmpl w:val="C1F21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764FA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5C220B"/>
    <w:multiLevelType w:val="hybridMultilevel"/>
    <w:tmpl w:val="8542D0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4A4"/>
    <w:rsid w:val="00012286"/>
    <w:rsid w:val="000224A4"/>
    <w:rsid w:val="00071CCC"/>
    <w:rsid w:val="000B731D"/>
    <w:rsid w:val="000D6134"/>
    <w:rsid w:val="000E09C7"/>
    <w:rsid w:val="000E3ED1"/>
    <w:rsid w:val="000F6589"/>
    <w:rsid w:val="00106636"/>
    <w:rsid w:val="00116EC6"/>
    <w:rsid w:val="00172F73"/>
    <w:rsid w:val="001801DD"/>
    <w:rsid w:val="001B5028"/>
    <w:rsid w:val="001C34D9"/>
    <w:rsid w:val="001D4612"/>
    <w:rsid w:val="00207E98"/>
    <w:rsid w:val="0026245D"/>
    <w:rsid w:val="002723B0"/>
    <w:rsid w:val="002A093F"/>
    <w:rsid w:val="00315A4A"/>
    <w:rsid w:val="00396130"/>
    <w:rsid w:val="00443232"/>
    <w:rsid w:val="004B552D"/>
    <w:rsid w:val="004B7300"/>
    <w:rsid w:val="004C6753"/>
    <w:rsid w:val="00595C87"/>
    <w:rsid w:val="005D2C65"/>
    <w:rsid w:val="005E6D94"/>
    <w:rsid w:val="0063384F"/>
    <w:rsid w:val="00641B04"/>
    <w:rsid w:val="00643C6F"/>
    <w:rsid w:val="00646202"/>
    <w:rsid w:val="0065290F"/>
    <w:rsid w:val="006815F6"/>
    <w:rsid w:val="00725586"/>
    <w:rsid w:val="0075190E"/>
    <w:rsid w:val="0077182F"/>
    <w:rsid w:val="007748F0"/>
    <w:rsid w:val="007A4321"/>
    <w:rsid w:val="007D63A5"/>
    <w:rsid w:val="00833933"/>
    <w:rsid w:val="00853083"/>
    <w:rsid w:val="008B2F0C"/>
    <w:rsid w:val="008B4928"/>
    <w:rsid w:val="008D2AB8"/>
    <w:rsid w:val="008F1C66"/>
    <w:rsid w:val="009057F4"/>
    <w:rsid w:val="00970FE4"/>
    <w:rsid w:val="009E374E"/>
    <w:rsid w:val="009F3963"/>
    <w:rsid w:val="00A0022B"/>
    <w:rsid w:val="00A346FE"/>
    <w:rsid w:val="00A47B4D"/>
    <w:rsid w:val="00A60F83"/>
    <w:rsid w:val="00A83018"/>
    <w:rsid w:val="00B774DC"/>
    <w:rsid w:val="00BE7783"/>
    <w:rsid w:val="00C851A3"/>
    <w:rsid w:val="00C90A4B"/>
    <w:rsid w:val="00C969A6"/>
    <w:rsid w:val="00CA7D36"/>
    <w:rsid w:val="00D02FF3"/>
    <w:rsid w:val="00D06EBD"/>
    <w:rsid w:val="00D24208"/>
    <w:rsid w:val="00D542EE"/>
    <w:rsid w:val="00D60C38"/>
    <w:rsid w:val="00D66893"/>
    <w:rsid w:val="00D90ACB"/>
    <w:rsid w:val="00DB07AC"/>
    <w:rsid w:val="00DC1500"/>
    <w:rsid w:val="00E44371"/>
    <w:rsid w:val="00E949B0"/>
    <w:rsid w:val="00F00591"/>
    <w:rsid w:val="00F51688"/>
    <w:rsid w:val="00F53146"/>
    <w:rsid w:val="00F76C68"/>
    <w:rsid w:val="00F805BF"/>
    <w:rsid w:val="00F91018"/>
    <w:rsid w:val="00FA0F30"/>
    <w:rsid w:val="00FA331B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BFC64"/>
  <w15:chartTrackingRefBased/>
  <w15:docId w15:val="{3A0E43AF-7264-49DA-9053-E670A6E8B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190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DB07AC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1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1A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F39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5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83BE4-C45D-4783-91C2-75C1E7B3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2</cp:revision>
  <cp:lastPrinted>2021-12-23T10:23:00Z</cp:lastPrinted>
  <dcterms:created xsi:type="dcterms:W3CDTF">2021-12-23T10:26:00Z</dcterms:created>
  <dcterms:modified xsi:type="dcterms:W3CDTF">2021-12-23T10:26:00Z</dcterms:modified>
</cp:coreProperties>
</file>