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CAA9D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93EFC" w:rsidRPr="00D93EFC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7BA0AE6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40E66E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93EFC" w:rsidRPr="00D93EFC">
        <w:rPr>
          <w:b/>
          <w:sz w:val="22"/>
          <w:szCs w:val="22"/>
        </w:rPr>
        <w:t>ZP.271.45.2021</w:t>
      </w:r>
    </w:p>
    <w:p w14:paraId="0FD4F1B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74AA92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0648915E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8FD8636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21128EE6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000D9C1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BAEB6E7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8AB841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6F6A3A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3EFC" w:rsidRPr="00110593" w14:paraId="6CEB23E3" w14:textId="77777777" w:rsidTr="00D471C3">
        <w:tc>
          <w:tcPr>
            <w:tcW w:w="9104" w:type="dxa"/>
            <w:shd w:val="clear" w:color="auto" w:fill="D9D9D9"/>
          </w:tcPr>
          <w:p w14:paraId="3EF1BDFF" w14:textId="77777777" w:rsidR="00D93EFC" w:rsidRPr="00110593" w:rsidRDefault="00D93EFC" w:rsidP="00D471C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B12C889" w14:textId="77777777" w:rsidR="00D93EFC" w:rsidRPr="00110593" w:rsidRDefault="00D93EFC" w:rsidP="00D471C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93EFC">
              <w:t>(</w:t>
            </w:r>
            <w:proofErr w:type="spellStart"/>
            <w:r w:rsidRPr="00D93EFC">
              <w:t>t.j</w:t>
            </w:r>
            <w:proofErr w:type="spellEnd"/>
            <w:r w:rsidRPr="00D93EFC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7AA414FF" w14:textId="77777777" w:rsidR="00D93EFC" w:rsidRPr="0043102D" w:rsidRDefault="00D93EFC" w:rsidP="00D471C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03C663B1" w14:textId="77777777" w:rsidR="00D93EFC" w:rsidRPr="00110593" w:rsidRDefault="00D93EFC" w:rsidP="00D471C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3CCAA3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DAA9F14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5A5845B" w14:textId="77777777" w:rsidR="006E0FAA" w:rsidRPr="005E622E" w:rsidRDefault="00D93EF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93EFC">
        <w:rPr>
          <w:b/>
          <w:sz w:val="22"/>
          <w:szCs w:val="22"/>
        </w:rPr>
        <w:t>Sukcesywna dostawa artykułów żywnościowych do Przedszkola Samorządowego nr 1 w Niepołomicach</w:t>
      </w:r>
    </w:p>
    <w:p w14:paraId="39D3527A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B0FEDB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D200FD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20CEDD8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0D5489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724EA60F" w14:textId="77777777" w:rsidTr="00C37CD2">
        <w:trPr>
          <w:trHeight w:val="321"/>
        </w:trPr>
        <w:tc>
          <w:tcPr>
            <w:tcW w:w="516" w:type="dxa"/>
          </w:tcPr>
          <w:p w14:paraId="6B70AF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D15803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CE402D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35D924E" w14:textId="77777777" w:rsidTr="009A4CD3">
        <w:tc>
          <w:tcPr>
            <w:tcW w:w="516" w:type="dxa"/>
          </w:tcPr>
          <w:p w14:paraId="4E457C1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AB76FA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A44257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D9C0541" w14:textId="77777777" w:rsidTr="009A4CD3">
        <w:tc>
          <w:tcPr>
            <w:tcW w:w="516" w:type="dxa"/>
          </w:tcPr>
          <w:p w14:paraId="27C298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F706BD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6E72C5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58262AF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610A5C6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7B45A5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CFBC64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1F179FE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7E1B8BF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9796F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32B45BC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74E48" w14:textId="77777777" w:rsidR="00D8266C" w:rsidRDefault="00D8266C">
      <w:r>
        <w:separator/>
      </w:r>
    </w:p>
  </w:endnote>
  <w:endnote w:type="continuationSeparator" w:id="0">
    <w:p w14:paraId="4008A185" w14:textId="77777777" w:rsidR="00D8266C" w:rsidRDefault="00D82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F3DD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94CE6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787B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CC77274" w14:textId="01B3D4D6" w:rsidR="009A4CD3" w:rsidRDefault="009A4CD3" w:rsidP="00602229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898C0" w14:textId="77777777" w:rsidR="00D93EFC" w:rsidRDefault="00D93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D4E2B" w14:textId="77777777" w:rsidR="00D8266C" w:rsidRDefault="00D8266C">
      <w:r>
        <w:separator/>
      </w:r>
    </w:p>
  </w:footnote>
  <w:footnote w:type="continuationSeparator" w:id="0">
    <w:p w14:paraId="3C1D376C" w14:textId="77777777" w:rsidR="00D8266C" w:rsidRDefault="00D8266C">
      <w:r>
        <w:continuationSeparator/>
      </w:r>
    </w:p>
  </w:footnote>
  <w:footnote w:id="1">
    <w:p w14:paraId="1CBD7A7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09CCF" w14:textId="77777777" w:rsidR="00D93EFC" w:rsidRDefault="00D93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7C47" w14:textId="77777777" w:rsidR="00D93EFC" w:rsidRDefault="00D93E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099DA" w14:textId="77777777" w:rsidR="00D93EFC" w:rsidRDefault="00D93E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66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02229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266C"/>
    <w:rsid w:val="00D93EFC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D9BD8D"/>
  <w15:chartTrackingRefBased/>
  <w15:docId w15:val="{C509C030-C46D-4E97-BE29-B2B5EE46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2021-12-23T08:04:00Z</dcterms:created>
  <dcterms:modified xsi:type="dcterms:W3CDTF">2021-12-23T08:04:00Z</dcterms:modified>
</cp:coreProperties>
</file>