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26584" w14:textId="7AAC58B8" w:rsidR="00FB7F50" w:rsidRPr="002245BE" w:rsidRDefault="0025081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5081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CD1876">
        <w:rPr>
          <w:sz w:val="22"/>
          <w:szCs w:val="22"/>
        </w:rPr>
        <w:t>23.12.2021 r.</w:t>
      </w:r>
      <w:bookmarkStart w:id="1" w:name="_GoBack"/>
      <w:bookmarkEnd w:id="1"/>
    </w:p>
    <w:p w14:paraId="6B3D396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6CF9343" w14:textId="77777777" w:rsidR="00250814" w:rsidRPr="00250814" w:rsidRDefault="00250814" w:rsidP="00FB7F50">
      <w:pPr>
        <w:spacing w:after="40"/>
        <w:rPr>
          <w:b/>
          <w:bCs/>
          <w:sz w:val="22"/>
          <w:szCs w:val="22"/>
        </w:rPr>
      </w:pPr>
      <w:r w:rsidRPr="00250814">
        <w:rPr>
          <w:b/>
          <w:bCs/>
          <w:sz w:val="22"/>
          <w:szCs w:val="22"/>
        </w:rPr>
        <w:t>Szpital Miejski Specjalistyczny</w:t>
      </w:r>
    </w:p>
    <w:p w14:paraId="04513FF2" w14:textId="77777777" w:rsidR="00250814" w:rsidRPr="00250814" w:rsidRDefault="00250814" w:rsidP="00FB7F50">
      <w:pPr>
        <w:spacing w:after="40"/>
        <w:rPr>
          <w:b/>
          <w:bCs/>
          <w:sz w:val="22"/>
          <w:szCs w:val="22"/>
        </w:rPr>
      </w:pPr>
      <w:r w:rsidRPr="00250814">
        <w:rPr>
          <w:b/>
          <w:bCs/>
          <w:sz w:val="22"/>
          <w:szCs w:val="22"/>
        </w:rPr>
        <w:t>im. Gabriela Narutowicza w Krakowie</w:t>
      </w:r>
    </w:p>
    <w:p w14:paraId="3C0EC8C8" w14:textId="77777777" w:rsidR="00FB7F50" w:rsidRPr="002245BE" w:rsidRDefault="00250814" w:rsidP="00FB7F50">
      <w:pPr>
        <w:rPr>
          <w:sz w:val="22"/>
          <w:szCs w:val="22"/>
        </w:rPr>
      </w:pPr>
      <w:r w:rsidRPr="00250814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250814">
        <w:rPr>
          <w:sz w:val="22"/>
          <w:szCs w:val="22"/>
        </w:rPr>
        <w:t>35-37</w:t>
      </w:r>
    </w:p>
    <w:p w14:paraId="1E397E65" w14:textId="77777777" w:rsidR="00FB7F50" w:rsidRPr="002245BE" w:rsidRDefault="00250814" w:rsidP="00FB7F50">
      <w:pPr>
        <w:rPr>
          <w:sz w:val="22"/>
          <w:szCs w:val="22"/>
        </w:rPr>
      </w:pPr>
      <w:r w:rsidRPr="00250814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250814">
        <w:rPr>
          <w:sz w:val="22"/>
          <w:szCs w:val="22"/>
        </w:rPr>
        <w:t>Kraków</w:t>
      </w:r>
    </w:p>
    <w:p w14:paraId="1EB2A51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673FFE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191ECA">
        <w:rPr>
          <w:b/>
          <w:sz w:val="28"/>
        </w:rPr>
        <w:t xml:space="preserve"> – dot. Pakietów 1, 3, 4, 7, 9, 10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50814" w:rsidRPr="00607F9B" w14:paraId="449F37CA" w14:textId="77777777" w:rsidTr="00231972">
        <w:trPr>
          <w:trHeight w:val="638"/>
        </w:trPr>
        <w:tc>
          <w:tcPr>
            <w:tcW w:w="959" w:type="dxa"/>
            <w:shd w:val="clear" w:color="auto" w:fill="auto"/>
          </w:tcPr>
          <w:p w14:paraId="6B2D229F" w14:textId="77777777" w:rsidR="00250814" w:rsidRPr="00607F9B" w:rsidRDefault="00250814" w:rsidP="002319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962892" w14:textId="77777777" w:rsidR="00250814" w:rsidRPr="00607F9B" w:rsidRDefault="00250814" w:rsidP="002319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="00CC3730">
              <w:rPr>
                <w:sz w:val="22"/>
                <w:szCs w:val="22"/>
              </w:rPr>
              <w:t xml:space="preserve"> </w:t>
            </w:r>
            <w:r w:rsidRPr="00250814">
              <w:rPr>
                <w:sz w:val="22"/>
                <w:szCs w:val="22"/>
              </w:rPr>
              <w:t>podstawowy</w:t>
            </w:r>
            <w:r w:rsidR="00CC3730">
              <w:rPr>
                <w:sz w:val="22"/>
                <w:szCs w:val="22"/>
              </w:rPr>
              <w:t>m</w:t>
            </w:r>
            <w:r w:rsidRPr="00250814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5081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50814">
              <w:rPr>
                <w:b/>
                <w:bCs/>
                <w:sz w:val="22"/>
                <w:szCs w:val="22"/>
              </w:rPr>
              <w:t>Zakup i dostawa opatrunków jałowych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50814">
              <w:rPr>
                <w:b/>
                <w:sz w:val="22"/>
                <w:szCs w:val="22"/>
              </w:rPr>
              <w:t>ZP/46/2021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B2C168D" w14:textId="77777777" w:rsidR="008642B3" w:rsidRPr="00CC373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50814" w:rsidRPr="00250814">
        <w:rPr>
          <w:sz w:val="22"/>
          <w:szCs w:val="22"/>
        </w:rPr>
        <w:t>(</w:t>
      </w:r>
      <w:proofErr w:type="spellStart"/>
      <w:r w:rsidR="00250814" w:rsidRPr="00250814">
        <w:rPr>
          <w:sz w:val="22"/>
          <w:szCs w:val="22"/>
        </w:rPr>
        <w:t>t.j</w:t>
      </w:r>
      <w:proofErr w:type="spellEnd"/>
      <w:r w:rsidR="00250814" w:rsidRPr="00250814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CC3730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0814" w14:paraId="289D495C" w14:textId="77777777" w:rsidTr="00231972">
        <w:trPr>
          <w:cantSplit/>
        </w:trPr>
        <w:tc>
          <w:tcPr>
            <w:tcW w:w="9498" w:type="dxa"/>
          </w:tcPr>
          <w:p w14:paraId="5569F4B7" w14:textId="77777777" w:rsidR="00250814" w:rsidRPr="001D1EEC" w:rsidRDefault="00250814" w:rsidP="0023197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50814">
              <w:rPr>
                <w:b/>
                <w:sz w:val="22"/>
                <w:szCs w:val="22"/>
              </w:rPr>
              <w:t>Paul Hartmann Polska Sp. z o.o.</w:t>
            </w:r>
          </w:p>
          <w:p w14:paraId="5CDDF3FC" w14:textId="77777777" w:rsidR="00250814" w:rsidRPr="001D1EEC" w:rsidRDefault="00250814" w:rsidP="00231972">
            <w:pPr>
              <w:spacing w:line="276" w:lineRule="auto"/>
              <w:rPr>
                <w:bCs/>
                <w:sz w:val="22"/>
                <w:szCs w:val="22"/>
              </w:rPr>
            </w:pPr>
            <w:r w:rsidRPr="00250814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50814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50814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50814">
              <w:rPr>
                <w:bCs/>
                <w:sz w:val="22"/>
                <w:szCs w:val="22"/>
              </w:rPr>
              <w:t>Pabianice</w:t>
            </w:r>
          </w:p>
          <w:p w14:paraId="49E5ECC7" w14:textId="68E798A7" w:rsidR="00250814" w:rsidRPr="00211A34" w:rsidRDefault="00250814" w:rsidP="0023197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50814">
              <w:rPr>
                <w:color w:val="000000"/>
                <w:sz w:val="22"/>
                <w:szCs w:val="22"/>
              </w:rPr>
              <w:t>Pakiet 1- Opatrunki i żel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B96D28" w14:textId="77777777" w:rsidR="00250814" w:rsidRPr="00CC3730" w:rsidRDefault="00250814" w:rsidP="00CC373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CC3730">
              <w:rPr>
                <w:sz w:val="22"/>
                <w:szCs w:val="22"/>
              </w:rPr>
              <w:t xml:space="preserve">  Jedyna najkorzystniejsza oferta spełniająca wymogi Zamawiającego.</w:t>
            </w:r>
          </w:p>
        </w:tc>
      </w:tr>
      <w:tr w:rsidR="00250814" w14:paraId="3EA21DEA" w14:textId="77777777" w:rsidTr="00231972">
        <w:trPr>
          <w:cantSplit/>
        </w:trPr>
        <w:tc>
          <w:tcPr>
            <w:tcW w:w="9498" w:type="dxa"/>
          </w:tcPr>
          <w:p w14:paraId="3514203F" w14:textId="77777777" w:rsidR="00250814" w:rsidRPr="001D1EEC" w:rsidRDefault="00250814" w:rsidP="0023197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50814">
              <w:rPr>
                <w:b/>
                <w:sz w:val="22"/>
                <w:szCs w:val="22"/>
              </w:rPr>
              <w:t>Paul Hartmann Polska Sp. z o.o.</w:t>
            </w:r>
          </w:p>
          <w:p w14:paraId="6025D1D9" w14:textId="77777777" w:rsidR="00250814" w:rsidRPr="001D1EEC" w:rsidRDefault="00250814" w:rsidP="00231972">
            <w:pPr>
              <w:spacing w:line="276" w:lineRule="auto"/>
              <w:rPr>
                <w:bCs/>
                <w:sz w:val="22"/>
                <w:szCs w:val="22"/>
              </w:rPr>
            </w:pPr>
            <w:r w:rsidRPr="00250814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50814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50814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50814">
              <w:rPr>
                <w:bCs/>
                <w:sz w:val="22"/>
                <w:szCs w:val="22"/>
              </w:rPr>
              <w:t>Pabianice</w:t>
            </w:r>
          </w:p>
          <w:p w14:paraId="25F05E2E" w14:textId="17D83283" w:rsidR="00250814" w:rsidRPr="00211A34" w:rsidRDefault="00250814" w:rsidP="0023197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50814">
              <w:rPr>
                <w:color w:val="000000"/>
                <w:sz w:val="22"/>
                <w:szCs w:val="22"/>
              </w:rPr>
              <w:t>Pakiet 3- Preparaty do ochrony skóry</w:t>
            </w:r>
          </w:p>
          <w:p w14:paraId="1159D737" w14:textId="77777777" w:rsidR="00250814" w:rsidRPr="00CC3730" w:rsidRDefault="00250814" w:rsidP="00CC373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CC3730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250814" w14:paraId="48AD224E" w14:textId="77777777" w:rsidTr="00231972">
        <w:trPr>
          <w:cantSplit/>
        </w:trPr>
        <w:tc>
          <w:tcPr>
            <w:tcW w:w="9498" w:type="dxa"/>
          </w:tcPr>
          <w:p w14:paraId="6C62780A" w14:textId="77777777" w:rsidR="00250814" w:rsidRPr="001D1EEC" w:rsidRDefault="00250814" w:rsidP="0023197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50814">
              <w:rPr>
                <w:b/>
                <w:sz w:val="22"/>
                <w:szCs w:val="22"/>
              </w:rPr>
              <w:t>Paul Hartmann Polska Sp. z o.o.</w:t>
            </w:r>
          </w:p>
          <w:p w14:paraId="18A41644" w14:textId="77777777" w:rsidR="00250814" w:rsidRPr="001D1EEC" w:rsidRDefault="00250814" w:rsidP="00231972">
            <w:pPr>
              <w:spacing w:line="276" w:lineRule="auto"/>
              <w:rPr>
                <w:bCs/>
                <w:sz w:val="22"/>
                <w:szCs w:val="22"/>
              </w:rPr>
            </w:pPr>
            <w:r w:rsidRPr="00250814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50814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50814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50814">
              <w:rPr>
                <w:bCs/>
                <w:sz w:val="22"/>
                <w:szCs w:val="22"/>
              </w:rPr>
              <w:t>Pabianice</w:t>
            </w:r>
          </w:p>
          <w:p w14:paraId="69F6E147" w14:textId="5C167805" w:rsidR="00250814" w:rsidRPr="00211A34" w:rsidRDefault="00250814" w:rsidP="0023197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50814">
              <w:rPr>
                <w:color w:val="000000"/>
                <w:sz w:val="22"/>
                <w:szCs w:val="22"/>
              </w:rPr>
              <w:t>Pakiet 4- Serwety jałowe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3F2D51EF" w14:textId="77777777" w:rsidR="00250814" w:rsidRPr="00CC3730" w:rsidRDefault="00250814" w:rsidP="00CC373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CC3730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250814" w14:paraId="2B40D21B" w14:textId="77777777" w:rsidTr="00231972">
        <w:trPr>
          <w:cantSplit/>
        </w:trPr>
        <w:tc>
          <w:tcPr>
            <w:tcW w:w="9498" w:type="dxa"/>
          </w:tcPr>
          <w:p w14:paraId="3509D411" w14:textId="77777777" w:rsidR="00250814" w:rsidRPr="001D1EEC" w:rsidRDefault="00250814" w:rsidP="0023197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50814">
              <w:rPr>
                <w:b/>
                <w:sz w:val="22"/>
                <w:szCs w:val="22"/>
              </w:rPr>
              <w:t>Paul Hartmann Polska Sp. z o.o.</w:t>
            </w:r>
          </w:p>
          <w:p w14:paraId="55195FD3" w14:textId="77777777" w:rsidR="00250814" w:rsidRPr="001D1EEC" w:rsidRDefault="00250814" w:rsidP="00231972">
            <w:pPr>
              <w:spacing w:line="276" w:lineRule="auto"/>
              <w:rPr>
                <w:bCs/>
                <w:sz w:val="22"/>
                <w:szCs w:val="22"/>
              </w:rPr>
            </w:pPr>
            <w:r w:rsidRPr="00250814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50814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50814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50814">
              <w:rPr>
                <w:bCs/>
                <w:sz w:val="22"/>
                <w:szCs w:val="22"/>
              </w:rPr>
              <w:t>Pabianice</w:t>
            </w:r>
          </w:p>
          <w:p w14:paraId="497DFEB7" w14:textId="65074D01" w:rsidR="00250814" w:rsidRPr="00211A34" w:rsidRDefault="00250814" w:rsidP="0023197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50814">
              <w:rPr>
                <w:color w:val="000000"/>
                <w:sz w:val="22"/>
                <w:szCs w:val="22"/>
              </w:rPr>
              <w:t>Pakiet 7- Zestaw do podciśnieniowej terapii leczenia ran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1A17CE3" w14:textId="77777777" w:rsidR="00250814" w:rsidRPr="00CC3730" w:rsidRDefault="00250814" w:rsidP="00CC373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CC3730">
              <w:rPr>
                <w:sz w:val="22"/>
                <w:szCs w:val="22"/>
              </w:rPr>
              <w:t xml:space="preserve"> Jedyna najkorzystniejsza oferta spełniająca wymogi Zamawiającego.</w:t>
            </w:r>
          </w:p>
        </w:tc>
      </w:tr>
      <w:tr w:rsidR="00250814" w14:paraId="3BEBE860" w14:textId="77777777" w:rsidTr="00231972">
        <w:trPr>
          <w:cantSplit/>
        </w:trPr>
        <w:tc>
          <w:tcPr>
            <w:tcW w:w="9498" w:type="dxa"/>
          </w:tcPr>
          <w:p w14:paraId="70C90DC7" w14:textId="77777777" w:rsidR="00250814" w:rsidRPr="001D1EEC" w:rsidRDefault="00250814" w:rsidP="0023197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50814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250814">
              <w:rPr>
                <w:b/>
                <w:sz w:val="22"/>
                <w:szCs w:val="22"/>
              </w:rPr>
              <w:t>Medical</w:t>
            </w:r>
            <w:proofErr w:type="spellEnd"/>
            <w:r w:rsidRPr="00250814">
              <w:rPr>
                <w:b/>
                <w:sz w:val="22"/>
                <w:szCs w:val="22"/>
              </w:rPr>
              <w:t xml:space="preserve"> S.A.</w:t>
            </w:r>
          </w:p>
          <w:p w14:paraId="6C228AEE" w14:textId="77777777" w:rsidR="00250814" w:rsidRPr="001D1EEC" w:rsidRDefault="00250814" w:rsidP="00231972">
            <w:pPr>
              <w:spacing w:line="276" w:lineRule="auto"/>
              <w:rPr>
                <w:bCs/>
                <w:sz w:val="22"/>
                <w:szCs w:val="22"/>
              </w:rPr>
            </w:pPr>
            <w:r w:rsidRPr="00250814">
              <w:rPr>
                <w:bCs/>
                <w:sz w:val="22"/>
                <w:szCs w:val="22"/>
              </w:rPr>
              <w:t>Modrzejewskiej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50814">
              <w:rPr>
                <w:bCs/>
                <w:sz w:val="22"/>
                <w:szCs w:val="22"/>
              </w:rPr>
              <w:t>30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50814">
              <w:rPr>
                <w:bCs/>
                <w:sz w:val="22"/>
                <w:szCs w:val="22"/>
              </w:rPr>
              <w:t>31-327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50814">
              <w:rPr>
                <w:bCs/>
                <w:sz w:val="22"/>
                <w:szCs w:val="22"/>
              </w:rPr>
              <w:t>Kraków</w:t>
            </w:r>
          </w:p>
          <w:p w14:paraId="0438C9D2" w14:textId="6421FC7F" w:rsidR="00250814" w:rsidRPr="00211A34" w:rsidRDefault="00250814" w:rsidP="0023197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50814">
              <w:rPr>
                <w:color w:val="000000"/>
                <w:sz w:val="22"/>
                <w:szCs w:val="22"/>
              </w:rPr>
              <w:t>Pakiet 9- Fartuchy chirurgiczne jałowe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1A32C6C" w14:textId="77777777" w:rsidR="00250814" w:rsidRPr="00CC3730" w:rsidRDefault="00250814" w:rsidP="00CC373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CC3730">
              <w:rPr>
                <w:sz w:val="22"/>
                <w:szCs w:val="22"/>
              </w:rPr>
              <w:t xml:space="preserve"> Najkorzystniejsza oferta spełniająca wymogi Zamawiającego.</w:t>
            </w:r>
          </w:p>
        </w:tc>
      </w:tr>
      <w:tr w:rsidR="00250814" w14:paraId="1F82826E" w14:textId="77777777" w:rsidTr="00231972">
        <w:trPr>
          <w:cantSplit/>
        </w:trPr>
        <w:tc>
          <w:tcPr>
            <w:tcW w:w="9498" w:type="dxa"/>
          </w:tcPr>
          <w:p w14:paraId="643E8D1B" w14:textId="77777777" w:rsidR="00250814" w:rsidRPr="001D1EEC" w:rsidRDefault="00250814" w:rsidP="0023197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50814">
              <w:rPr>
                <w:b/>
                <w:sz w:val="22"/>
                <w:szCs w:val="22"/>
              </w:rPr>
              <w:lastRenderedPageBreak/>
              <w:t>Egis</w:t>
            </w:r>
            <w:proofErr w:type="spellEnd"/>
            <w:r w:rsidRPr="00250814">
              <w:rPr>
                <w:b/>
                <w:sz w:val="22"/>
                <w:szCs w:val="22"/>
              </w:rPr>
              <w:t xml:space="preserve"> Polska Dystrybucja Sp. z o.o.</w:t>
            </w:r>
          </w:p>
          <w:p w14:paraId="4EB823AB" w14:textId="77777777" w:rsidR="00250814" w:rsidRPr="001D1EEC" w:rsidRDefault="00250814" w:rsidP="00231972">
            <w:pPr>
              <w:spacing w:line="276" w:lineRule="auto"/>
              <w:rPr>
                <w:bCs/>
                <w:sz w:val="22"/>
                <w:szCs w:val="22"/>
              </w:rPr>
            </w:pPr>
            <w:r w:rsidRPr="00250814">
              <w:rPr>
                <w:bCs/>
                <w:sz w:val="22"/>
                <w:szCs w:val="22"/>
              </w:rPr>
              <w:t>Komitetu Obrony Robotników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50814">
              <w:rPr>
                <w:bCs/>
                <w:sz w:val="22"/>
                <w:szCs w:val="22"/>
              </w:rPr>
              <w:t>45 D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50814">
              <w:rPr>
                <w:bCs/>
                <w:sz w:val="22"/>
                <w:szCs w:val="22"/>
              </w:rPr>
              <w:t>02-146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50814">
              <w:rPr>
                <w:bCs/>
                <w:sz w:val="22"/>
                <w:szCs w:val="22"/>
              </w:rPr>
              <w:t>Warszawa</w:t>
            </w:r>
          </w:p>
          <w:p w14:paraId="093D2F51" w14:textId="06E08BE0" w:rsidR="00250814" w:rsidRPr="00211A34" w:rsidRDefault="00250814" w:rsidP="0023197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50814">
              <w:rPr>
                <w:color w:val="000000"/>
                <w:sz w:val="22"/>
                <w:szCs w:val="22"/>
              </w:rPr>
              <w:t xml:space="preserve">Pakiet 10- Aplikatory do </w:t>
            </w:r>
            <w:proofErr w:type="spellStart"/>
            <w:r w:rsidRPr="00250814">
              <w:rPr>
                <w:color w:val="000000"/>
                <w:sz w:val="22"/>
                <w:szCs w:val="22"/>
              </w:rPr>
              <w:t>Lidocainy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B4CE1E3" w14:textId="77777777" w:rsidR="00250814" w:rsidRPr="00CC3730" w:rsidRDefault="00250814" w:rsidP="00CC373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CC3730">
              <w:rPr>
                <w:sz w:val="22"/>
                <w:szCs w:val="22"/>
              </w:rPr>
              <w:t xml:space="preserve"> Jedyna najkorzystniejsza oferta spełniająca wymogi Zamawiającego.</w:t>
            </w:r>
          </w:p>
        </w:tc>
      </w:tr>
    </w:tbl>
    <w:p w14:paraId="6CD27BF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3118"/>
        <w:gridCol w:w="2835"/>
        <w:gridCol w:w="1418"/>
      </w:tblGrid>
      <w:tr w:rsidR="00211A34" w:rsidRPr="00834EF4" w14:paraId="19ACAFCA" w14:textId="77777777" w:rsidTr="00CC3730">
        <w:tc>
          <w:tcPr>
            <w:tcW w:w="2127" w:type="dxa"/>
            <w:shd w:val="clear" w:color="auto" w:fill="F3F3F3"/>
          </w:tcPr>
          <w:p w14:paraId="61E9BF6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118" w:type="dxa"/>
            <w:shd w:val="clear" w:color="auto" w:fill="F3F3F3"/>
          </w:tcPr>
          <w:p w14:paraId="5F6130E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2E9D0CB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59FEA92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50814" w:rsidRPr="00834EF4" w14:paraId="3D01FCC7" w14:textId="77777777" w:rsidTr="00CC3730">
        <w:tc>
          <w:tcPr>
            <w:tcW w:w="2127" w:type="dxa"/>
            <w:shd w:val="clear" w:color="auto" w:fill="auto"/>
          </w:tcPr>
          <w:p w14:paraId="10E091B5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50814">
              <w:rPr>
                <w:sz w:val="20"/>
                <w:szCs w:val="20"/>
              </w:rPr>
              <w:t>Pakiet 1- Opatrunki i żel</w:t>
            </w:r>
          </w:p>
        </w:tc>
        <w:tc>
          <w:tcPr>
            <w:tcW w:w="3118" w:type="dxa"/>
            <w:shd w:val="clear" w:color="auto" w:fill="auto"/>
          </w:tcPr>
          <w:p w14:paraId="12427E82" w14:textId="77777777" w:rsidR="00250814" w:rsidRPr="00211A34" w:rsidRDefault="00250814" w:rsidP="002319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0814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1BFC0C15" w14:textId="77777777" w:rsidR="00250814" w:rsidRPr="00211A34" w:rsidRDefault="00250814" w:rsidP="00231972">
            <w:pPr>
              <w:rPr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17</w:t>
            </w:r>
          </w:p>
          <w:p w14:paraId="2F6846B7" w14:textId="77777777" w:rsidR="00250814" w:rsidRPr="00211A34" w:rsidRDefault="00250814" w:rsidP="00231972">
            <w:pPr>
              <w:spacing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4E6DA017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A36261" w14:textId="77777777" w:rsidR="00250814" w:rsidRPr="00211A34" w:rsidRDefault="00250814" w:rsidP="00231972">
            <w:pPr>
              <w:jc w:val="center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 xml:space="preserve">  600,00</w:t>
            </w:r>
          </w:p>
        </w:tc>
      </w:tr>
      <w:tr w:rsidR="00250814" w:rsidRPr="00834EF4" w14:paraId="09F4685C" w14:textId="77777777" w:rsidTr="00CC3730">
        <w:tc>
          <w:tcPr>
            <w:tcW w:w="2127" w:type="dxa"/>
            <w:shd w:val="clear" w:color="auto" w:fill="auto"/>
          </w:tcPr>
          <w:p w14:paraId="104B3A75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50814">
              <w:rPr>
                <w:sz w:val="20"/>
                <w:szCs w:val="20"/>
              </w:rPr>
              <w:t>Pakiet 3- Preparaty do ochrony skóry</w:t>
            </w:r>
          </w:p>
        </w:tc>
        <w:tc>
          <w:tcPr>
            <w:tcW w:w="3118" w:type="dxa"/>
            <w:shd w:val="clear" w:color="auto" w:fill="auto"/>
          </w:tcPr>
          <w:p w14:paraId="310E5E04" w14:textId="77777777" w:rsidR="003D3E75" w:rsidRPr="003D3E75" w:rsidRDefault="003D3E75" w:rsidP="003D3E7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D3E75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3D3E75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3D3E75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14:paraId="0F398C2F" w14:textId="77777777" w:rsidR="003D3E75" w:rsidRPr="003D3E75" w:rsidRDefault="003D3E75" w:rsidP="003D3E75">
            <w:pPr>
              <w:spacing w:before="40" w:after="40"/>
              <w:rPr>
                <w:sz w:val="20"/>
                <w:szCs w:val="20"/>
              </w:rPr>
            </w:pPr>
            <w:r w:rsidRPr="003D3E75">
              <w:rPr>
                <w:sz w:val="20"/>
                <w:szCs w:val="20"/>
              </w:rPr>
              <w:t>ul. Żółkiewskiego 20/26</w:t>
            </w:r>
          </w:p>
          <w:p w14:paraId="2DC39A8D" w14:textId="77777777" w:rsidR="00250814" w:rsidRPr="00211A34" w:rsidRDefault="003D3E75" w:rsidP="003D3E75">
            <w:pPr>
              <w:spacing w:after="40"/>
              <w:rPr>
                <w:color w:val="000000"/>
                <w:sz w:val="20"/>
                <w:szCs w:val="20"/>
              </w:rPr>
            </w:pPr>
            <w:r w:rsidRPr="003D3E75">
              <w:rPr>
                <w:sz w:val="20"/>
                <w:szCs w:val="20"/>
              </w:rPr>
              <w:t>87-100 Toruń</w:t>
            </w:r>
          </w:p>
        </w:tc>
        <w:tc>
          <w:tcPr>
            <w:tcW w:w="2835" w:type="dxa"/>
            <w:shd w:val="clear" w:color="auto" w:fill="auto"/>
          </w:tcPr>
          <w:p w14:paraId="440CE4E5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B5FE95" w14:textId="77777777" w:rsidR="00250814" w:rsidRPr="00211A34" w:rsidRDefault="00250814" w:rsidP="00231972">
            <w:pPr>
              <w:jc w:val="center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 xml:space="preserve">  0,00</w:t>
            </w:r>
          </w:p>
        </w:tc>
      </w:tr>
      <w:tr w:rsidR="00250814" w:rsidRPr="00834EF4" w14:paraId="5585AC99" w14:textId="77777777" w:rsidTr="00CC3730">
        <w:tc>
          <w:tcPr>
            <w:tcW w:w="2127" w:type="dxa"/>
            <w:shd w:val="clear" w:color="auto" w:fill="auto"/>
          </w:tcPr>
          <w:p w14:paraId="005436D1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50814">
              <w:rPr>
                <w:sz w:val="20"/>
                <w:szCs w:val="20"/>
              </w:rPr>
              <w:t>Pakiet 3- Preparaty do ochrony skóry</w:t>
            </w:r>
          </w:p>
        </w:tc>
        <w:tc>
          <w:tcPr>
            <w:tcW w:w="3118" w:type="dxa"/>
            <w:shd w:val="clear" w:color="auto" w:fill="auto"/>
          </w:tcPr>
          <w:p w14:paraId="39C7958A" w14:textId="77777777" w:rsidR="00250814" w:rsidRPr="00211A34" w:rsidRDefault="00250814" w:rsidP="002319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0814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38C0B004" w14:textId="77777777" w:rsidR="00250814" w:rsidRPr="00211A34" w:rsidRDefault="00250814" w:rsidP="00231972">
            <w:pPr>
              <w:rPr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17</w:t>
            </w:r>
          </w:p>
          <w:p w14:paraId="532D6C5C" w14:textId="77777777" w:rsidR="00250814" w:rsidRPr="00211A34" w:rsidRDefault="00250814" w:rsidP="00231972">
            <w:pPr>
              <w:spacing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10A2D646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02EE88" w14:textId="77777777" w:rsidR="00250814" w:rsidRPr="00211A34" w:rsidRDefault="00250814" w:rsidP="00231972">
            <w:pPr>
              <w:jc w:val="center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 xml:space="preserve">  600,00</w:t>
            </w:r>
          </w:p>
        </w:tc>
      </w:tr>
      <w:tr w:rsidR="00250814" w:rsidRPr="00834EF4" w14:paraId="2EE6E7C0" w14:textId="77777777" w:rsidTr="00CC3730">
        <w:tc>
          <w:tcPr>
            <w:tcW w:w="2127" w:type="dxa"/>
            <w:shd w:val="clear" w:color="auto" w:fill="auto"/>
          </w:tcPr>
          <w:p w14:paraId="043B5795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50814">
              <w:rPr>
                <w:sz w:val="20"/>
                <w:szCs w:val="20"/>
              </w:rPr>
              <w:t>Pakiet 4- Serwety jałowe</w:t>
            </w:r>
          </w:p>
        </w:tc>
        <w:tc>
          <w:tcPr>
            <w:tcW w:w="3118" w:type="dxa"/>
            <w:shd w:val="clear" w:color="auto" w:fill="auto"/>
          </w:tcPr>
          <w:p w14:paraId="739B951D" w14:textId="77777777" w:rsidR="00250814" w:rsidRPr="00211A34" w:rsidRDefault="00250814" w:rsidP="002319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0814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32B47D43" w14:textId="77777777" w:rsidR="00250814" w:rsidRPr="00211A34" w:rsidRDefault="00250814" w:rsidP="00231972">
            <w:pPr>
              <w:rPr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17</w:t>
            </w:r>
          </w:p>
          <w:p w14:paraId="51363367" w14:textId="77777777" w:rsidR="00250814" w:rsidRPr="00211A34" w:rsidRDefault="00250814" w:rsidP="00231972">
            <w:pPr>
              <w:spacing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275EDBDF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25D199" w14:textId="77777777" w:rsidR="00250814" w:rsidRPr="00211A34" w:rsidRDefault="00250814" w:rsidP="00231972">
            <w:pPr>
              <w:jc w:val="center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 xml:space="preserve">  600,00</w:t>
            </w:r>
          </w:p>
        </w:tc>
      </w:tr>
      <w:tr w:rsidR="00250814" w:rsidRPr="00834EF4" w14:paraId="4CBDB154" w14:textId="77777777" w:rsidTr="00CC3730">
        <w:tc>
          <w:tcPr>
            <w:tcW w:w="2127" w:type="dxa"/>
            <w:shd w:val="clear" w:color="auto" w:fill="auto"/>
          </w:tcPr>
          <w:p w14:paraId="6B556C51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50814">
              <w:rPr>
                <w:sz w:val="20"/>
                <w:szCs w:val="20"/>
              </w:rPr>
              <w:t>Pakiet 4- Serwety jałowe</w:t>
            </w:r>
          </w:p>
        </w:tc>
        <w:tc>
          <w:tcPr>
            <w:tcW w:w="3118" w:type="dxa"/>
            <w:shd w:val="clear" w:color="auto" w:fill="auto"/>
          </w:tcPr>
          <w:p w14:paraId="472948C6" w14:textId="77777777" w:rsidR="00250814" w:rsidRPr="00211A34" w:rsidRDefault="00250814" w:rsidP="002319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081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5081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250814">
              <w:rPr>
                <w:b/>
                <w:bCs/>
                <w:sz w:val="20"/>
                <w:szCs w:val="20"/>
              </w:rPr>
              <w:t xml:space="preserve"> </w:t>
            </w:r>
            <w:r w:rsidR="00CC3730">
              <w:rPr>
                <w:b/>
                <w:bCs/>
                <w:sz w:val="20"/>
                <w:szCs w:val="20"/>
              </w:rPr>
              <w:br/>
              <w:t xml:space="preserve">Sp. z o.o. Sp. k. </w:t>
            </w:r>
          </w:p>
          <w:p w14:paraId="15D9BCC2" w14:textId="77777777" w:rsidR="00250814" w:rsidRPr="00211A34" w:rsidRDefault="00250814" w:rsidP="00231972">
            <w:pPr>
              <w:rPr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18</w:t>
            </w:r>
          </w:p>
          <w:p w14:paraId="5D2B165F" w14:textId="77777777" w:rsidR="00250814" w:rsidRPr="00211A34" w:rsidRDefault="00250814" w:rsidP="00231972">
            <w:pPr>
              <w:spacing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Zabrze</w:t>
            </w:r>
          </w:p>
        </w:tc>
        <w:tc>
          <w:tcPr>
            <w:tcW w:w="2835" w:type="dxa"/>
            <w:shd w:val="clear" w:color="auto" w:fill="auto"/>
          </w:tcPr>
          <w:p w14:paraId="590627AE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2D3100" w14:textId="77777777" w:rsidR="00250814" w:rsidRPr="00211A34" w:rsidRDefault="00250814" w:rsidP="00231972">
            <w:pPr>
              <w:jc w:val="center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 xml:space="preserve">  0,00</w:t>
            </w:r>
          </w:p>
        </w:tc>
      </w:tr>
      <w:tr w:rsidR="00250814" w:rsidRPr="00834EF4" w14:paraId="130DC748" w14:textId="77777777" w:rsidTr="00CC3730">
        <w:tc>
          <w:tcPr>
            <w:tcW w:w="2127" w:type="dxa"/>
            <w:shd w:val="clear" w:color="auto" w:fill="auto"/>
          </w:tcPr>
          <w:p w14:paraId="2448C5AC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50814">
              <w:rPr>
                <w:sz w:val="20"/>
                <w:szCs w:val="20"/>
              </w:rPr>
              <w:t>Pakiet 7- Zestaw do podciśnieniowej terapii leczenia ran</w:t>
            </w:r>
          </w:p>
        </w:tc>
        <w:tc>
          <w:tcPr>
            <w:tcW w:w="3118" w:type="dxa"/>
            <w:shd w:val="clear" w:color="auto" w:fill="auto"/>
          </w:tcPr>
          <w:p w14:paraId="16D42F61" w14:textId="77777777" w:rsidR="00250814" w:rsidRPr="00211A34" w:rsidRDefault="00250814" w:rsidP="002319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0814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652A522F" w14:textId="77777777" w:rsidR="00250814" w:rsidRPr="00211A34" w:rsidRDefault="00250814" w:rsidP="00231972">
            <w:pPr>
              <w:rPr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17</w:t>
            </w:r>
          </w:p>
          <w:p w14:paraId="239FCCE3" w14:textId="77777777" w:rsidR="00250814" w:rsidRPr="00211A34" w:rsidRDefault="00250814" w:rsidP="00231972">
            <w:pPr>
              <w:spacing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4483E4F3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F318DE" w14:textId="77777777" w:rsidR="00250814" w:rsidRPr="00211A34" w:rsidRDefault="00250814" w:rsidP="00231972">
            <w:pPr>
              <w:jc w:val="center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 xml:space="preserve">  600,00</w:t>
            </w:r>
          </w:p>
        </w:tc>
      </w:tr>
      <w:tr w:rsidR="00250814" w:rsidRPr="00834EF4" w14:paraId="6D553944" w14:textId="77777777" w:rsidTr="00CC3730">
        <w:tc>
          <w:tcPr>
            <w:tcW w:w="2127" w:type="dxa"/>
            <w:shd w:val="clear" w:color="auto" w:fill="auto"/>
          </w:tcPr>
          <w:p w14:paraId="12A2C557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50814">
              <w:rPr>
                <w:sz w:val="20"/>
                <w:szCs w:val="20"/>
              </w:rPr>
              <w:t>Pakiet 9- Fartuchy chirurgiczne jałowe</w:t>
            </w:r>
          </w:p>
        </w:tc>
        <w:tc>
          <w:tcPr>
            <w:tcW w:w="3118" w:type="dxa"/>
            <w:shd w:val="clear" w:color="auto" w:fill="auto"/>
          </w:tcPr>
          <w:p w14:paraId="09794638" w14:textId="77777777" w:rsidR="00250814" w:rsidRPr="00211A34" w:rsidRDefault="00250814" w:rsidP="002319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0814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25081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25081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0C877AE2" w14:textId="77777777" w:rsidR="00250814" w:rsidRPr="00211A34" w:rsidRDefault="00CC3730" w:rsidP="002319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50814" w:rsidRPr="00250814">
              <w:rPr>
                <w:sz w:val="20"/>
                <w:szCs w:val="20"/>
              </w:rPr>
              <w:t>Modrzejewskiej</w:t>
            </w:r>
            <w:r w:rsidR="00250814" w:rsidRPr="00211A34">
              <w:rPr>
                <w:sz w:val="20"/>
                <w:szCs w:val="20"/>
              </w:rPr>
              <w:t xml:space="preserve"> </w:t>
            </w:r>
            <w:r w:rsidR="00250814" w:rsidRPr="00250814">
              <w:rPr>
                <w:sz w:val="20"/>
                <w:szCs w:val="20"/>
              </w:rPr>
              <w:t>30</w:t>
            </w:r>
          </w:p>
          <w:p w14:paraId="4481EDD8" w14:textId="77777777" w:rsidR="00250814" w:rsidRPr="00211A34" w:rsidRDefault="00250814" w:rsidP="00231972">
            <w:pPr>
              <w:spacing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478E44B8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EF2B19" w14:textId="77777777" w:rsidR="00250814" w:rsidRPr="00211A34" w:rsidRDefault="00250814" w:rsidP="00231972">
            <w:pPr>
              <w:jc w:val="center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 xml:space="preserve">  600,00</w:t>
            </w:r>
          </w:p>
        </w:tc>
      </w:tr>
      <w:tr w:rsidR="00250814" w:rsidRPr="00834EF4" w14:paraId="0A776B89" w14:textId="77777777" w:rsidTr="00CC3730">
        <w:tc>
          <w:tcPr>
            <w:tcW w:w="2127" w:type="dxa"/>
            <w:shd w:val="clear" w:color="auto" w:fill="auto"/>
          </w:tcPr>
          <w:p w14:paraId="7982E813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50814">
              <w:rPr>
                <w:sz w:val="20"/>
                <w:szCs w:val="20"/>
              </w:rPr>
              <w:t>Pakiet 9- Fartuchy chirurgiczne jałowe</w:t>
            </w:r>
          </w:p>
        </w:tc>
        <w:tc>
          <w:tcPr>
            <w:tcW w:w="3118" w:type="dxa"/>
            <w:shd w:val="clear" w:color="auto" w:fill="auto"/>
          </w:tcPr>
          <w:p w14:paraId="2E0E2334" w14:textId="77777777" w:rsidR="00CC3730" w:rsidRPr="00211A34" w:rsidRDefault="00CC3730" w:rsidP="00CC373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081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25081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250814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  <w:t xml:space="preserve">Sp. z o.o. Sp. k. </w:t>
            </w:r>
          </w:p>
          <w:p w14:paraId="6F6956EF" w14:textId="77777777" w:rsidR="00250814" w:rsidRPr="00211A34" w:rsidRDefault="00250814" w:rsidP="00231972">
            <w:pPr>
              <w:rPr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18</w:t>
            </w:r>
          </w:p>
          <w:p w14:paraId="3738EEE2" w14:textId="77777777" w:rsidR="00250814" w:rsidRPr="00211A34" w:rsidRDefault="00250814" w:rsidP="00231972">
            <w:pPr>
              <w:spacing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Zabrze</w:t>
            </w:r>
          </w:p>
        </w:tc>
        <w:tc>
          <w:tcPr>
            <w:tcW w:w="2835" w:type="dxa"/>
            <w:shd w:val="clear" w:color="auto" w:fill="auto"/>
          </w:tcPr>
          <w:p w14:paraId="1E3128D9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1 - Cena - 539.10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F8D104" w14:textId="77777777" w:rsidR="00250814" w:rsidRPr="00211A34" w:rsidRDefault="00250814" w:rsidP="00231972">
            <w:pPr>
              <w:jc w:val="center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 xml:space="preserve">  539,10</w:t>
            </w:r>
          </w:p>
        </w:tc>
      </w:tr>
      <w:tr w:rsidR="00250814" w:rsidRPr="00834EF4" w14:paraId="30218B06" w14:textId="77777777" w:rsidTr="00CC3730">
        <w:tc>
          <w:tcPr>
            <w:tcW w:w="2127" w:type="dxa"/>
            <w:shd w:val="clear" w:color="auto" w:fill="auto"/>
          </w:tcPr>
          <w:p w14:paraId="22651B85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50814">
              <w:rPr>
                <w:sz w:val="20"/>
                <w:szCs w:val="20"/>
              </w:rPr>
              <w:t>Pakiet 9- Fartuchy chirurgiczne jałowe</w:t>
            </w:r>
          </w:p>
        </w:tc>
        <w:tc>
          <w:tcPr>
            <w:tcW w:w="3118" w:type="dxa"/>
            <w:shd w:val="clear" w:color="auto" w:fill="auto"/>
          </w:tcPr>
          <w:p w14:paraId="1BDD925D" w14:textId="77777777" w:rsidR="00250814" w:rsidRPr="00211A34" w:rsidRDefault="00250814" w:rsidP="002319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0814">
              <w:rPr>
                <w:b/>
                <w:bCs/>
                <w:sz w:val="20"/>
                <w:szCs w:val="20"/>
              </w:rPr>
              <w:t xml:space="preserve">BATIST </w:t>
            </w:r>
            <w:proofErr w:type="spellStart"/>
            <w:r w:rsidRPr="0025081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25081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1E44B37B" w14:textId="77777777" w:rsidR="00250814" w:rsidRPr="00211A34" w:rsidRDefault="00CC3730" w:rsidP="002319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50814" w:rsidRPr="00250814">
              <w:rPr>
                <w:sz w:val="20"/>
                <w:szCs w:val="20"/>
              </w:rPr>
              <w:t>Kolista</w:t>
            </w:r>
            <w:r w:rsidR="00250814" w:rsidRPr="00211A34">
              <w:rPr>
                <w:sz w:val="20"/>
                <w:szCs w:val="20"/>
              </w:rPr>
              <w:t xml:space="preserve"> </w:t>
            </w:r>
            <w:r w:rsidR="00250814" w:rsidRPr="00250814">
              <w:rPr>
                <w:sz w:val="20"/>
                <w:szCs w:val="20"/>
              </w:rPr>
              <w:t>25</w:t>
            </w:r>
          </w:p>
          <w:p w14:paraId="4CA64A47" w14:textId="77777777" w:rsidR="00250814" w:rsidRPr="00211A34" w:rsidRDefault="00250814" w:rsidP="00231972">
            <w:pPr>
              <w:spacing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40-486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227C6268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1 - Cena - 284.34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D7F6BE" w14:textId="77777777" w:rsidR="00250814" w:rsidRPr="00211A34" w:rsidRDefault="00250814" w:rsidP="00231972">
            <w:pPr>
              <w:jc w:val="center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 xml:space="preserve">  284,34</w:t>
            </w:r>
          </w:p>
        </w:tc>
      </w:tr>
      <w:tr w:rsidR="00250814" w:rsidRPr="00834EF4" w14:paraId="73DBC45D" w14:textId="77777777" w:rsidTr="00CC3730">
        <w:tc>
          <w:tcPr>
            <w:tcW w:w="2127" w:type="dxa"/>
            <w:shd w:val="clear" w:color="auto" w:fill="auto"/>
          </w:tcPr>
          <w:p w14:paraId="11DF4145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50814">
              <w:rPr>
                <w:sz w:val="20"/>
                <w:szCs w:val="20"/>
              </w:rPr>
              <w:t>Pakiet 9- Fartuchy chirurgiczne jałowe</w:t>
            </w:r>
          </w:p>
        </w:tc>
        <w:tc>
          <w:tcPr>
            <w:tcW w:w="3118" w:type="dxa"/>
            <w:shd w:val="clear" w:color="auto" w:fill="auto"/>
          </w:tcPr>
          <w:p w14:paraId="3CD7B09C" w14:textId="77777777" w:rsidR="00250814" w:rsidRPr="00211A34" w:rsidRDefault="00250814" w:rsidP="002319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50814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250814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250814">
              <w:rPr>
                <w:b/>
                <w:bCs/>
                <w:sz w:val="20"/>
                <w:szCs w:val="20"/>
              </w:rPr>
              <w:t xml:space="preserve"> Polska </w:t>
            </w:r>
            <w:r w:rsidR="00CC3730">
              <w:rPr>
                <w:b/>
                <w:bCs/>
                <w:sz w:val="20"/>
                <w:szCs w:val="20"/>
              </w:rPr>
              <w:br/>
            </w:r>
            <w:r w:rsidRPr="00250814">
              <w:rPr>
                <w:b/>
                <w:bCs/>
                <w:sz w:val="20"/>
                <w:szCs w:val="20"/>
              </w:rPr>
              <w:t>Sp. z o.o.</w:t>
            </w:r>
          </w:p>
          <w:p w14:paraId="399F2185" w14:textId="77777777" w:rsidR="00250814" w:rsidRPr="00211A34" w:rsidRDefault="00CC3730" w:rsidP="002319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50814" w:rsidRPr="00250814">
              <w:rPr>
                <w:sz w:val="20"/>
                <w:szCs w:val="20"/>
              </w:rPr>
              <w:t>Moniuszki</w:t>
            </w:r>
            <w:r w:rsidR="00250814" w:rsidRPr="00211A34">
              <w:rPr>
                <w:sz w:val="20"/>
                <w:szCs w:val="20"/>
              </w:rPr>
              <w:t xml:space="preserve"> </w:t>
            </w:r>
            <w:r w:rsidR="00250814" w:rsidRPr="00250814">
              <w:rPr>
                <w:sz w:val="20"/>
                <w:szCs w:val="20"/>
              </w:rPr>
              <w:t>14</w:t>
            </w:r>
          </w:p>
          <w:p w14:paraId="28D5C4C8" w14:textId="77777777" w:rsidR="00250814" w:rsidRPr="00211A34" w:rsidRDefault="00250814" w:rsidP="00231972">
            <w:pPr>
              <w:spacing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2BEB01DA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B2CFD3" w14:textId="77777777" w:rsidR="00250814" w:rsidRPr="00211A34" w:rsidRDefault="00250814" w:rsidP="00231972">
            <w:pPr>
              <w:jc w:val="center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 xml:space="preserve">  0,00</w:t>
            </w:r>
          </w:p>
        </w:tc>
      </w:tr>
      <w:tr w:rsidR="00250814" w:rsidRPr="00834EF4" w14:paraId="2DB06659" w14:textId="77777777" w:rsidTr="00CC3730">
        <w:tc>
          <w:tcPr>
            <w:tcW w:w="2127" w:type="dxa"/>
            <w:shd w:val="clear" w:color="auto" w:fill="auto"/>
          </w:tcPr>
          <w:p w14:paraId="51092795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50814">
              <w:rPr>
                <w:sz w:val="20"/>
                <w:szCs w:val="20"/>
              </w:rPr>
              <w:t xml:space="preserve">Pakiet 10- Aplikatory do </w:t>
            </w:r>
            <w:proofErr w:type="spellStart"/>
            <w:r w:rsidRPr="00250814">
              <w:rPr>
                <w:sz w:val="20"/>
                <w:szCs w:val="20"/>
              </w:rPr>
              <w:t>Lidocainy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14:paraId="67406C72" w14:textId="77777777" w:rsidR="00250814" w:rsidRPr="00211A34" w:rsidRDefault="00250814" w:rsidP="0023197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50814">
              <w:rPr>
                <w:b/>
                <w:bCs/>
                <w:sz w:val="20"/>
                <w:szCs w:val="20"/>
              </w:rPr>
              <w:t>Egis</w:t>
            </w:r>
            <w:proofErr w:type="spellEnd"/>
            <w:r w:rsidRPr="00250814">
              <w:rPr>
                <w:b/>
                <w:bCs/>
                <w:sz w:val="20"/>
                <w:szCs w:val="20"/>
              </w:rPr>
              <w:t xml:space="preserve"> Polska Dystrybucja Sp. z o.o.</w:t>
            </w:r>
          </w:p>
          <w:p w14:paraId="2D8D5224" w14:textId="77777777" w:rsidR="00250814" w:rsidRPr="00211A34" w:rsidRDefault="00CC3730" w:rsidP="002319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50814" w:rsidRPr="00250814">
              <w:rPr>
                <w:sz w:val="20"/>
                <w:szCs w:val="20"/>
              </w:rPr>
              <w:t>Komitetu Obrony Robotników</w:t>
            </w:r>
            <w:r w:rsidR="00250814" w:rsidRPr="00211A34">
              <w:rPr>
                <w:sz w:val="20"/>
                <w:szCs w:val="20"/>
              </w:rPr>
              <w:t xml:space="preserve"> </w:t>
            </w:r>
            <w:r w:rsidR="00250814" w:rsidRPr="00250814">
              <w:rPr>
                <w:sz w:val="20"/>
                <w:szCs w:val="20"/>
              </w:rPr>
              <w:t>45 D</w:t>
            </w:r>
          </w:p>
          <w:p w14:paraId="21950B2B" w14:textId="77777777" w:rsidR="00250814" w:rsidRPr="00211A34" w:rsidRDefault="00250814" w:rsidP="00231972">
            <w:pPr>
              <w:spacing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02-146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50814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6DDA2D29" w14:textId="77777777" w:rsidR="00250814" w:rsidRPr="00211A34" w:rsidRDefault="00250814" w:rsidP="0023197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>1 - Cena - 600.00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03751A" w14:textId="77777777" w:rsidR="00250814" w:rsidRPr="00211A34" w:rsidRDefault="00250814" w:rsidP="00231972">
            <w:pPr>
              <w:jc w:val="center"/>
              <w:rPr>
                <w:color w:val="000000"/>
                <w:sz w:val="20"/>
                <w:szCs w:val="20"/>
              </w:rPr>
            </w:pPr>
            <w:r w:rsidRPr="00250814">
              <w:rPr>
                <w:sz w:val="20"/>
                <w:szCs w:val="20"/>
              </w:rPr>
              <w:t xml:space="preserve">  600,00</w:t>
            </w:r>
          </w:p>
        </w:tc>
      </w:tr>
      <w:bookmarkEnd w:id="0"/>
    </w:tbl>
    <w:p w14:paraId="6353407E" w14:textId="77777777" w:rsidR="008642B3" w:rsidRPr="00CC3730" w:rsidRDefault="008642B3" w:rsidP="00CC3730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8642B3" w:rsidRPr="00CC373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EEDD7" w14:textId="77777777" w:rsidR="00E45E40" w:rsidRDefault="00E45E40">
      <w:r>
        <w:separator/>
      </w:r>
    </w:p>
  </w:endnote>
  <w:endnote w:type="continuationSeparator" w:id="0">
    <w:p w14:paraId="68DCAB80" w14:textId="77777777" w:rsidR="00E45E40" w:rsidRDefault="00E45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1FB8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7817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9D937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E2ECD6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6857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E0BA7" w14:textId="77777777" w:rsidR="00E45E40" w:rsidRDefault="00E45E40">
      <w:r>
        <w:separator/>
      </w:r>
    </w:p>
  </w:footnote>
  <w:footnote w:type="continuationSeparator" w:id="0">
    <w:p w14:paraId="03E188C0" w14:textId="77777777" w:rsidR="00E45E40" w:rsidRDefault="00E45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7BE31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5EF3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8F1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E40"/>
    <w:rsid w:val="00022322"/>
    <w:rsid w:val="00042497"/>
    <w:rsid w:val="000C1E6F"/>
    <w:rsid w:val="000E4E56"/>
    <w:rsid w:val="00191ECA"/>
    <w:rsid w:val="001A1468"/>
    <w:rsid w:val="001B7815"/>
    <w:rsid w:val="001D1EEC"/>
    <w:rsid w:val="00211A34"/>
    <w:rsid w:val="00250814"/>
    <w:rsid w:val="002977C5"/>
    <w:rsid w:val="002B1E4F"/>
    <w:rsid w:val="002B6761"/>
    <w:rsid w:val="003445A0"/>
    <w:rsid w:val="003A0AFC"/>
    <w:rsid w:val="003D3E75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3730"/>
    <w:rsid w:val="00CD1876"/>
    <w:rsid w:val="00D01E5B"/>
    <w:rsid w:val="00D04203"/>
    <w:rsid w:val="00D168A0"/>
    <w:rsid w:val="00D26ED6"/>
    <w:rsid w:val="00D42C90"/>
    <w:rsid w:val="00D8427E"/>
    <w:rsid w:val="00E30B2D"/>
    <w:rsid w:val="00E45E40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8A1DDA"/>
  <w15:chartTrackingRefBased/>
  <w15:docId w15:val="{16290A27-5E73-4BF8-BCFA-5A6B71890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560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7</cp:revision>
  <cp:lastPrinted>1899-12-31T23:00:00Z</cp:lastPrinted>
  <dcterms:created xsi:type="dcterms:W3CDTF">2021-12-17T08:08:00Z</dcterms:created>
  <dcterms:modified xsi:type="dcterms:W3CDTF">2021-12-23T08:51:00Z</dcterms:modified>
</cp:coreProperties>
</file>