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5AE" w:rsidRPr="00B66A62" w:rsidRDefault="003C05AE" w:rsidP="003C05AE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3C05AE" w:rsidRPr="00404400" w:rsidRDefault="003C05AE" w:rsidP="003C05AE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3C05AE" w:rsidRDefault="003C05AE" w:rsidP="003C05A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3C05AE" w:rsidRPr="00475D3D" w:rsidRDefault="003C05AE" w:rsidP="003C05A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3C05AE" w:rsidRPr="00404400" w:rsidRDefault="003C05AE" w:rsidP="003C05A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3C05AE" w:rsidRPr="00404400" w:rsidRDefault="003C05AE" w:rsidP="003C05AE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3C05AE" w:rsidRPr="00404400" w:rsidRDefault="003C05AE" w:rsidP="003C05AE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3C05AE" w:rsidRPr="00404400" w:rsidRDefault="003C05AE" w:rsidP="003C05AE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3C05AE" w:rsidRPr="00B66A62" w:rsidRDefault="003C05AE" w:rsidP="003C05AE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3C05AE" w:rsidRPr="00B66A62" w:rsidRDefault="003C05AE" w:rsidP="003C05AE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3C05AE" w:rsidRPr="00B66A62" w:rsidRDefault="003C05AE" w:rsidP="003C05AE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3C05AE" w:rsidRPr="00B66A62" w:rsidRDefault="003C05AE" w:rsidP="003C05AE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3C05AE" w:rsidRPr="00B66A62" w:rsidRDefault="003C05AE" w:rsidP="003C05AE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3C05AE" w:rsidRDefault="003C05AE" w:rsidP="003C05AE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5040FC">
        <w:rPr>
          <w:b/>
          <w:bCs/>
          <w:sz w:val="22"/>
          <w:szCs w:val="22"/>
        </w:rPr>
        <w:t xml:space="preserve">Dostawa projektorów dla </w:t>
      </w:r>
      <w:proofErr w:type="spellStart"/>
      <w:r w:rsidRPr="005040FC">
        <w:rPr>
          <w:b/>
          <w:bCs/>
          <w:sz w:val="22"/>
          <w:szCs w:val="22"/>
        </w:rPr>
        <w:t>WILiGZ</w:t>
      </w:r>
      <w:proofErr w:type="spellEnd"/>
      <w:r w:rsidRPr="005040FC">
        <w:rPr>
          <w:b/>
          <w:bCs/>
          <w:sz w:val="22"/>
          <w:szCs w:val="22"/>
        </w:rPr>
        <w:t xml:space="preserve"> - KC-zp.272-752/21</w:t>
      </w:r>
      <w:r w:rsidRPr="00C9196D">
        <w:rPr>
          <w:b/>
          <w:bCs/>
          <w:sz w:val="22"/>
          <w:szCs w:val="22"/>
        </w:rPr>
        <w:t xml:space="preserve">, </w:t>
      </w:r>
      <w:r w:rsidRPr="00C9196D">
        <w:rPr>
          <w:sz w:val="22"/>
          <w:szCs w:val="22"/>
        </w:rPr>
        <w:t>oferuję realizację przedmiotu zamówienia, zgodnie z zasadami określonymi w specyfikacji warunków zamówienia.</w:t>
      </w:r>
    </w:p>
    <w:p w:rsidR="003C05AE" w:rsidRPr="009D17ED" w:rsidRDefault="003C05AE" w:rsidP="003C05AE">
      <w:pPr>
        <w:widowControl w:val="0"/>
        <w:ind w:right="1"/>
        <w:jc w:val="both"/>
        <w:rPr>
          <w:b/>
          <w:bCs/>
          <w:sz w:val="22"/>
          <w:szCs w:val="22"/>
        </w:rPr>
      </w:pPr>
      <w:r w:rsidRPr="009D17ED">
        <w:rPr>
          <w:b/>
          <w:bCs/>
          <w:sz w:val="22"/>
          <w:szCs w:val="22"/>
        </w:rPr>
        <w:t>Zadanie częściowe nr 1</w:t>
      </w:r>
    </w:p>
    <w:tbl>
      <w:tblPr>
        <w:tblpPr w:leftFromText="141" w:rightFromText="141" w:vertAnchor="text" w:horzAnchor="margin" w:tblpXSpec="center" w:tblpY="23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853"/>
        <w:gridCol w:w="1138"/>
        <w:gridCol w:w="1138"/>
        <w:gridCol w:w="1010"/>
        <w:gridCol w:w="993"/>
        <w:gridCol w:w="1417"/>
      </w:tblGrid>
      <w:tr w:rsidR="003C05AE" w:rsidRPr="002E5F4C" w:rsidTr="00857215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Lp.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Producent, model</w:t>
            </w:r>
            <w:r w:rsidRPr="002E5F4C">
              <w:rPr>
                <w:b/>
                <w:sz w:val="20"/>
                <w:szCs w:val="18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 szt.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razem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Cena jednostkowa netto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Podatek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brutto</w:t>
            </w:r>
          </w:p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[PLN]</w:t>
            </w:r>
          </w:p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(z doliczonym VAT)</w:t>
            </w:r>
          </w:p>
        </w:tc>
      </w:tr>
      <w:tr w:rsidR="003C05AE" w:rsidRPr="002E5F4C" w:rsidTr="00857215">
        <w:trPr>
          <w:trHeight w:val="1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8</w:t>
            </w:r>
          </w:p>
        </w:tc>
      </w:tr>
      <w:tr w:rsidR="003C05AE" w:rsidRPr="002E5F4C" w:rsidTr="00857215">
        <w:trPr>
          <w:trHeight w:val="2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Projektor …………………………………………………………………….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C73E51" w:rsidRDefault="003C05AE" w:rsidP="00857215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C73E51">
              <w:rPr>
                <w:b/>
                <w:bCs/>
                <w:color w:val="000000"/>
                <w:sz w:val="20"/>
                <w:szCs w:val="22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</w:tr>
      <w:tr w:rsidR="003C05AE" w:rsidRPr="002E5F4C" w:rsidTr="00857215">
        <w:trPr>
          <w:trHeight w:val="4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RAZEM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</w:tr>
    </w:tbl>
    <w:p w:rsidR="003C05AE" w:rsidRDefault="003C05AE" w:rsidP="003C05AE">
      <w:pPr>
        <w:tabs>
          <w:tab w:val="right" w:pos="9000"/>
        </w:tabs>
      </w:pP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Cena brutto za całość przedmiotu zamówienia: ......................................................................... PLN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D17ED">
        <w:rPr>
          <w:sz w:val="22"/>
          <w:szCs w:val="22"/>
        </w:rPr>
        <w:t>Słownie brutto za całość przedmiotu zamówienia: ....................................................................................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Okres udzielonej gwarancji na projektory wynosi:</w:t>
      </w:r>
      <w:r w:rsidRPr="009D17ED">
        <w:rPr>
          <w:sz w:val="22"/>
          <w:szCs w:val="22"/>
        </w:rPr>
        <w:t xml:space="preserve"> </w:t>
      </w:r>
      <w:r w:rsidRPr="009D17ED">
        <w:rPr>
          <w:bCs/>
          <w:sz w:val="22"/>
          <w:szCs w:val="22"/>
        </w:rPr>
        <w:t xml:space="preserve">……………….  </w:t>
      </w:r>
      <w:r w:rsidRPr="009D17ED">
        <w:rPr>
          <w:b/>
          <w:sz w:val="22"/>
          <w:szCs w:val="22"/>
        </w:rPr>
        <w:t>miesięcy</w:t>
      </w: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Okres udzielonej gwarancji na źródło światła wynosi:</w:t>
      </w:r>
      <w:r w:rsidRPr="009D17ED">
        <w:rPr>
          <w:sz w:val="22"/>
          <w:szCs w:val="22"/>
        </w:rPr>
        <w:t xml:space="preserve"> </w:t>
      </w:r>
      <w:r w:rsidRPr="009D17ED">
        <w:rPr>
          <w:bCs/>
          <w:sz w:val="22"/>
          <w:szCs w:val="22"/>
        </w:rPr>
        <w:t xml:space="preserve">……………….  </w:t>
      </w:r>
      <w:r w:rsidRPr="009D17ED">
        <w:rPr>
          <w:b/>
          <w:sz w:val="22"/>
          <w:szCs w:val="22"/>
        </w:rPr>
        <w:t>miesięcy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Termin realizacji: do …………. od daty podpisania umowy</w:t>
      </w:r>
      <w:r w:rsidRPr="009D17ED">
        <w:rPr>
          <w:b/>
          <w:sz w:val="22"/>
          <w:szCs w:val="22"/>
          <w:highlight w:val="yellow"/>
        </w:rPr>
        <w:t xml:space="preserve"> (kryterium oceny ofert)</w:t>
      </w:r>
    </w:p>
    <w:p w:rsidR="003C05AE" w:rsidRDefault="003C05AE" w:rsidP="003C05AE">
      <w:pPr>
        <w:widowControl w:val="0"/>
        <w:ind w:right="1"/>
        <w:jc w:val="both"/>
        <w:rPr>
          <w:b/>
          <w:bCs/>
          <w:sz w:val="22"/>
          <w:szCs w:val="22"/>
        </w:rPr>
      </w:pPr>
    </w:p>
    <w:p w:rsidR="003C05AE" w:rsidRDefault="003C05AE" w:rsidP="003C05AE">
      <w:pPr>
        <w:widowControl w:val="0"/>
        <w:ind w:right="1"/>
        <w:jc w:val="both"/>
        <w:rPr>
          <w:b/>
          <w:bCs/>
          <w:sz w:val="22"/>
          <w:szCs w:val="22"/>
        </w:rPr>
      </w:pPr>
    </w:p>
    <w:p w:rsidR="003C05AE" w:rsidRPr="009D17ED" w:rsidRDefault="003C05AE" w:rsidP="003C05AE">
      <w:pPr>
        <w:widowControl w:val="0"/>
        <w:ind w:right="1"/>
        <w:jc w:val="both"/>
        <w:rPr>
          <w:b/>
          <w:bCs/>
          <w:sz w:val="22"/>
          <w:szCs w:val="22"/>
        </w:rPr>
      </w:pPr>
      <w:r w:rsidRPr="009D17ED">
        <w:rPr>
          <w:b/>
          <w:bCs/>
          <w:sz w:val="22"/>
          <w:szCs w:val="22"/>
        </w:rPr>
        <w:lastRenderedPageBreak/>
        <w:t>Zadanie częściowe nr</w:t>
      </w:r>
      <w:r>
        <w:rPr>
          <w:b/>
          <w:bCs/>
          <w:sz w:val="22"/>
          <w:szCs w:val="22"/>
        </w:rPr>
        <w:t xml:space="preserve"> 2</w:t>
      </w:r>
    </w:p>
    <w:tbl>
      <w:tblPr>
        <w:tblpPr w:leftFromText="141" w:rightFromText="141" w:vertAnchor="text" w:horzAnchor="margin" w:tblpXSpec="center" w:tblpY="23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853"/>
        <w:gridCol w:w="1138"/>
        <w:gridCol w:w="1138"/>
        <w:gridCol w:w="1010"/>
        <w:gridCol w:w="993"/>
        <w:gridCol w:w="1417"/>
      </w:tblGrid>
      <w:tr w:rsidR="003C05AE" w:rsidRPr="002E5F4C" w:rsidTr="00857215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Lp.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Producent, model</w:t>
            </w:r>
            <w:r w:rsidRPr="002E5F4C">
              <w:rPr>
                <w:b/>
                <w:sz w:val="20"/>
                <w:szCs w:val="18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 szt.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razem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Cena jednostkowa netto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Podatek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brutto</w:t>
            </w:r>
          </w:p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[PLN]</w:t>
            </w:r>
          </w:p>
          <w:p w:rsidR="003C05AE" w:rsidRPr="002E5F4C" w:rsidRDefault="003C05AE" w:rsidP="00857215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(z doliczonym VAT)</w:t>
            </w:r>
          </w:p>
        </w:tc>
      </w:tr>
      <w:tr w:rsidR="003C05AE" w:rsidRPr="002E5F4C" w:rsidTr="00857215">
        <w:trPr>
          <w:trHeight w:val="1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8</w:t>
            </w:r>
          </w:p>
        </w:tc>
      </w:tr>
      <w:tr w:rsidR="003C05AE" w:rsidRPr="002E5F4C" w:rsidTr="00857215">
        <w:trPr>
          <w:trHeight w:val="2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Projektor …………………………………………………………………….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C73E51" w:rsidRDefault="003C05AE" w:rsidP="00857215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 w:rsidRPr="00C73E51">
              <w:rPr>
                <w:b/>
                <w:bCs/>
                <w:color w:val="000000"/>
                <w:sz w:val="20"/>
                <w:szCs w:val="22"/>
              </w:rPr>
              <w:t>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5AE" w:rsidRPr="002E5F4C" w:rsidRDefault="003C05AE" w:rsidP="00857215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</w:tr>
      <w:tr w:rsidR="003C05AE" w:rsidRPr="002E5F4C" w:rsidTr="00857215">
        <w:trPr>
          <w:trHeight w:val="4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5AE" w:rsidRPr="002E5F4C" w:rsidRDefault="003C05AE" w:rsidP="00857215">
            <w:pPr>
              <w:widowControl w:val="0"/>
              <w:ind w:right="1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RAZEM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3C05AE" w:rsidRPr="002E5F4C" w:rsidRDefault="003C05AE" w:rsidP="00857215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3C05AE" w:rsidRPr="002E5F4C" w:rsidRDefault="003C05AE" w:rsidP="00857215">
            <w:pPr>
              <w:widowControl w:val="0"/>
              <w:ind w:right="1"/>
              <w:rPr>
                <w:sz w:val="20"/>
              </w:rPr>
            </w:pPr>
          </w:p>
        </w:tc>
      </w:tr>
    </w:tbl>
    <w:p w:rsidR="003C05AE" w:rsidRDefault="003C05AE" w:rsidP="003C05AE">
      <w:pPr>
        <w:tabs>
          <w:tab w:val="right" w:pos="9000"/>
        </w:tabs>
      </w:pP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Cena brutto za całość przedmiotu zamówienia: ......................................................................... PLN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D17ED">
        <w:rPr>
          <w:sz w:val="22"/>
          <w:szCs w:val="22"/>
        </w:rPr>
        <w:t>Słownie brutto za całość przedmiotu zamówienia: ....................................................................................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Okres udzielonej gwarancji na projektory wynosi:</w:t>
      </w:r>
      <w:r w:rsidRPr="009D17ED">
        <w:rPr>
          <w:sz w:val="22"/>
          <w:szCs w:val="22"/>
        </w:rPr>
        <w:t xml:space="preserve"> </w:t>
      </w:r>
      <w:r w:rsidRPr="009D17ED">
        <w:rPr>
          <w:bCs/>
          <w:sz w:val="22"/>
          <w:szCs w:val="22"/>
        </w:rPr>
        <w:t xml:space="preserve">……………….  </w:t>
      </w:r>
      <w:r w:rsidRPr="009D17ED">
        <w:rPr>
          <w:b/>
          <w:sz w:val="22"/>
          <w:szCs w:val="22"/>
        </w:rPr>
        <w:t>miesięcy</w:t>
      </w:r>
    </w:p>
    <w:p w:rsidR="003C05AE" w:rsidRPr="009D17ED" w:rsidRDefault="003C05AE" w:rsidP="003C05A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Okres udzielonej gwarancji na źródło światła wynosi:</w:t>
      </w:r>
      <w:r w:rsidRPr="009D17ED">
        <w:rPr>
          <w:sz w:val="22"/>
          <w:szCs w:val="22"/>
        </w:rPr>
        <w:t xml:space="preserve"> </w:t>
      </w:r>
      <w:r w:rsidRPr="009D17ED">
        <w:rPr>
          <w:bCs/>
          <w:sz w:val="22"/>
          <w:szCs w:val="22"/>
        </w:rPr>
        <w:t xml:space="preserve">……………….  </w:t>
      </w:r>
      <w:r w:rsidRPr="009D17ED">
        <w:rPr>
          <w:b/>
          <w:sz w:val="22"/>
          <w:szCs w:val="22"/>
        </w:rPr>
        <w:t>miesięcy</w:t>
      </w: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C05AE" w:rsidRPr="009D17ED" w:rsidRDefault="003C05AE" w:rsidP="003C05A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9D17ED">
        <w:rPr>
          <w:b/>
          <w:sz w:val="22"/>
          <w:szCs w:val="22"/>
        </w:rPr>
        <w:t>Termin realizacji: do …………. od daty podpisania umowy</w:t>
      </w:r>
      <w:r w:rsidRPr="009D17ED">
        <w:rPr>
          <w:b/>
          <w:sz w:val="22"/>
          <w:szCs w:val="22"/>
          <w:highlight w:val="yellow"/>
        </w:rPr>
        <w:t xml:space="preserve"> (kryterium oceny ofert)</w:t>
      </w:r>
    </w:p>
    <w:p w:rsidR="003C05AE" w:rsidRPr="008B31B0" w:rsidRDefault="003C05AE" w:rsidP="003C05AE">
      <w:pPr>
        <w:widowControl w:val="0"/>
        <w:ind w:right="1"/>
        <w:jc w:val="both"/>
        <w:rPr>
          <w:sz w:val="22"/>
          <w:szCs w:val="22"/>
        </w:rPr>
      </w:pPr>
    </w:p>
    <w:p w:rsidR="003C05AE" w:rsidRDefault="003C05AE" w:rsidP="003C05A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C05AE" w:rsidRDefault="003C05AE" w:rsidP="003C05AE">
      <w:pPr>
        <w:rPr>
          <w:b/>
          <w:sz w:val="22"/>
          <w:szCs w:val="20"/>
          <w:u w:val="single"/>
        </w:rPr>
      </w:pPr>
    </w:p>
    <w:p w:rsidR="003C05AE" w:rsidRPr="00B66A62" w:rsidRDefault="003C05AE" w:rsidP="003C05AE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3C05AE" w:rsidRPr="00B66A62" w:rsidRDefault="003C05AE" w:rsidP="003C05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3C05AE" w:rsidRDefault="003C05AE" w:rsidP="003C05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3C05AE" w:rsidRPr="00B66A62" w:rsidRDefault="003C05AE" w:rsidP="003C05AE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C05AE" w:rsidRPr="00B66A62" w:rsidRDefault="003C05AE" w:rsidP="003C05AE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05AE" w:rsidRPr="00B66A62" w:rsidRDefault="003C05AE" w:rsidP="003C05AE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05AE" w:rsidRPr="00B66A62" w:rsidRDefault="003C05AE" w:rsidP="003C05AE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05AE" w:rsidRPr="00B66A62" w:rsidTr="008572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3C05AE" w:rsidRPr="00B66A62" w:rsidRDefault="003C05AE" w:rsidP="0085721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3C05AE" w:rsidRPr="00B66A62" w:rsidTr="008572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3C05AE" w:rsidRPr="00B66A62" w:rsidTr="008572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05AE" w:rsidRPr="00B66A62" w:rsidRDefault="003C05AE" w:rsidP="008572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3C05AE" w:rsidRPr="00B66A62" w:rsidRDefault="003C05AE" w:rsidP="003C05AE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Upoważnionymi do reprezentowania naszej firmy są następujące osoby:</w:t>
      </w:r>
    </w:p>
    <w:p w:rsidR="003C05AE" w:rsidRPr="00B66A62" w:rsidRDefault="003C05AE" w:rsidP="003C05AE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3C05AE" w:rsidRPr="00B66A62" w:rsidRDefault="003C05AE" w:rsidP="003C05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</w:t>
      </w:r>
      <w:bookmarkStart w:id="1" w:name="_GoBack"/>
      <w:bookmarkEnd w:id="1"/>
      <w:r w:rsidRPr="00B66A62">
        <w:rPr>
          <w:sz w:val="22"/>
          <w:szCs w:val="20"/>
        </w:rPr>
        <w:t xml:space="preserve">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3C05AE" w:rsidRPr="00B66A62" w:rsidRDefault="003C05AE" w:rsidP="003C05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3C05AE" w:rsidRPr="00B66A62" w:rsidRDefault="003C05AE" w:rsidP="003C05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3C05AE" w:rsidRPr="00B66A62" w:rsidRDefault="003C05AE" w:rsidP="003C05AE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3C05AE" w:rsidRPr="00B66A62" w:rsidRDefault="003C05AE" w:rsidP="003C05AE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3C05AE" w:rsidRPr="00B66A62" w:rsidRDefault="003C05AE" w:rsidP="003C05AE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3C05AE" w:rsidRPr="00B66A62" w:rsidRDefault="003C05AE" w:rsidP="003C05AE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3C05AE" w:rsidRPr="00B66A62" w:rsidRDefault="003C05AE" w:rsidP="003C05AE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3C05AE" w:rsidRPr="00ED0F4E" w:rsidRDefault="003C05AE" w:rsidP="003C05AE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3C05AE" w:rsidRPr="00C9196D" w:rsidRDefault="003C05AE" w:rsidP="003C05AE">
      <w:pPr>
        <w:jc w:val="right"/>
        <w:rPr>
          <w:color w:val="FF0000"/>
          <w:sz w:val="20"/>
          <w:szCs w:val="20"/>
        </w:rPr>
      </w:pPr>
    </w:p>
    <w:p w:rsidR="003C05AE" w:rsidRPr="00BB7187" w:rsidRDefault="003C05AE" w:rsidP="003C05AE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:rsidR="003C05AE" w:rsidRPr="00A97F8D" w:rsidRDefault="003C05AE" w:rsidP="003C05AE"/>
    <w:p w:rsidR="00FE545C" w:rsidRPr="003C05AE" w:rsidRDefault="00FE545C" w:rsidP="003C05AE"/>
    <w:sectPr w:rsidR="00FE545C" w:rsidRPr="003C05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F5E" w:rsidRDefault="005D2F5E">
      <w:r>
        <w:separator/>
      </w:r>
    </w:p>
  </w:endnote>
  <w:endnote w:type="continuationSeparator" w:id="0">
    <w:p w:rsidR="005D2F5E" w:rsidRDefault="005D2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184" w:rsidRDefault="00B941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184" w:rsidRDefault="00B941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F5E" w:rsidRDefault="005D2F5E">
      <w:r>
        <w:separator/>
      </w:r>
    </w:p>
  </w:footnote>
  <w:footnote w:type="continuationSeparator" w:id="0">
    <w:p w:rsidR="005D2F5E" w:rsidRDefault="005D2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184" w:rsidRDefault="00B94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184" w:rsidRDefault="00B941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F5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05AE"/>
    <w:rsid w:val="004B7300"/>
    <w:rsid w:val="004C6753"/>
    <w:rsid w:val="00595C87"/>
    <w:rsid w:val="005D2C65"/>
    <w:rsid w:val="005D2F5E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418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6188DED-E670-463F-A370-6CC0EE62B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05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DD097-69ED-4E53-8D16-B298A464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578</Words>
  <Characters>4768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2021-12-21T07:46:00Z</dcterms:created>
  <dcterms:modified xsi:type="dcterms:W3CDTF">2021-12-21T07:47:00Z</dcterms:modified>
</cp:coreProperties>
</file>