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66AFE" w14:textId="77777777" w:rsidR="00D665F5" w:rsidRDefault="0011359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1359F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11359F">
        <w:rPr>
          <w:sz w:val="22"/>
          <w:szCs w:val="22"/>
        </w:rPr>
        <w:t>2021-12-22</w:t>
      </w:r>
    </w:p>
    <w:p w14:paraId="31F36BA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7626FB" w14:textId="77777777" w:rsidR="00D665F5" w:rsidRPr="00D91931" w:rsidRDefault="0011359F" w:rsidP="00577BC6">
      <w:pPr>
        <w:spacing w:after="40"/>
        <w:rPr>
          <w:b/>
          <w:bCs/>
          <w:sz w:val="22"/>
          <w:szCs w:val="22"/>
        </w:rPr>
      </w:pPr>
      <w:r w:rsidRPr="0011359F">
        <w:rPr>
          <w:b/>
          <w:bCs/>
          <w:sz w:val="22"/>
          <w:szCs w:val="22"/>
        </w:rPr>
        <w:t>GMINA NIEPOŁOMICE</w:t>
      </w:r>
    </w:p>
    <w:p w14:paraId="69C25D4C" w14:textId="77777777" w:rsidR="00D665F5" w:rsidRPr="00BD5546" w:rsidRDefault="0011359F" w:rsidP="00D665F5">
      <w:pPr>
        <w:rPr>
          <w:sz w:val="22"/>
          <w:szCs w:val="22"/>
        </w:rPr>
      </w:pPr>
      <w:r w:rsidRPr="0011359F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11359F">
        <w:rPr>
          <w:sz w:val="22"/>
          <w:szCs w:val="22"/>
        </w:rPr>
        <w:t>13</w:t>
      </w:r>
    </w:p>
    <w:p w14:paraId="60821EF3" w14:textId="77777777" w:rsidR="00D665F5" w:rsidRPr="00BD5546" w:rsidRDefault="0011359F" w:rsidP="00D665F5">
      <w:pPr>
        <w:rPr>
          <w:sz w:val="22"/>
          <w:szCs w:val="22"/>
        </w:rPr>
      </w:pPr>
      <w:r w:rsidRPr="0011359F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11359F">
        <w:rPr>
          <w:sz w:val="22"/>
          <w:szCs w:val="22"/>
        </w:rPr>
        <w:t>Niepołomice</w:t>
      </w:r>
    </w:p>
    <w:p w14:paraId="3904A62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6F14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41D7E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359F" w:rsidRPr="0011359F">
        <w:rPr>
          <w:b/>
          <w:sz w:val="22"/>
          <w:szCs w:val="22"/>
        </w:rPr>
        <w:t>ZP.271.45.2021</w:t>
      </w:r>
      <w:r w:rsidR="00A80738">
        <w:rPr>
          <w:sz w:val="24"/>
        </w:rPr>
        <w:tab/>
        <w:t xml:space="preserve"> </w:t>
      </w:r>
    </w:p>
    <w:p w14:paraId="73038B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1E2A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58DB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D9AE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06CC0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CEA06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359F" w:rsidRPr="0011359F">
        <w:rPr>
          <w:sz w:val="22"/>
          <w:szCs w:val="22"/>
        </w:rPr>
        <w:t xml:space="preserve">Tryb podstawowy bez negocjacji - art. 275 pkt. 1 ustawy </w:t>
      </w:r>
      <w:proofErr w:type="spellStart"/>
      <w:r w:rsidR="0011359F" w:rsidRPr="0011359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7EC8A87" w14:textId="77777777" w:rsidR="00A80738" w:rsidRPr="00577BC6" w:rsidRDefault="001135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359F">
        <w:rPr>
          <w:b/>
          <w:sz w:val="22"/>
          <w:szCs w:val="22"/>
        </w:rPr>
        <w:t>Sukcesywna dostawa artykułów żywnościowych do Przedszkola Samorządowego nr 1 w Niepołomicach</w:t>
      </w:r>
    </w:p>
    <w:p w14:paraId="088B213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1359F" w:rsidRPr="0011359F">
        <w:rPr>
          <w:sz w:val="22"/>
          <w:szCs w:val="22"/>
        </w:rPr>
        <w:t>(</w:t>
      </w:r>
      <w:proofErr w:type="spellStart"/>
      <w:r w:rsidR="0011359F" w:rsidRPr="0011359F">
        <w:rPr>
          <w:sz w:val="22"/>
          <w:szCs w:val="22"/>
        </w:rPr>
        <w:t>t.j</w:t>
      </w:r>
      <w:proofErr w:type="spellEnd"/>
      <w:r w:rsidR="0011359F" w:rsidRPr="0011359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C869326" w14:textId="7B3EAE16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73E3">
        <w:rPr>
          <w:sz w:val="22"/>
          <w:szCs w:val="22"/>
        </w:rPr>
        <w:t>22/12/2021</w:t>
      </w:r>
      <w:r w:rsidR="00FF4AB1" w:rsidRPr="00577BC6">
        <w:rPr>
          <w:sz w:val="22"/>
          <w:szCs w:val="22"/>
        </w:rPr>
        <w:t xml:space="preserve"> o godz.</w:t>
      </w:r>
      <w:r w:rsidR="005D73E3">
        <w:rPr>
          <w:sz w:val="22"/>
          <w:szCs w:val="22"/>
        </w:rPr>
        <w:t xml:space="preserve"> 1030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70017AD" w14:textId="77777777" w:rsidTr="00C82837">
        <w:tc>
          <w:tcPr>
            <w:tcW w:w="993" w:type="dxa"/>
            <w:shd w:val="clear" w:color="auto" w:fill="auto"/>
            <w:vAlign w:val="center"/>
          </w:tcPr>
          <w:p w14:paraId="31C7F3E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E5536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BDE991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6344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11359F" w:rsidRPr="00075CD0" w14:paraId="28A97A98" w14:textId="77777777" w:rsidTr="00390010">
        <w:tc>
          <w:tcPr>
            <w:tcW w:w="993" w:type="dxa"/>
            <w:shd w:val="clear" w:color="auto" w:fill="auto"/>
            <w:vAlign w:val="center"/>
          </w:tcPr>
          <w:p w14:paraId="6999352A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998CFC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9</w:t>
            </w:r>
          </w:p>
        </w:tc>
        <w:tc>
          <w:tcPr>
            <w:tcW w:w="4110" w:type="dxa"/>
            <w:shd w:val="clear" w:color="auto" w:fill="auto"/>
          </w:tcPr>
          <w:p w14:paraId="5EC27BA2" w14:textId="77777777" w:rsidR="0011359F" w:rsidRPr="00C82837" w:rsidRDefault="0011359F" w:rsidP="00390010">
            <w:pPr>
              <w:spacing w:before="40"/>
            </w:pPr>
            <w:r w:rsidRPr="0011359F">
              <w:t>JAJCO MARIUSZ TURCZYŃSKI</w:t>
            </w:r>
          </w:p>
          <w:p w14:paraId="660DD8C1" w14:textId="77777777" w:rsidR="0011359F" w:rsidRPr="00CB5EDB" w:rsidRDefault="0011359F" w:rsidP="00390010">
            <w:r w:rsidRPr="0011359F">
              <w:t>UL.PANA TADEUSZA</w:t>
            </w:r>
            <w:r w:rsidRPr="00CB5EDB">
              <w:t xml:space="preserve"> </w:t>
            </w:r>
            <w:r w:rsidRPr="0011359F">
              <w:t>6B</w:t>
            </w:r>
            <w:r w:rsidRPr="00CB5EDB">
              <w:t xml:space="preserve"> </w:t>
            </w:r>
          </w:p>
          <w:p w14:paraId="3C415B53" w14:textId="4409739F" w:rsidR="0011359F" w:rsidRPr="00CB5EDB" w:rsidRDefault="0011359F" w:rsidP="00390010">
            <w:pPr>
              <w:spacing w:after="120"/>
              <w:jc w:val="both"/>
            </w:pPr>
            <w:r w:rsidRPr="0011359F">
              <w:t>30-727</w:t>
            </w:r>
            <w:r w:rsidRPr="00CB5EDB">
              <w:t xml:space="preserve"> </w:t>
            </w:r>
            <w:r w:rsidR="00962487" w:rsidRPr="001135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59589E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2 590.00 zł</w:t>
            </w:r>
          </w:p>
        </w:tc>
      </w:tr>
      <w:tr w:rsidR="0011359F" w:rsidRPr="00075CD0" w14:paraId="2215F912" w14:textId="77777777" w:rsidTr="00390010">
        <w:tc>
          <w:tcPr>
            <w:tcW w:w="993" w:type="dxa"/>
            <w:shd w:val="clear" w:color="auto" w:fill="auto"/>
            <w:vAlign w:val="center"/>
          </w:tcPr>
          <w:p w14:paraId="08D0E0DB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4ED78C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8</w:t>
            </w:r>
          </w:p>
        </w:tc>
        <w:tc>
          <w:tcPr>
            <w:tcW w:w="4110" w:type="dxa"/>
            <w:shd w:val="clear" w:color="auto" w:fill="auto"/>
          </w:tcPr>
          <w:p w14:paraId="7BAFF337" w14:textId="1AD8F0BC" w:rsidR="0011359F" w:rsidRPr="00C82837" w:rsidRDefault="0011359F" w:rsidP="00390010">
            <w:pPr>
              <w:spacing w:before="40"/>
            </w:pPr>
            <w:r w:rsidRPr="0011359F">
              <w:t xml:space="preserve">Dargoleza Polska Spółka z ograniczona </w:t>
            </w:r>
            <w:r w:rsidR="00962487" w:rsidRPr="0011359F">
              <w:t>odpowiedzialnością</w:t>
            </w:r>
          </w:p>
          <w:p w14:paraId="2812919F" w14:textId="21EF65B3" w:rsidR="0011359F" w:rsidRPr="00CB5EDB" w:rsidRDefault="00962487" w:rsidP="00390010">
            <w:r>
              <w:t xml:space="preserve">Ul. </w:t>
            </w:r>
            <w:r w:rsidR="0011359F" w:rsidRPr="0011359F">
              <w:t>Partyzantów</w:t>
            </w:r>
            <w:r w:rsidR="0011359F" w:rsidRPr="00CB5EDB">
              <w:t xml:space="preserve"> </w:t>
            </w:r>
            <w:r w:rsidR="0011359F" w:rsidRPr="0011359F">
              <w:t>9</w:t>
            </w:r>
            <w:r w:rsidR="0011359F" w:rsidRPr="00CB5EDB">
              <w:t xml:space="preserve"> </w:t>
            </w:r>
          </w:p>
          <w:p w14:paraId="6B69585A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43-502</w:t>
            </w:r>
            <w:r w:rsidRPr="00CB5EDB">
              <w:t xml:space="preserve"> </w:t>
            </w:r>
            <w:r w:rsidRPr="0011359F">
              <w:t>Czechowice 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F5B7F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11 214.43 zł</w:t>
            </w:r>
          </w:p>
        </w:tc>
      </w:tr>
      <w:tr w:rsidR="0011359F" w:rsidRPr="00075CD0" w14:paraId="1CB70B9C" w14:textId="77777777" w:rsidTr="00390010">
        <w:tc>
          <w:tcPr>
            <w:tcW w:w="993" w:type="dxa"/>
            <w:shd w:val="clear" w:color="auto" w:fill="auto"/>
            <w:vAlign w:val="center"/>
          </w:tcPr>
          <w:p w14:paraId="4000EA86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1FF5A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7</w:t>
            </w:r>
          </w:p>
        </w:tc>
        <w:tc>
          <w:tcPr>
            <w:tcW w:w="4110" w:type="dxa"/>
            <w:shd w:val="clear" w:color="auto" w:fill="auto"/>
          </w:tcPr>
          <w:p w14:paraId="5F1E1661" w14:textId="77777777" w:rsidR="0011359F" w:rsidRPr="00C82837" w:rsidRDefault="0011359F" w:rsidP="00390010">
            <w:pPr>
              <w:spacing w:before="40"/>
            </w:pPr>
            <w:r w:rsidRPr="0011359F">
              <w:t>Firma Handlowo - Usługowa "</w:t>
            </w:r>
            <w:proofErr w:type="spellStart"/>
            <w:r w:rsidRPr="0011359F">
              <w:t>Gallod</w:t>
            </w:r>
            <w:proofErr w:type="spellEnd"/>
            <w:r w:rsidRPr="0011359F">
              <w:t>-Hurt" Bronisław Kłósek</w:t>
            </w:r>
          </w:p>
          <w:p w14:paraId="204D7CA7" w14:textId="77777777" w:rsidR="0011359F" w:rsidRPr="00CB5EDB" w:rsidRDefault="0011359F" w:rsidP="00390010">
            <w:r w:rsidRPr="0011359F">
              <w:t>LESZCZYNA</w:t>
            </w:r>
            <w:r w:rsidRPr="00CB5EDB">
              <w:t xml:space="preserve"> </w:t>
            </w:r>
            <w:r w:rsidRPr="0011359F">
              <w:t>159</w:t>
            </w:r>
            <w:r w:rsidRPr="00CB5EDB">
              <w:t xml:space="preserve"> </w:t>
            </w:r>
          </w:p>
          <w:p w14:paraId="57B3DE58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32-733</w:t>
            </w:r>
            <w:r w:rsidRPr="00CB5EDB">
              <w:t xml:space="preserve"> </w:t>
            </w:r>
            <w:r w:rsidRPr="0011359F">
              <w:t>TRZCIANA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65C158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29 828.50 zł</w:t>
            </w:r>
          </w:p>
        </w:tc>
      </w:tr>
      <w:tr w:rsidR="0011359F" w:rsidRPr="00075CD0" w14:paraId="59360A4C" w14:textId="77777777" w:rsidTr="00390010">
        <w:tc>
          <w:tcPr>
            <w:tcW w:w="993" w:type="dxa"/>
            <w:shd w:val="clear" w:color="auto" w:fill="auto"/>
            <w:vAlign w:val="center"/>
          </w:tcPr>
          <w:p w14:paraId="354533D1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E1B217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</w:t>
            </w:r>
          </w:p>
        </w:tc>
        <w:tc>
          <w:tcPr>
            <w:tcW w:w="4110" w:type="dxa"/>
            <w:shd w:val="clear" w:color="auto" w:fill="auto"/>
          </w:tcPr>
          <w:p w14:paraId="7F79FC09" w14:textId="704AC556" w:rsidR="0011359F" w:rsidRPr="00C82837" w:rsidRDefault="0011359F" w:rsidP="00390010">
            <w:pPr>
              <w:spacing w:before="40"/>
            </w:pPr>
            <w:r w:rsidRPr="0011359F">
              <w:t>Sklep Ogólnospożywczy ''U Ani'' Anna Kłusek Rynek 14 32-005 Niepołomice</w:t>
            </w:r>
          </w:p>
          <w:p w14:paraId="05C6E3C1" w14:textId="77777777" w:rsidR="0011359F" w:rsidRPr="00CB5EDB" w:rsidRDefault="0011359F" w:rsidP="00390010">
            <w:r w:rsidRPr="0011359F">
              <w:t>Rynek</w:t>
            </w:r>
            <w:r w:rsidRPr="00CB5EDB">
              <w:t xml:space="preserve"> </w:t>
            </w:r>
            <w:r w:rsidRPr="0011359F">
              <w:t>14/14</w:t>
            </w:r>
            <w:r w:rsidRPr="00CB5EDB">
              <w:t xml:space="preserve"> </w:t>
            </w:r>
          </w:p>
          <w:p w14:paraId="3A1C079B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32-005</w:t>
            </w:r>
            <w:r w:rsidRPr="00CB5EDB">
              <w:t xml:space="preserve"> </w:t>
            </w:r>
            <w:r w:rsidRPr="0011359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C8A64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68 448.20 zł</w:t>
            </w:r>
          </w:p>
        </w:tc>
      </w:tr>
      <w:tr w:rsidR="0011359F" w:rsidRPr="00075CD0" w14:paraId="35234F9F" w14:textId="77777777" w:rsidTr="00390010">
        <w:tc>
          <w:tcPr>
            <w:tcW w:w="993" w:type="dxa"/>
            <w:shd w:val="clear" w:color="auto" w:fill="auto"/>
            <w:vAlign w:val="center"/>
          </w:tcPr>
          <w:p w14:paraId="0935FC00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13F2C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3</w:t>
            </w:r>
          </w:p>
        </w:tc>
        <w:tc>
          <w:tcPr>
            <w:tcW w:w="4110" w:type="dxa"/>
            <w:shd w:val="clear" w:color="auto" w:fill="auto"/>
          </w:tcPr>
          <w:p w14:paraId="6BB17D82" w14:textId="77777777" w:rsidR="0011359F" w:rsidRPr="00C82837" w:rsidRDefault="0011359F" w:rsidP="00390010">
            <w:pPr>
              <w:spacing w:before="40"/>
            </w:pPr>
            <w:r w:rsidRPr="0011359F">
              <w:t>Sklep Ogólnospożywczy ''U Ani'' Anna Kłusek Rynek 14 32-005 Niepołomice</w:t>
            </w:r>
          </w:p>
          <w:p w14:paraId="1328CE41" w14:textId="77777777" w:rsidR="0011359F" w:rsidRPr="00CB5EDB" w:rsidRDefault="0011359F" w:rsidP="00390010">
            <w:r w:rsidRPr="0011359F">
              <w:t>Rynek</w:t>
            </w:r>
            <w:r w:rsidRPr="00CB5EDB">
              <w:t xml:space="preserve"> </w:t>
            </w:r>
            <w:r w:rsidRPr="0011359F">
              <w:t>14/14</w:t>
            </w:r>
            <w:r w:rsidRPr="00CB5EDB">
              <w:t xml:space="preserve"> </w:t>
            </w:r>
          </w:p>
          <w:p w14:paraId="1F7D47FE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32-005</w:t>
            </w:r>
            <w:r w:rsidRPr="00CB5EDB">
              <w:t xml:space="preserve"> </w:t>
            </w:r>
            <w:r w:rsidRPr="0011359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F8D7A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24 366.50 zł</w:t>
            </w:r>
          </w:p>
        </w:tc>
      </w:tr>
      <w:tr w:rsidR="0011359F" w:rsidRPr="00075CD0" w14:paraId="1D0A489D" w14:textId="77777777" w:rsidTr="00390010">
        <w:tc>
          <w:tcPr>
            <w:tcW w:w="993" w:type="dxa"/>
            <w:shd w:val="clear" w:color="auto" w:fill="auto"/>
            <w:vAlign w:val="center"/>
          </w:tcPr>
          <w:p w14:paraId="26B2597C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FB1E8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5</w:t>
            </w:r>
          </w:p>
        </w:tc>
        <w:tc>
          <w:tcPr>
            <w:tcW w:w="4110" w:type="dxa"/>
            <w:shd w:val="clear" w:color="auto" w:fill="auto"/>
          </w:tcPr>
          <w:p w14:paraId="11F8CC2E" w14:textId="77777777" w:rsidR="0011359F" w:rsidRPr="00C82837" w:rsidRDefault="0011359F" w:rsidP="00390010">
            <w:pPr>
              <w:spacing w:before="40"/>
            </w:pPr>
            <w:r w:rsidRPr="0011359F">
              <w:t>Sklep Ogólnospożywczy ''U Ani'' Anna Kłusek Rynek 14 32-005 Niepołomice</w:t>
            </w:r>
          </w:p>
          <w:p w14:paraId="10BDAB59" w14:textId="77777777" w:rsidR="0011359F" w:rsidRPr="00CB5EDB" w:rsidRDefault="0011359F" w:rsidP="00390010">
            <w:r w:rsidRPr="0011359F">
              <w:t>Rynek</w:t>
            </w:r>
            <w:r w:rsidRPr="00CB5EDB">
              <w:t xml:space="preserve"> </w:t>
            </w:r>
            <w:r w:rsidRPr="0011359F">
              <w:t>14/14</w:t>
            </w:r>
            <w:r w:rsidRPr="00CB5EDB">
              <w:t xml:space="preserve"> </w:t>
            </w:r>
          </w:p>
          <w:p w14:paraId="5763365E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32-005</w:t>
            </w:r>
            <w:r w:rsidRPr="00CB5EDB">
              <w:t xml:space="preserve"> </w:t>
            </w:r>
            <w:r w:rsidRPr="0011359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29A777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65 778.00 zł</w:t>
            </w:r>
          </w:p>
        </w:tc>
      </w:tr>
      <w:tr w:rsidR="0011359F" w:rsidRPr="00075CD0" w14:paraId="0AA2CBBF" w14:textId="77777777" w:rsidTr="00390010">
        <w:tc>
          <w:tcPr>
            <w:tcW w:w="993" w:type="dxa"/>
            <w:shd w:val="clear" w:color="auto" w:fill="auto"/>
            <w:vAlign w:val="center"/>
          </w:tcPr>
          <w:p w14:paraId="2E907458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C2E7B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6</w:t>
            </w:r>
          </w:p>
        </w:tc>
        <w:tc>
          <w:tcPr>
            <w:tcW w:w="4110" w:type="dxa"/>
            <w:shd w:val="clear" w:color="auto" w:fill="auto"/>
          </w:tcPr>
          <w:p w14:paraId="12200EB6" w14:textId="77777777" w:rsidR="0011359F" w:rsidRPr="00C82837" w:rsidRDefault="0011359F" w:rsidP="00390010">
            <w:pPr>
              <w:spacing w:before="40"/>
            </w:pPr>
            <w:r w:rsidRPr="0011359F">
              <w:t>Sklep Ogólnospożywczy ''U Ani'' Anna Kłusek Rynek 14 32-005 Niepołomice</w:t>
            </w:r>
          </w:p>
          <w:p w14:paraId="72E1107D" w14:textId="77777777" w:rsidR="0011359F" w:rsidRPr="00CB5EDB" w:rsidRDefault="0011359F" w:rsidP="00390010">
            <w:r w:rsidRPr="0011359F">
              <w:t>Rynek</w:t>
            </w:r>
            <w:r w:rsidRPr="00CB5EDB">
              <w:t xml:space="preserve"> </w:t>
            </w:r>
            <w:r w:rsidRPr="0011359F">
              <w:t>14/14</w:t>
            </w:r>
            <w:r w:rsidRPr="00CB5EDB">
              <w:t xml:space="preserve"> </w:t>
            </w:r>
          </w:p>
          <w:p w14:paraId="3F428A57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32-005</w:t>
            </w:r>
            <w:r w:rsidRPr="00CB5EDB">
              <w:t xml:space="preserve"> </w:t>
            </w:r>
            <w:r w:rsidRPr="0011359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1FA0D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45 089.00 zł</w:t>
            </w:r>
          </w:p>
        </w:tc>
      </w:tr>
      <w:tr w:rsidR="0011359F" w:rsidRPr="00075CD0" w14:paraId="044E5009" w14:textId="77777777" w:rsidTr="00390010">
        <w:tc>
          <w:tcPr>
            <w:tcW w:w="993" w:type="dxa"/>
            <w:shd w:val="clear" w:color="auto" w:fill="auto"/>
            <w:vAlign w:val="center"/>
          </w:tcPr>
          <w:p w14:paraId="226F1E27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E487C0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7</w:t>
            </w:r>
          </w:p>
        </w:tc>
        <w:tc>
          <w:tcPr>
            <w:tcW w:w="4110" w:type="dxa"/>
            <w:shd w:val="clear" w:color="auto" w:fill="auto"/>
          </w:tcPr>
          <w:p w14:paraId="29389277" w14:textId="77777777" w:rsidR="0011359F" w:rsidRPr="00C82837" w:rsidRDefault="0011359F" w:rsidP="00390010">
            <w:pPr>
              <w:spacing w:before="40"/>
            </w:pPr>
            <w:r w:rsidRPr="0011359F">
              <w:t>Sklep Ogólnospożywczy ''U Ani'' Anna Kłusek Rynek 14 32-005 Niepołomice</w:t>
            </w:r>
          </w:p>
          <w:p w14:paraId="7A579E2B" w14:textId="77777777" w:rsidR="0011359F" w:rsidRPr="00CB5EDB" w:rsidRDefault="0011359F" w:rsidP="00390010">
            <w:r w:rsidRPr="0011359F">
              <w:t>Rynek</w:t>
            </w:r>
            <w:r w:rsidRPr="00CB5EDB">
              <w:t xml:space="preserve"> </w:t>
            </w:r>
            <w:r w:rsidRPr="0011359F">
              <w:t>14/14</w:t>
            </w:r>
            <w:r w:rsidRPr="00CB5EDB">
              <w:t xml:space="preserve"> </w:t>
            </w:r>
          </w:p>
          <w:p w14:paraId="0E5BC7A4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32-005</w:t>
            </w:r>
            <w:r w:rsidRPr="00CB5EDB">
              <w:t xml:space="preserve"> </w:t>
            </w:r>
            <w:r w:rsidRPr="0011359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6A755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51 084.00 zł</w:t>
            </w:r>
          </w:p>
        </w:tc>
      </w:tr>
      <w:tr w:rsidR="0011359F" w:rsidRPr="00075CD0" w14:paraId="2581BDFE" w14:textId="77777777" w:rsidTr="00390010">
        <w:tc>
          <w:tcPr>
            <w:tcW w:w="993" w:type="dxa"/>
            <w:shd w:val="clear" w:color="auto" w:fill="auto"/>
            <w:vAlign w:val="center"/>
          </w:tcPr>
          <w:p w14:paraId="4B6108F7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1BF33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9</w:t>
            </w:r>
          </w:p>
        </w:tc>
        <w:tc>
          <w:tcPr>
            <w:tcW w:w="4110" w:type="dxa"/>
            <w:shd w:val="clear" w:color="auto" w:fill="auto"/>
          </w:tcPr>
          <w:p w14:paraId="2C30EEB5" w14:textId="77777777" w:rsidR="0011359F" w:rsidRPr="00C82837" w:rsidRDefault="0011359F" w:rsidP="00390010">
            <w:pPr>
              <w:spacing w:before="40"/>
            </w:pPr>
            <w:r w:rsidRPr="0011359F">
              <w:t>Sklep Ogólnospożywczy ''U Ani'' Anna Kłusek Rynek 14 32-005 Niepołomice</w:t>
            </w:r>
          </w:p>
          <w:p w14:paraId="6C424DCC" w14:textId="77777777" w:rsidR="0011359F" w:rsidRPr="00CB5EDB" w:rsidRDefault="0011359F" w:rsidP="00390010">
            <w:r w:rsidRPr="0011359F">
              <w:t>Rynek</w:t>
            </w:r>
            <w:r w:rsidRPr="00CB5EDB">
              <w:t xml:space="preserve"> </w:t>
            </w:r>
            <w:r w:rsidRPr="0011359F">
              <w:t>14/14</w:t>
            </w:r>
            <w:r w:rsidRPr="00CB5EDB">
              <w:t xml:space="preserve"> </w:t>
            </w:r>
          </w:p>
          <w:p w14:paraId="46AF8637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32-005</w:t>
            </w:r>
            <w:r w:rsidRPr="00CB5EDB">
              <w:t xml:space="preserve"> </w:t>
            </w:r>
            <w:r w:rsidRPr="0011359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BCD69A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2 960.00 zł</w:t>
            </w:r>
          </w:p>
        </w:tc>
      </w:tr>
      <w:tr w:rsidR="0011359F" w:rsidRPr="00075CD0" w14:paraId="46FA5014" w14:textId="77777777" w:rsidTr="00390010">
        <w:tc>
          <w:tcPr>
            <w:tcW w:w="993" w:type="dxa"/>
            <w:shd w:val="clear" w:color="auto" w:fill="auto"/>
            <w:vAlign w:val="center"/>
          </w:tcPr>
          <w:p w14:paraId="7D629043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5561F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8</w:t>
            </w:r>
          </w:p>
        </w:tc>
        <w:tc>
          <w:tcPr>
            <w:tcW w:w="4110" w:type="dxa"/>
            <w:shd w:val="clear" w:color="auto" w:fill="auto"/>
          </w:tcPr>
          <w:p w14:paraId="0405BFCD" w14:textId="77777777" w:rsidR="0011359F" w:rsidRPr="00C82837" w:rsidRDefault="0011359F" w:rsidP="00390010">
            <w:pPr>
              <w:spacing w:before="40"/>
            </w:pPr>
            <w:r w:rsidRPr="0011359F">
              <w:t>F.P.H.U "BYSTROWSCY" Marek Bystrowski</w:t>
            </w:r>
          </w:p>
          <w:p w14:paraId="6B9BDB76" w14:textId="77777777" w:rsidR="0011359F" w:rsidRPr="00CB5EDB" w:rsidRDefault="0011359F" w:rsidP="00390010">
            <w:r w:rsidRPr="0011359F">
              <w:t>Lipnica Murowana</w:t>
            </w:r>
            <w:r w:rsidRPr="00CB5EDB">
              <w:t xml:space="preserve"> </w:t>
            </w:r>
            <w:r w:rsidRPr="0011359F">
              <w:t>280</w:t>
            </w:r>
            <w:r w:rsidRPr="00CB5EDB">
              <w:t xml:space="preserve"> </w:t>
            </w:r>
          </w:p>
          <w:p w14:paraId="553F1C5A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32-724</w:t>
            </w:r>
            <w:r w:rsidRPr="00CB5EDB">
              <w:t xml:space="preserve"> </w:t>
            </w:r>
            <w:r w:rsidRPr="0011359F">
              <w:t>Lipnica Murowana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F847B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12 247.00 zł</w:t>
            </w:r>
          </w:p>
        </w:tc>
      </w:tr>
      <w:tr w:rsidR="0011359F" w:rsidRPr="00075CD0" w14:paraId="6390C7C2" w14:textId="77777777" w:rsidTr="00390010">
        <w:tc>
          <w:tcPr>
            <w:tcW w:w="993" w:type="dxa"/>
            <w:shd w:val="clear" w:color="auto" w:fill="auto"/>
            <w:vAlign w:val="center"/>
          </w:tcPr>
          <w:p w14:paraId="0BDEF09A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0F58D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6</w:t>
            </w:r>
          </w:p>
        </w:tc>
        <w:tc>
          <w:tcPr>
            <w:tcW w:w="4110" w:type="dxa"/>
            <w:shd w:val="clear" w:color="auto" w:fill="auto"/>
          </w:tcPr>
          <w:p w14:paraId="3F98DF24" w14:textId="77777777" w:rsidR="0011359F" w:rsidRPr="00C82837" w:rsidRDefault="0011359F" w:rsidP="00390010">
            <w:pPr>
              <w:spacing w:before="40"/>
            </w:pPr>
            <w:r w:rsidRPr="0011359F">
              <w:t>Okręgowa Spółdzielnia Mleczarska</w:t>
            </w:r>
          </w:p>
          <w:p w14:paraId="66B53568" w14:textId="2BDA765E" w:rsidR="0011359F" w:rsidRPr="00CB5EDB" w:rsidRDefault="00962487" w:rsidP="00390010">
            <w:r>
              <w:t xml:space="preserve">Ul. </w:t>
            </w:r>
            <w:r w:rsidR="0011359F" w:rsidRPr="0011359F">
              <w:t>Wygoda</w:t>
            </w:r>
            <w:r w:rsidR="0011359F" w:rsidRPr="00CB5EDB">
              <w:t xml:space="preserve"> </w:t>
            </w:r>
            <w:r w:rsidR="0011359F" w:rsidRPr="0011359F">
              <w:t>147</w:t>
            </w:r>
            <w:r w:rsidR="0011359F" w:rsidRPr="00CB5EDB">
              <w:t xml:space="preserve"> </w:t>
            </w:r>
          </w:p>
          <w:p w14:paraId="50CEB2A5" w14:textId="77777777" w:rsidR="0011359F" w:rsidRPr="00CB5EDB" w:rsidRDefault="0011359F" w:rsidP="00390010">
            <w:pPr>
              <w:spacing w:after="120"/>
              <w:jc w:val="both"/>
            </w:pPr>
            <w:r w:rsidRPr="0011359F">
              <w:t>32-700</w:t>
            </w:r>
            <w:r w:rsidRPr="00CB5EDB">
              <w:t xml:space="preserve"> </w:t>
            </w:r>
            <w:r w:rsidRPr="0011359F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831F2" w14:textId="77777777" w:rsidR="0011359F" w:rsidRPr="00CB5EDB" w:rsidRDefault="0011359F" w:rsidP="00390010">
            <w:pPr>
              <w:spacing w:before="120" w:after="120"/>
              <w:jc w:val="center"/>
            </w:pPr>
            <w:r w:rsidRPr="0011359F">
              <w:t>29 177.40 zł</w:t>
            </w:r>
          </w:p>
        </w:tc>
      </w:tr>
      <w:bookmarkEnd w:id="0"/>
    </w:tbl>
    <w:p w14:paraId="40793078" w14:textId="1262745E" w:rsidR="00C236D3" w:rsidRDefault="00C236D3" w:rsidP="00962487">
      <w:pPr>
        <w:jc w:val="right"/>
        <w:rPr>
          <w:sz w:val="22"/>
          <w:szCs w:val="22"/>
        </w:rPr>
      </w:pPr>
    </w:p>
    <w:p w14:paraId="432B4D50" w14:textId="6F41C376" w:rsidR="00B62498" w:rsidRDefault="00B62498" w:rsidP="00962487">
      <w:pPr>
        <w:rPr>
          <w:sz w:val="22"/>
          <w:szCs w:val="22"/>
        </w:rPr>
      </w:pPr>
    </w:p>
    <w:p w14:paraId="48F4780F" w14:textId="65AEAA65" w:rsidR="00B62498" w:rsidRDefault="00B62498" w:rsidP="00962487">
      <w:pPr>
        <w:rPr>
          <w:sz w:val="22"/>
          <w:szCs w:val="22"/>
        </w:rPr>
      </w:pPr>
    </w:p>
    <w:p w14:paraId="78CBC173" w14:textId="3BC95409" w:rsidR="00B62498" w:rsidRDefault="00B62498" w:rsidP="00962487">
      <w:pPr>
        <w:rPr>
          <w:sz w:val="22"/>
          <w:szCs w:val="22"/>
        </w:rPr>
      </w:pPr>
    </w:p>
    <w:p w14:paraId="35A9AF78" w14:textId="49BD4C09" w:rsidR="00B62498" w:rsidRDefault="00B62498" w:rsidP="00962487">
      <w:pPr>
        <w:rPr>
          <w:sz w:val="22"/>
          <w:szCs w:val="22"/>
        </w:rPr>
      </w:pPr>
    </w:p>
    <w:p w14:paraId="7E1ACD02" w14:textId="6537BA77" w:rsidR="00B62498" w:rsidRDefault="00B62498" w:rsidP="00962487">
      <w:pPr>
        <w:rPr>
          <w:sz w:val="22"/>
          <w:szCs w:val="22"/>
        </w:rPr>
      </w:pPr>
    </w:p>
    <w:p w14:paraId="25F94112" w14:textId="66422135" w:rsidR="00B62498" w:rsidRDefault="00B62498" w:rsidP="00962487">
      <w:pPr>
        <w:rPr>
          <w:sz w:val="22"/>
          <w:szCs w:val="22"/>
        </w:rPr>
      </w:pPr>
    </w:p>
    <w:p w14:paraId="1200EE03" w14:textId="48B790F4" w:rsidR="00B62498" w:rsidRDefault="00B62498" w:rsidP="00962487">
      <w:pPr>
        <w:rPr>
          <w:sz w:val="22"/>
          <w:szCs w:val="22"/>
        </w:rPr>
      </w:pPr>
    </w:p>
    <w:p w14:paraId="4540AC65" w14:textId="5D226AAB" w:rsidR="00B62498" w:rsidRDefault="00B62498" w:rsidP="00962487">
      <w:pPr>
        <w:rPr>
          <w:sz w:val="22"/>
          <w:szCs w:val="22"/>
        </w:rPr>
      </w:pPr>
    </w:p>
    <w:p w14:paraId="0C630302" w14:textId="4D7711E2" w:rsidR="00B62498" w:rsidRDefault="00B62498" w:rsidP="00962487">
      <w:pPr>
        <w:rPr>
          <w:sz w:val="22"/>
          <w:szCs w:val="22"/>
        </w:rPr>
      </w:pPr>
    </w:p>
    <w:p w14:paraId="6BF5E0BE" w14:textId="52BBCA77" w:rsidR="00B62498" w:rsidRDefault="00B62498" w:rsidP="00962487">
      <w:pPr>
        <w:rPr>
          <w:sz w:val="22"/>
          <w:szCs w:val="22"/>
        </w:rPr>
      </w:pPr>
    </w:p>
    <w:p w14:paraId="0953115F" w14:textId="52CE30B1" w:rsidR="00B62498" w:rsidRDefault="00B62498" w:rsidP="00962487">
      <w:pPr>
        <w:rPr>
          <w:sz w:val="22"/>
          <w:szCs w:val="22"/>
        </w:rPr>
      </w:pPr>
    </w:p>
    <w:p w14:paraId="4B2EE592" w14:textId="6129E1C3" w:rsidR="00B62498" w:rsidRDefault="00B62498" w:rsidP="00962487">
      <w:pPr>
        <w:rPr>
          <w:sz w:val="22"/>
          <w:szCs w:val="22"/>
        </w:rPr>
      </w:pPr>
    </w:p>
    <w:p w14:paraId="1EC6D9DF" w14:textId="4DA1064B" w:rsidR="00B62498" w:rsidRDefault="00B62498" w:rsidP="00962487">
      <w:pPr>
        <w:rPr>
          <w:sz w:val="22"/>
          <w:szCs w:val="22"/>
        </w:rPr>
      </w:pPr>
    </w:p>
    <w:p w14:paraId="357B539F" w14:textId="5743D593" w:rsidR="00B62498" w:rsidRDefault="00B62498" w:rsidP="00962487">
      <w:pPr>
        <w:rPr>
          <w:sz w:val="22"/>
          <w:szCs w:val="22"/>
        </w:rPr>
      </w:pPr>
    </w:p>
    <w:p w14:paraId="606547EF" w14:textId="28858C5E" w:rsidR="00B62498" w:rsidRDefault="00B62498" w:rsidP="00962487">
      <w:pPr>
        <w:rPr>
          <w:sz w:val="22"/>
          <w:szCs w:val="22"/>
        </w:rPr>
      </w:pPr>
    </w:p>
    <w:p w14:paraId="2666C53F" w14:textId="4FA9C638" w:rsidR="00B62498" w:rsidRDefault="00B62498" w:rsidP="00962487">
      <w:pPr>
        <w:rPr>
          <w:sz w:val="22"/>
          <w:szCs w:val="22"/>
        </w:rPr>
      </w:pPr>
    </w:p>
    <w:p w14:paraId="3F26455C" w14:textId="3A3FAD4B" w:rsidR="00B62498" w:rsidRDefault="00B62498" w:rsidP="00962487">
      <w:pPr>
        <w:rPr>
          <w:sz w:val="22"/>
          <w:szCs w:val="22"/>
        </w:rPr>
      </w:pPr>
    </w:p>
    <w:sectPr w:rsidR="00B624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BEE9C" w14:textId="77777777" w:rsidR="0021097E" w:rsidRDefault="0021097E">
      <w:r>
        <w:separator/>
      </w:r>
    </w:p>
  </w:endnote>
  <w:endnote w:type="continuationSeparator" w:id="0">
    <w:p w14:paraId="07A48BCE" w14:textId="77777777" w:rsidR="0021097E" w:rsidRDefault="0021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C5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B5A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8809" w14:textId="4BD0928D" w:rsidR="009F189D" w:rsidRPr="00962487" w:rsidRDefault="009F189D" w:rsidP="009624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470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1A910B" w14:textId="77777777" w:rsidR="009F189D" w:rsidRDefault="009F189D">
    <w:pPr>
      <w:pStyle w:val="Stopka"/>
      <w:tabs>
        <w:tab w:val="clear" w:pos="4536"/>
      </w:tabs>
      <w:jc w:val="center"/>
    </w:pPr>
  </w:p>
  <w:p w14:paraId="753B4D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3354C" w14:textId="77777777" w:rsidR="0021097E" w:rsidRDefault="0021097E">
      <w:r>
        <w:separator/>
      </w:r>
    </w:p>
  </w:footnote>
  <w:footnote w:type="continuationSeparator" w:id="0">
    <w:p w14:paraId="400BBA82" w14:textId="77777777" w:rsidR="0021097E" w:rsidRDefault="00210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874F5" w14:textId="77777777" w:rsidR="0011359F" w:rsidRDefault="00113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6FAA0" w14:textId="77777777" w:rsidR="0011359F" w:rsidRDefault="00113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272EB" w14:textId="77777777" w:rsidR="0011359F" w:rsidRDefault="001135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97E"/>
    <w:rsid w:val="00007727"/>
    <w:rsid w:val="00017720"/>
    <w:rsid w:val="00035488"/>
    <w:rsid w:val="000D7F25"/>
    <w:rsid w:val="000E00E5"/>
    <w:rsid w:val="0011359F"/>
    <w:rsid w:val="00173B20"/>
    <w:rsid w:val="001C69FF"/>
    <w:rsid w:val="0021097E"/>
    <w:rsid w:val="0023318D"/>
    <w:rsid w:val="0034470F"/>
    <w:rsid w:val="003D72FD"/>
    <w:rsid w:val="00423179"/>
    <w:rsid w:val="00490DC0"/>
    <w:rsid w:val="00493F8C"/>
    <w:rsid w:val="004C7E9B"/>
    <w:rsid w:val="005614F2"/>
    <w:rsid w:val="00577BC6"/>
    <w:rsid w:val="005D73E3"/>
    <w:rsid w:val="0069085C"/>
    <w:rsid w:val="006B27ED"/>
    <w:rsid w:val="00843263"/>
    <w:rsid w:val="00861E75"/>
    <w:rsid w:val="00962487"/>
    <w:rsid w:val="009D19BD"/>
    <w:rsid w:val="009F189D"/>
    <w:rsid w:val="00A80738"/>
    <w:rsid w:val="00B6249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48CB7"/>
  <w15:chartTrackingRefBased/>
  <w15:docId w15:val="{2BD6D36E-2B3A-40C7-A18C-65A5AF1A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293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2021-12-22T14:27:00Z</cp:lastPrinted>
  <dcterms:created xsi:type="dcterms:W3CDTF">2021-12-28T07:07:00Z</dcterms:created>
  <dcterms:modified xsi:type="dcterms:W3CDTF">2021-12-28T07:07:00Z</dcterms:modified>
</cp:coreProperties>
</file>