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19771" w14:textId="77777777" w:rsidR="00C405B1" w:rsidRPr="00240E71" w:rsidRDefault="00E20BE4" w:rsidP="00C405B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9FFC191">
          <v:roundrect id="_x0000_s1026" style="position:absolute;left:0;text-align:left;margin-left:-25.5pt;margin-top:-13.15pt;width:162pt;height:1in;z-index:251658240" arcsize="10923f"/>
        </w:pict>
      </w:r>
      <w:r w:rsidR="00C405B1">
        <w:rPr>
          <w:b w:val="0"/>
          <w:sz w:val="22"/>
          <w:szCs w:val="22"/>
        </w:rPr>
        <w:tab/>
      </w:r>
      <w:r w:rsidR="00C405B1">
        <w:rPr>
          <w:b w:val="0"/>
          <w:sz w:val="22"/>
          <w:szCs w:val="22"/>
        </w:rPr>
        <w:tab/>
      </w:r>
      <w:r w:rsidR="00C405B1">
        <w:rPr>
          <w:b w:val="0"/>
          <w:sz w:val="22"/>
          <w:szCs w:val="22"/>
        </w:rPr>
        <w:tab/>
      </w:r>
      <w:r w:rsidR="00C405B1">
        <w:rPr>
          <w:b w:val="0"/>
          <w:sz w:val="22"/>
          <w:szCs w:val="22"/>
        </w:rPr>
        <w:tab/>
      </w:r>
      <w:r w:rsidR="00C405B1">
        <w:rPr>
          <w:b w:val="0"/>
          <w:sz w:val="22"/>
          <w:szCs w:val="22"/>
        </w:rPr>
        <w:tab/>
      </w:r>
      <w:r w:rsidR="00C405B1">
        <w:rPr>
          <w:b w:val="0"/>
          <w:sz w:val="22"/>
          <w:szCs w:val="22"/>
        </w:rPr>
        <w:tab/>
      </w:r>
      <w:r w:rsidR="00C405B1">
        <w:rPr>
          <w:b w:val="0"/>
          <w:sz w:val="22"/>
          <w:szCs w:val="22"/>
        </w:rPr>
        <w:tab/>
      </w:r>
      <w:r w:rsidR="00C405B1" w:rsidRPr="004C278E">
        <w:rPr>
          <w:rFonts w:ascii="Times New Roman" w:hAnsi="Times New Roman"/>
        </w:rPr>
        <w:t xml:space="preserve">Załącznik nr </w:t>
      </w:r>
      <w:r w:rsidR="00C405B1">
        <w:rPr>
          <w:rFonts w:ascii="Times New Roman" w:hAnsi="Times New Roman"/>
        </w:rPr>
        <w:t>1</w:t>
      </w:r>
    </w:p>
    <w:p w14:paraId="6F0B93A1" w14:textId="77777777" w:rsidR="00C405B1" w:rsidRDefault="00C405B1" w:rsidP="00C405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2B6F91" w14:textId="77777777" w:rsidR="00C405B1" w:rsidRPr="0022732C" w:rsidRDefault="00C405B1" w:rsidP="00C405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F63CCB0" w14:textId="77777777" w:rsidR="00C405B1" w:rsidRDefault="00C405B1" w:rsidP="00C405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2B072ED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635B2A9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513B897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09D3F5E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B94A9B4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013F2CD9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6FA82043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EA9EF8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6E157A7" w14:textId="77777777" w:rsidR="00C405B1" w:rsidRPr="0022732C" w:rsidRDefault="00C405B1" w:rsidP="00C405B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EC670E" w14:textId="77777777" w:rsidR="00C405B1" w:rsidRDefault="00C405B1" w:rsidP="00C405B1">
      <w:pPr>
        <w:spacing w:line="360" w:lineRule="auto"/>
      </w:pPr>
      <w:r>
        <w:t>Do: Nazwa i siedziba Zamawiającego:</w:t>
      </w:r>
    </w:p>
    <w:p w14:paraId="413A3F34" w14:textId="77777777" w:rsidR="00C405B1" w:rsidRPr="00C44BB7" w:rsidRDefault="00C405B1" w:rsidP="00C405B1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729793CA" w14:textId="77777777" w:rsidR="00C405B1" w:rsidRPr="00C44BB7" w:rsidRDefault="00C405B1" w:rsidP="00C405B1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3C0DADC9" w14:textId="77777777" w:rsidR="00C405B1" w:rsidRDefault="00C405B1" w:rsidP="00C405B1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73D0C62B" w14:textId="77777777" w:rsidR="00C405B1" w:rsidRDefault="00C405B1" w:rsidP="00C405B1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2B4F4AC5" w14:textId="77777777" w:rsidR="00C405B1" w:rsidRDefault="00C405B1" w:rsidP="00C405B1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1BF437D1" w14:textId="77777777" w:rsidR="00C405B1" w:rsidRDefault="00C405B1" w:rsidP="00C405B1">
      <w:pPr>
        <w:ind w:firstLine="3969"/>
        <w:rPr>
          <w:b/>
        </w:rPr>
      </w:pPr>
    </w:p>
    <w:p w14:paraId="030E1503" w14:textId="6FD7DC46" w:rsidR="00C405B1" w:rsidRDefault="00C405B1" w:rsidP="00C405B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D767D" w:rsidRPr="002D767D">
        <w:rPr>
          <w:b/>
        </w:rPr>
        <w:t>Dostawa 2 szt. zasilaczy UPS 20kVa/20kW</w:t>
      </w:r>
      <w:r w:rsidR="003B0E98">
        <w:rPr>
          <w:b/>
        </w:rPr>
        <w:t>dla CRI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KC-zp.272-7</w:t>
      </w:r>
      <w:r w:rsidR="002D767D">
        <w:rPr>
          <w:b/>
          <w:sz w:val="26"/>
        </w:rPr>
        <w:t>18</w:t>
      </w:r>
      <w:r>
        <w:rPr>
          <w:b/>
          <w:sz w:val="26"/>
        </w:rPr>
        <w:t xml:space="preserve">/21 </w:t>
      </w:r>
      <w:r>
        <w:t>oferuję realizację przedmiotu zamówienia, zgodnie z zasadami określonymi w specyfikacji istotnych warunków zamówienia.</w:t>
      </w:r>
    </w:p>
    <w:p w14:paraId="4E48BD86" w14:textId="77777777" w:rsidR="00C405B1" w:rsidRDefault="00C405B1" w:rsidP="00C405B1">
      <w:pPr>
        <w:tabs>
          <w:tab w:val="right" w:pos="9000"/>
        </w:tabs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C405B1" w14:paraId="65207320" w14:textId="77777777" w:rsidTr="00D479A6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79BA8AE" w14:textId="77777777" w:rsidR="00C405B1" w:rsidRDefault="00C405B1" w:rsidP="00D479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A2F461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85E68F" w14:textId="77777777" w:rsidR="00C405B1" w:rsidRPr="00FD3F61" w:rsidRDefault="00C405B1" w:rsidP="00D479A6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6AEAD410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Producent, 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D65B07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6F0711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56EE3C1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4A242F04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2C865D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C2B9CC9" w14:textId="77777777" w:rsidR="00C405B1" w:rsidRDefault="00C405B1" w:rsidP="00D479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2AC6A6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6413C36A" w14:textId="77777777" w:rsidR="00C405B1" w:rsidRDefault="00C405B1" w:rsidP="00D479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53CB609" w14:textId="77777777" w:rsidR="00C405B1" w:rsidRDefault="00C405B1" w:rsidP="00D479A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C405B1" w14:paraId="640F2F2F" w14:textId="77777777" w:rsidTr="00D479A6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14:paraId="28ED7622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14:paraId="38D9B238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1296ED35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316BC15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A3A4373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83A7A1B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466B23CB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48EF40" w14:textId="77777777" w:rsidR="00C405B1" w:rsidRDefault="00C405B1" w:rsidP="00D479A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C405B1" w:rsidRPr="00C44251" w14:paraId="14273422" w14:textId="77777777" w:rsidTr="00D479A6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14:paraId="3591FC1C" w14:textId="77777777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</w:p>
          <w:p w14:paraId="3C819670" w14:textId="77777777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14:paraId="52751F7A" w14:textId="2CF32546" w:rsidR="00C405B1" w:rsidRPr="00C44251" w:rsidRDefault="00C405B1" w:rsidP="00D479A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Zasilacz UPS 20kVA/20kW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2456E86" w14:textId="77777777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CADF766" w14:textId="4D5F42A8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8F8F379" w14:textId="77777777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1A146B2" w14:textId="77777777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1321D70F" w14:textId="77777777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4441D5D" w14:textId="77777777" w:rsidR="00C405B1" w:rsidRPr="00C44251" w:rsidRDefault="00C405B1" w:rsidP="00D479A6">
            <w:pPr>
              <w:ind w:right="425"/>
              <w:rPr>
                <w:sz w:val="16"/>
                <w:szCs w:val="16"/>
              </w:rPr>
            </w:pPr>
          </w:p>
        </w:tc>
      </w:tr>
      <w:tr w:rsidR="00C405B1" w14:paraId="4F0B5633" w14:textId="77777777" w:rsidTr="00D479A6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3F07AA6F" w14:textId="77777777" w:rsidR="00C405B1" w:rsidRPr="00BF11F0" w:rsidRDefault="00C405B1" w:rsidP="00D479A6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24223300" w14:textId="77777777" w:rsidR="00C405B1" w:rsidRDefault="00C405B1" w:rsidP="00D479A6">
            <w:pPr>
              <w:ind w:right="425"/>
              <w:rPr>
                <w:sz w:val="22"/>
              </w:rPr>
            </w:pPr>
          </w:p>
        </w:tc>
      </w:tr>
    </w:tbl>
    <w:p w14:paraId="00F6BC25" w14:textId="77777777" w:rsidR="00C405B1" w:rsidRPr="00D76E6E" w:rsidRDefault="00C405B1" w:rsidP="00C405B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49C9436" w14:textId="77777777" w:rsidR="00C405B1" w:rsidRDefault="00C405B1" w:rsidP="00C405B1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14:paraId="55EE9B02" w14:textId="33E15D58" w:rsidR="00C405B1" w:rsidRPr="00DF5B9A" w:rsidRDefault="00C405B1" w:rsidP="00C405B1">
      <w:pPr>
        <w:widowControl w:val="0"/>
        <w:ind w:right="1"/>
        <w:jc w:val="both"/>
        <w:rPr>
          <w:b/>
          <w:bCs/>
        </w:rPr>
      </w:pPr>
      <w:r w:rsidRPr="005320E7">
        <w:rPr>
          <w:b/>
        </w:rPr>
        <w:t xml:space="preserve">Termin realizacji </w:t>
      </w:r>
      <w:r w:rsidR="00DF5B9A">
        <w:rPr>
          <w:b/>
        </w:rPr>
        <w:t>zamówienia</w:t>
      </w:r>
      <w:r w:rsidRPr="005320E7">
        <w:rPr>
          <w:b/>
        </w:rPr>
        <w:t xml:space="preserve">: </w:t>
      </w:r>
      <w:r w:rsidR="00DF5B9A" w:rsidRPr="00DF5B9A">
        <w:rPr>
          <w:b/>
          <w:bCs/>
        </w:rPr>
        <w:t>do 60 dni od daty podpisania umowy.</w:t>
      </w:r>
      <w:r w:rsidRPr="00DF5B9A">
        <w:rPr>
          <w:b/>
          <w:bCs/>
        </w:rPr>
        <w:t xml:space="preserve">   </w:t>
      </w:r>
    </w:p>
    <w:p w14:paraId="3E92EC83" w14:textId="77777777" w:rsidR="00DF5B9A" w:rsidRDefault="00C405B1" w:rsidP="00C405B1">
      <w:pPr>
        <w:widowControl w:val="0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="00DF5B9A" w:rsidRPr="00DF5B9A">
        <w:rPr>
          <w:b/>
          <w:bCs/>
        </w:rPr>
        <w:t>24 miesiące</w:t>
      </w:r>
      <w:r>
        <w:t xml:space="preserve"> </w:t>
      </w:r>
    </w:p>
    <w:p w14:paraId="76E2BBB2" w14:textId="77777777" w:rsidR="00DF5B9A" w:rsidRDefault="00DF5B9A" w:rsidP="00C405B1">
      <w:pPr>
        <w:widowControl w:val="0"/>
        <w:ind w:right="1"/>
        <w:jc w:val="both"/>
        <w:rPr>
          <w:i/>
        </w:rPr>
      </w:pPr>
    </w:p>
    <w:p w14:paraId="29E0434D" w14:textId="77777777" w:rsidR="00DF5B9A" w:rsidRDefault="00DF5B9A" w:rsidP="00DF5B9A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111926CB" w14:textId="0362F377" w:rsidR="00177935" w:rsidRDefault="00177935" w:rsidP="00177935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77935">
        <w:rPr>
          <w:b/>
          <w:bCs/>
          <w:iCs/>
        </w:rPr>
        <w:t xml:space="preserve">Oświadczamy, iż </w:t>
      </w:r>
      <w:r w:rsidR="0043795A">
        <w:rPr>
          <w:b/>
          <w:bCs/>
          <w:iCs/>
        </w:rPr>
        <w:t>dokonamy instalacji i pierwszego uruchomienia za</w:t>
      </w:r>
      <w:r w:rsidRPr="00177935">
        <w:rPr>
          <w:b/>
          <w:bCs/>
          <w:iCs/>
        </w:rPr>
        <w:t>oferowane</w:t>
      </w:r>
      <w:r w:rsidR="0043795A">
        <w:rPr>
          <w:b/>
          <w:bCs/>
          <w:iCs/>
        </w:rPr>
        <w:t>go</w:t>
      </w:r>
      <w:r w:rsidRPr="00177935">
        <w:rPr>
          <w:b/>
          <w:bCs/>
          <w:iCs/>
        </w:rPr>
        <w:t xml:space="preserve"> przez nas urządzeni</w:t>
      </w:r>
      <w:r w:rsidR="0043795A">
        <w:rPr>
          <w:b/>
          <w:bCs/>
          <w:iCs/>
        </w:rPr>
        <w:t>a.</w:t>
      </w:r>
      <w:r>
        <w:rPr>
          <w:b/>
          <w:bCs/>
          <w:iCs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D0524E7" w14:textId="77777777" w:rsidR="00177935" w:rsidRPr="00E63BA7" w:rsidRDefault="00177935" w:rsidP="0017793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TAK / NIE*</w:t>
      </w:r>
    </w:p>
    <w:p w14:paraId="09658BC3" w14:textId="77777777" w:rsidR="00177935" w:rsidRDefault="00177935" w:rsidP="00177935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3DBD7454" w14:textId="3413766D" w:rsidR="00C405B1" w:rsidRDefault="00177935" w:rsidP="00C405B1">
      <w:pPr>
        <w:widowControl w:val="0"/>
        <w:ind w:right="1"/>
        <w:jc w:val="both"/>
        <w:rPr>
          <w:b/>
          <w:bCs/>
          <w:iCs/>
        </w:rPr>
      </w:pPr>
      <w:r>
        <w:rPr>
          <w:b/>
          <w:bCs/>
          <w:iCs/>
        </w:rPr>
        <w:lastRenderedPageBreak/>
        <w:t xml:space="preserve">Oświadczamy, iż oferujemy urządzenie o szerokości </w:t>
      </w:r>
      <w:r w:rsidR="001C463B">
        <w:rPr>
          <w:b/>
          <w:bCs/>
          <w:iCs/>
        </w:rPr>
        <w:t xml:space="preserve">nie większej niż 35 cm, </w:t>
      </w:r>
      <w:r w:rsidR="001C463B" w:rsidRPr="00F47191">
        <w:rPr>
          <w:sz w:val="22"/>
          <w:szCs w:val="22"/>
          <w:highlight w:val="yellow"/>
        </w:rPr>
        <w:t>(</w:t>
      </w:r>
      <w:r w:rsidR="001C463B" w:rsidRPr="00F47191">
        <w:rPr>
          <w:i/>
          <w:sz w:val="22"/>
          <w:szCs w:val="22"/>
          <w:highlight w:val="yellow"/>
        </w:rPr>
        <w:t xml:space="preserve">kryterium </w:t>
      </w:r>
      <w:r w:rsidR="001C463B" w:rsidRPr="002A16E2">
        <w:rPr>
          <w:i/>
          <w:sz w:val="22"/>
          <w:szCs w:val="22"/>
          <w:highlight w:val="yellow"/>
        </w:rPr>
        <w:t>oceny ofert)</w:t>
      </w:r>
    </w:p>
    <w:p w14:paraId="342D4F9B" w14:textId="4953B829" w:rsidR="00177935" w:rsidRDefault="00177935" w:rsidP="00C405B1">
      <w:pPr>
        <w:widowControl w:val="0"/>
        <w:ind w:right="1"/>
        <w:jc w:val="both"/>
        <w:rPr>
          <w:b/>
          <w:bCs/>
          <w:iCs/>
        </w:rPr>
      </w:pPr>
    </w:p>
    <w:p w14:paraId="58A51302" w14:textId="77777777" w:rsidR="001C463B" w:rsidRPr="00E63BA7" w:rsidRDefault="001C463B" w:rsidP="001C463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TAK / NIE*</w:t>
      </w:r>
    </w:p>
    <w:p w14:paraId="4FD71595" w14:textId="77777777" w:rsidR="001C463B" w:rsidRDefault="001C463B" w:rsidP="001C463B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2BCCE858" w14:textId="77777777" w:rsidR="00177935" w:rsidRPr="00177935" w:rsidRDefault="00177935" w:rsidP="00C405B1">
      <w:pPr>
        <w:widowControl w:val="0"/>
        <w:ind w:right="1"/>
        <w:jc w:val="both"/>
        <w:rPr>
          <w:b/>
          <w:bCs/>
          <w:iCs/>
        </w:rPr>
      </w:pPr>
    </w:p>
    <w:p w14:paraId="28249F85" w14:textId="77777777" w:rsidR="00C405B1" w:rsidRPr="00FE545C" w:rsidRDefault="00C405B1" w:rsidP="00C405B1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0088577" w14:textId="77777777" w:rsidR="00C405B1" w:rsidRPr="00FE545C" w:rsidRDefault="00C405B1" w:rsidP="00C405B1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1F4D909" w14:textId="77777777" w:rsidR="00C405B1" w:rsidRDefault="00C405B1" w:rsidP="00C405B1">
      <w:pPr>
        <w:jc w:val="both"/>
        <w:rPr>
          <w:sz w:val="18"/>
          <w:szCs w:val="18"/>
        </w:rPr>
      </w:pPr>
    </w:p>
    <w:p w14:paraId="2936E797" w14:textId="77777777" w:rsidR="00C405B1" w:rsidRDefault="00C405B1" w:rsidP="00C405B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A5F63F9" w14:textId="0622CDD6" w:rsidR="00C405B1" w:rsidRDefault="00C405B1" w:rsidP="00C405B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>
        <w:rPr>
          <w:color w:val="000000"/>
          <w:sz w:val="22"/>
          <w:szCs w:val="22"/>
          <w:lang w:eastAsia="ar-SA"/>
        </w:rPr>
        <w:t>, wskazanego w dokumentach zamówienia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03F47AA" w14:textId="6C279E7C" w:rsidR="0043795A" w:rsidRDefault="0043795A" w:rsidP="00C405B1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bCs/>
          <w:color w:val="000000"/>
          <w:sz w:val="22"/>
          <w:szCs w:val="22"/>
        </w:rPr>
      </w:pPr>
      <w:r w:rsidRPr="0043795A">
        <w:rPr>
          <w:b/>
          <w:bCs/>
          <w:color w:val="000000"/>
          <w:sz w:val="22"/>
          <w:szCs w:val="22"/>
          <w:lang w:eastAsia="ar-SA"/>
        </w:rPr>
        <w:t>Oświadczamy, iż zaoferowane przez nas urządzenie pochodzi z oficjalnego kanału sprzedaży, to jest: ……………………………………………………………</w:t>
      </w:r>
      <w:r>
        <w:rPr>
          <w:b/>
          <w:bCs/>
          <w:color w:val="000000"/>
          <w:sz w:val="22"/>
          <w:szCs w:val="22"/>
          <w:lang w:eastAsia="ar-SA"/>
        </w:rPr>
        <w:t>……………………</w:t>
      </w:r>
    </w:p>
    <w:p w14:paraId="46F7E06D" w14:textId="39C66A02" w:rsidR="0043795A" w:rsidRPr="0043795A" w:rsidRDefault="0043795A" w:rsidP="00C405B1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lang w:eastAsia="ar-SA"/>
        </w:rPr>
        <w:t>Oświadczamy, iż gwarancja i serwis świadczony będzie przez producenta, bądź autoryzowanego partnera serwisowego producenta, tj.: ………………………………………..</w:t>
      </w:r>
    </w:p>
    <w:p w14:paraId="788B294F" w14:textId="77777777" w:rsidR="00C405B1" w:rsidRPr="001D671E" w:rsidRDefault="00C405B1" w:rsidP="00C405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DBCC472" w14:textId="77777777" w:rsidR="00C405B1" w:rsidRDefault="00C405B1" w:rsidP="00C405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C90FED" w14:textId="77777777" w:rsidR="00C405B1" w:rsidRDefault="00C405B1" w:rsidP="00C405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74A7A7" w14:textId="77777777" w:rsidR="00C405B1" w:rsidRDefault="00C405B1" w:rsidP="00C405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50801F" w14:textId="77777777" w:rsidR="00C405B1" w:rsidRPr="001D671E" w:rsidRDefault="00C405B1" w:rsidP="00C405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405B1" w:rsidRPr="00FE545C" w14:paraId="4104DA94" w14:textId="77777777" w:rsidTr="00D479A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FDF8E" w14:textId="77777777" w:rsidR="00C405B1" w:rsidRPr="00FE545C" w:rsidRDefault="00C405B1" w:rsidP="00D479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03090" w14:textId="77777777" w:rsidR="00C405B1" w:rsidRPr="00FE545C" w:rsidRDefault="00C405B1" w:rsidP="00D479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693E652" w14:textId="77777777" w:rsidR="00C405B1" w:rsidRPr="00FE545C" w:rsidRDefault="00C405B1" w:rsidP="00D479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7A1BF" w14:textId="77777777" w:rsidR="00C405B1" w:rsidRPr="00FE545C" w:rsidRDefault="00C405B1" w:rsidP="00D479A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405B1" w:rsidRPr="00FE545C" w14:paraId="7ADC3AF6" w14:textId="77777777" w:rsidTr="00D479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23076" w14:textId="77777777" w:rsidR="00C405B1" w:rsidRPr="00FE545C" w:rsidRDefault="00C405B1" w:rsidP="00D479A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A10C1" w14:textId="77777777" w:rsidR="00C405B1" w:rsidRPr="00FE545C" w:rsidRDefault="00C405B1" w:rsidP="00D479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1BFE9" w14:textId="77777777" w:rsidR="00C405B1" w:rsidRPr="00FE545C" w:rsidRDefault="00C405B1" w:rsidP="00D479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405B1" w:rsidRPr="00FE545C" w14:paraId="675DDE85" w14:textId="77777777" w:rsidTr="00D479A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EF017" w14:textId="77777777" w:rsidR="00C405B1" w:rsidRPr="00FE545C" w:rsidRDefault="00C405B1" w:rsidP="00D479A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DA4F5" w14:textId="77777777" w:rsidR="00C405B1" w:rsidRPr="00FE545C" w:rsidRDefault="00C405B1" w:rsidP="00D479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E158E" w14:textId="77777777" w:rsidR="00C405B1" w:rsidRPr="00FE545C" w:rsidRDefault="00C405B1" w:rsidP="00D479A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72E90ED" w14:textId="77777777" w:rsidR="00C405B1" w:rsidRDefault="00C405B1" w:rsidP="00C405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07A8A31" w14:textId="77777777" w:rsidR="00C405B1" w:rsidRPr="00D638CC" w:rsidRDefault="00C405B1" w:rsidP="00C405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8147F8D" w14:textId="77777777" w:rsidR="00C405B1" w:rsidRPr="002F276A" w:rsidRDefault="00C405B1" w:rsidP="00C405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56E008A" w14:textId="77777777" w:rsidR="00C405B1" w:rsidRPr="002F276A" w:rsidRDefault="00C405B1" w:rsidP="00C405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8179070" w14:textId="77777777" w:rsidR="00C405B1" w:rsidRPr="002F276A" w:rsidRDefault="00C405B1" w:rsidP="00C405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B0CFE85" w14:textId="77777777" w:rsidR="00C405B1" w:rsidRPr="002F276A" w:rsidRDefault="00C405B1" w:rsidP="00C405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C8CE205" w14:textId="77777777" w:rsidR="00C405B1" w:rsidRPr="002F276A" w:rsidRDefault="00C405B1" w:rsidP="00C405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3C7D261" w14:textId="77777777" w:rsidR="00C405B1" w:rsidRDefault="00C405B1" w:rsidP="00C405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3DE90AE" w14:textId="77777777" w:rsidR="00C405B1" w:rsidRDefault="00C405B1" w:rsidP="00C405B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613AF4" w14:textId="77777777" w:rsidR="00C405B1" w:rsidRDefault="00C405B1" w:rsidP="00C405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91F7104" w14:textId="77777777" w:rsidR="00C405B1" w:rsidRDefault="00C405B1" w:rsidP="00C405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63F8024" w14:textId="77777777" w:rsidR="00C405B1" w:rsidRDefault="00C405B1" w:rsidP="00C405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D23CF2D" w14:textId="77777777" w:rsidR="00C405B1" w:rsidRDefault="00C405B1" w:rsidP="00C405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CFD2FB" w14:textId="77777777" w:rsidR="00C405B1" w:rsidRDefault="00C405B1" w:rsidP="00C405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CDDB4A8" w14:textId="77777777" w:rsidR="00C405B1" w:rsidRPr="000B45FE" w:rsidRDefault="00C405B1" w:rsidP="00C405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0688A31" w14:textId="77777777" w:rsidR="00C405B1" w:rsidRDefault="00C405B1" w:rsidP="00C405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58A48A1" w14:textId="77777777" w:rsidR="00C405B1" w:rsidRDefault="00C405B1" w:rsidP="00C405B1">
      <w:pPr>
        <w:jc w:val="both"/>
        <w:rPr>
          <w:sz w:val="22"/>
          <w:szCs w:val="22"/>
        </w:rPr>
      </w:pPr>
    </w:p>
    <w:p w14:paraId="2510FF43" w14:textId="77777777" w:rsidR="00C405B1" w:rsidRDefault="00C405B1" w:rsidP="00C405B1">
      <w:pPr>
        <w:jc w:val="both"/>
        <w:rPr>
          <w:sz w:val="22"/>
          <w:szCs w:val="22"/>
        </w:rPr>
      </w:pPr>
    </w:p>
    <w:p w14:paraId="181D7EB7" w14:textId="77777777" w:rsidR="00C405B1" w:rsidRPr="00423B06" w:rsidRDefault="00C405B1" w:rsidP="00C405B1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B2C37B0" w14:textId="459F970D" w:rsidR="00FE545C" w:rsidRPr="00C64665" w:rsidRDefault="00C405B1" w:rsidP="0043795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C646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EBF10" w14:textId="77777777" w:rsidR="0075092F" w:rsidRDefault="0075092F">
      <w:r>
        <w:separator/>
      </w:r>
    </w:p>
  </w:endnote>
  <w:endnote w:type="continuationSeparator" w:id="0">
    <w:p w14:paraId="78B2EA52" w14:textId="77777777" w:rsidR="0075092F" w:rsidRDefault="00750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0C325" w14:textId="77777777" w:rsidR="00781D01" w:rsidRDefault="00781D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742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970F1" w14:textId="77777777" w:rsidR="00781D01" w:rsidRDefault="00781D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10878" w14:textId="77777777" w:rsidR="0075092F" w:rsidRDefault="0075092F">
      <w:r>
        <w:separator/>
      </w:r>
    </w:p>
  </w:footnote>
  <w:footnote w:type="continuationSeparator" w:id="0">
    <w:p w14:paraId="6868E1E9" w14:textId="77777777" w:rsidR="0075092F" w:rsidRDefault="00750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74D83" w14:textId="77777777" w:rsidR="00781D01" w:rsidRDefault="00781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5E2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D15F" w14:textId="77777777" w:rsidR="00781D01" w:rsidRDefault="00781D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92F"/>
    <w:rsid w:val="00012286"/>
    <w:rsid w:val="00071CCC"/>
    <w:rsid w:val="000B731D"/>
    <w:rsid w:val="000D6134"/>
    <w:rsid w:val="000E09C7"/>
    <w:rsid w:val="000F6589"/>
    <w:rsid w:val="00106636"/>
    <w:rsid w:val="00116EC6"/>
    <w:rsid w:val="00177935"/>
    <w:rsid w:val="001801DD"/>
    <w:rsid w:val="001C463B"/>
    <w:rsid w:val="001D4612"/>
    <w:rsid w:val="00207E98"/>
    <w:rsid w:val="002723B0"/>
    <w:rsid w:val="002D767D"/>
    <w:rsid w:val="00315A4A"/>
    <w:rsid w:val="003B0E98"/>
    <w:rsid w:val="0043795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092F"/>
    <w:rsid w:val="007748F0"/>
    <w:rsid w:val="00781D01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05B1"/>
    <w:rsid w:val="00C64665"/>
    <w:rsid w:val="00C74D8D"/>
    <w:rsid w:val="00C969A6"/>
    <w:rsid w:val="00CA7D36"/>
    <w:rsid w:val="00D24208"/>
    <w:rsid w:val="00D60C38"/>
    <w:rsid w:val="00D66893"/>
    <w:rsid w:val="00D90ACB"/>
    <w:rsid w:val="00DC1500"/>
    <w:rsid w:val="00DF5B9A"/>
    <w:rsid w:val="00E20BE4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9FB966F"/>
  <w15:chartTrackingRefBased/>
  <w15:docId w15:val="{FABD9DE4-BB8A-49BC-9696-0A8E08EB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5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558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2021-12-21T12:47:00Z</cp:lastPrinted>
  <dcterms:created xsi:type="dcterms:W3CDTF">2021-12-21T12:50:00Z</dcterms:created>
  <dcterms:modified xsi:type="dcterms:W3CDTF">2021-12-21T12:50:00Z</dcterms:modified>
</cp:coreProperties>
</file>